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bookmarkStart w:id="0" w:name="_Hlk87274122"/>
    <w:bookmarkEnd w:id="0"/>
    <w:p w14:paraId="16A4B9A9" w14:textId="54EA02ED" w:rsidR="00D077E9" w:rsidRDefault="00662257" w:rsidP="00D70D02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4ED1C6C" wp14:editId="0A266FA1">
                <wp:simplePos x="0" y="0"/>
                <wp:positionH relativeFrom="page">
                  <wp:posOffset>-213360</wp:posOffset>
                </wp:positionH>
                <wp:positionV relativeFrom="paragraph">
                  <wp:posOffset>-1372870</wp:posOffset>
                </wp:positionV>
                <wp:extent cx="7779385" cy="32308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9385" cy="323088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B4588F" w14:textId="77777777" w:rsidR="00F933DB" w:rsidRDefault="00F933DB" w:rsidP="00607C91">
                            <w:pPr>
                              <w:pStyle w:val="Title"/>
                              <w:spacing w:after="0"/>
                              <w:rPr>
                                <w:rFonts w:ascii="TH SarabunPSK" w:hAnsi="TH SarabunPSK" w:cs="TH SarabunPSK"/>
                                <w:sz w:val="96"/>
                                <w:szCs w:val="56"/>
                                <w:lang w:bidi="th-TH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96"/>
                                <w:szCs w:val="56"/>
                                <w:cs/>
                                <w:lang w:bidi="th-TH"/>
                              </w:rPr>
                              <w:t xml:space="preserve">           </w:t>
                            </w:r>
                          </w:p>
                          <w:p w14:paraId="21282990" w14:textId="6D9B8AE7" w:rsidR="00607C91" w:rsidRPr="00F933DB" w:rsidRDefault="00F933DB" w:rsidP="00607C91">
                            <w:pPr>
                              <w:pStyle w:val="Title"/>
                              <w:spacing w:after="0"/>
                              <w:rPr>
                                <w:rFonts w:ascii="TH SarabunPSK" w:hAnsi="TH SarabunPSK" w:cs="TH SarabunPSK"/>
                                <w:sz w:val="96"/>
                                <w:szCs w:val="56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96"/>
                                <w:szCs w:val="56"/>
                                <w:cs/>
                                <w:lang w:bidi="th-TH"/>
                              </w:rPr>
                              <w:t xml:space="preserve">   </w:t>
                            </w:r>
                            <w:r w:rsidRPr="00F933DB">
                              <w:rPr>
                                <w:rFonts w:ascii="TH SarabunPSK" w:hAnsi="TH SarabunPSK" w:cs="TH SarabunPSK" w:hint="cs"/>
                                <w:sz w:val="180"/>
                                <w:szCs w:val="144"/>
                                <w:cs/>
                                <w:lang w:bidi="th-TH"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96"/>
                                <w:szCs w:val="56"/>
                                <w:cs/>
                                <w:lang w:bidi="th-TH"/>
                              </w:rPr>
                              <w:t xml:space="preserve">           </w:t>
                            </w:r>
                            <w:r w:rsidR="00607C91">
                              <w:rPr>
                                <w:rFonts w:ascii="TH SarabunPSK" w:hAnsi="TH SarabunPSK" w:cs="TH SarabunPSK" w:hint="cs"/>
                                <w:szCs w:val="72"/>
                                <w:cs/>
                                <w:lang w:bidi="th-TH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type w14:anchorId="54ED1C6C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-16.8pt;margin-top:-108.1pt;width:612.55pt;height:254.4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" fillcolor="#7ad6cf [1945]" stroked="f" strokeweight=".5pt">
                <v:textbox>
                  <w:txbxContent>
                    <w:p w14:paraId="1EB4588F" w14:textId="77777777" w:rsidR="00F933DB" w:rsidRDefault="00F933DB" w:rsidP="00607C91">
                      <w:pPr>
                        <w:pStyle w:val="Title"/>
                        <w:spacing w:after="0"/>
                        <w:rPr>
                          <w:rFonts w:ascii="TH SarabunPSK" w:hAnsi="TH SarabunPSK" w:cs="TH SarabunPSK"/>
                          <w:sz w:val="96"/>
                          <w:szCs w:val="56"/>
                          <w:lang w:bidi="th-TH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96"/>
                          <w:szCs w:val="56"/>
                          <w:cs/>
                          <w:lang w:bidi="th-TH"/>
                        </w:rPr>
                        <w:t xml:space="preserve">           </w:t>
                      </w:r>
                    </w:p>
                    <w:p w14:paraId="21282990" w14:textId="6D9B8AE7" w:rsidR="00607C91" w:rsidRPr="00F933DB" w:rsidRDefault="00F933DB" w:rsidP="00607C91">
                      <w:pPr>
                        <w:pStyle w:val="Title"/>
                        <w:spacing w:after="0"/>
                        <w:rPr>
                          <w:rFonts w:ascii="TH SarabunPSK" w:hAnsi="TH SarabunPSK" w:cs="TH SarabunPSK"/>
                          <w:sz w:val="96"/>
                          <w:szCs w:val="56"/>
                          <w:cs/>
                          <w:lang w:bidi="th-TH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96"/>
                          <w:szCs w:val="56"/>
                          <w:cs/>
                          <w:lang w:bidi="th-TH"/>
                        </w:rPr>
                        <w:t xml:space="preserve">   </w:t>
                      </w:r>
                      <w:r w:rsidRPr="00F933DB">
                        <w:rPr>
                          <w:rFonts w:ascii="TH SarabunPSK" w:hAnsi="TH SarabunPSK" w:cs="TH SarabunPSK" w:hint="cs"/>
                          <w:sz w:val="180"/>
                          <w:szCs w:val="144"/>
                          <w:cs/>
                          <w:lang w:bidi="th-TH"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sz w:val="96"/>
                          <w:szCs w:val="56"/>
                          <w:cs/>
                          <w:lang w:bidi="th-TH"/>
                        </w:rPr>
                        <w:t xml:space="preserve">           </w:t>
                      </w:r>
                      <w:r w:rsidR="00607C91">
                        <w:rPr>
                          <w:rFonts w:ascii="TH SarabunPSK" w:hAnsi="TH SarabunPSK" w:cs="TH SarabunPSK" w:hint="cs"/>
                          <w:szCs w:val="72"/>
                          <w:cs/>
                          <w:lang w:bidi="th-TH"/>
                        </w:rPr>
                        <w:t xml:space="preserve">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2513E">
        <w:rPr>
          <w:noProof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0D1B1B46" wp14:editId="0C1378C0">
                <wp:simplePos x="0" y="0"/>
                <wp:positionH relativeFrom="page">
                  <wp:align>right</wp:align>
                </wp:positionH>
                <wp:positionV relativeFrom="paragraph">
                  <wp:posOffset>3174</wp:posOffset>
                </wp:positionV>
                <wp:extent cx="7750810" cy="9791917"/>
                <wp:effectExtent l="0" t="0" r="21590" b="1905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0810" cy="9791917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B0EF9E6" w14:textId="77777777" w:rsidR="00356E2F" w:rsidRDefault="00356E2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0D1B1B46" id="Text Box 16" o:spid="_x0000_s1027" type="#_x0000_t202" style="position:absolute;margin-left:559.1pt;margin-top:.25pt;width:610.3pt;height:771pt;z-index:-25164185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" fillcolor="#d2f1ef [665]" strokeweight=".5pt">
                <v:textbox>
                  <w:txbxContent>
                    <w:p w14:paraId="6B0EF9E6" w14:textId="77777777" w:rsidR="00356E2F" w:rsidRDefault="00356E2F"/>
                  </w:txbxContent>
                </v:textbox>
                <w10:wrap anchorx="page"/>
              </v:shape>
            </w:pict>
          </mc:Fallback>
        </mc:AlternateContent>
      </w:r>
      <w:r w:rsidR="004A398D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A93DBFF" wp14:editId="1F9B145D">
                <wp:simplePos x="0" y="0"/>
                <wp:positionH relativeFrom="margin">
                  <wp:posOffset>3064762</wp:posOffset>
                </wp:positionH>
                <wp:positionV relativeFrom="paragraph">
                  <wp:posOffset>-230948</wp:posOffset>
                </wp:positionV>
                <wp:extent cx="2630170" cy="125857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0170" cy="1258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DA285B" w14:textId="35D87E18" w:rsidR="00F933DB" w:rsidRPr="00356E2F" w:rsidRDefault="00F933DB">
                            <w:pPr>
                              <w:rPr>
                                <w:rFonts w:cstheme="minorHAnsi"/>
                                <w:sz w:val="168"/>
                                <w:szCs w:val="168"/>
                              </w:rPr>
                            </w:pPr>
                            <w:r w:rsidRPr="00F933DB">
                              <w:rPr>
                                <w:rFonts w:cstheme="minorHAnsi"/>
                                <w:sz w:val="72"/>
                                <w:szCs w:val="52"/>
                                <w:cs/>
                                <w:lang w:bidi="th-TH"/>
                              </w:rPr>
                              <w:t xml:space="preserve">  </w:t>
                            </w:r>
                            <w:r w:rsidRPr="00356E2F">
                              <w:rPr>
                                <w:rFonts w:cstheme="minorHAnsi"/>
                                <w:sz w:val="168"/>
                                <w:szCs w:val="168"/>
                                <w:lang w:bidi="th-TH"/>
                              </w:rPr>
                              <w:t>KLDF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1A93DBFF" id="Text Box 5" o:spid="_x0000_s1028" type="#_x0000_t202" style="position:absolute;margin-left:241.3pt;margin-top:-18.2pt;width:207.1pt;height:99.1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" filled="f" stroked="f">
                <v:textbox>
                  <w:txbxContent>
                    <w:p w14:paraId="4DDA285B" w14:textId="35D87E18" w:rsidR="00F933DB" w:rsidRPr="00356E2F" w:rsidRDefault="00F933DB">
                      <w:pPr>
                        <w:rPr>
                          <w:rFonts w:cstheme="minorHAnsi"/>
                          <w:sz w:val="168"/>
                          <w:szCs w:val="168"/>
                        </w:rPr>
                      </w:pPr>
                      <w:r w:rsidRPr="00F933DB">
                        <w:rPr>
                          <w:rFonts w:cstheme="minorHAnsi"/>
                          <w:sz w:val="72"/>
                          <w:szCs w:val="52"/>
                          <w:cs/>
                          <w:lang w:bidi="th-TH"/>
                        </w:rPr>
                        <w:t xml:space="preserve">  </w:t>
                      </w:r>
                      <w:r w:rsidRPr="00356E2F">
                        <w:rPr>
                          <w:rFonts w:cstheme="minorHAnsi"/>
                          <w:sz w:val="168"/>
                          <w:szCs w:val="168"/>
                          <w:lang w:bidi="th-TH"/>
                        </w:rPr>
                        <w:t>KLDF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A398D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CF3849C" wp14:editId="085A2370">
                <wp:simplePos x="0" y="0"/>
                <wp:positionH relativeFrom="margin">
                  <wp:posOffset>-485716</wp:posOffset>
                </wp:positionH>
                <wp:positionV relativeFrom="paragraph">
                  <wp:posOffset>13335</wp:posOffset>
                </wp:positionV>
                <wp:extent cx="2690037" cy="569595"/>
                <wp:effectExtent l="0" t="0" r="0" b="190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0037" cy="569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DFF565" w14:textId="092FDC06" w:rsidR="00F933DB" w:rsidRPr="004A398D" w:rsidRDefault="00F933DB" w:rsidP="00F933DB">
                            <w:pPr>
                              <w:rPr>
                                <w:rFonts w:ascii="TH SarabunPSK" w:hAnsi="TH SarabunPSK" w:cs="TH SarabunPSK"/>
                                <w:sz w:val="84"/>
                                <w:szCs w:val="84"/>
                              </w:rPr>
                            </w:pPr>
                            <w:r w:rsidRPr="004A398D">
                              <w:rPr>
                                <w:rFonts w:ascii="TH SarabunPSK" w:hAnsi="TH SarabunPSK" w:cs="TH SarabunPSK" w:hint="cs"/>
                                <w:b w:val="0"/>
                                <w:bCs/>
                                <w:sz w:val="84"/>
                                <w:szCs w:val="84"/>
                                <w:cs/>
                                <w:lang w:bidi="th-TH"/>
                              </w:rPr>
                              <w:t>ประจำ</w:t>
                            </w:r>
                            <w:r w:rsidRPr="004A398D">
                              <w:rPr>
                                <w:rFonts w:ascii="TH SarabunPSK" w:hAnsi="TH SarabunPSK" w:cs="TH SarabunPSK"/>
                                <w:b w:val="0"/>
                                <w:bCs/>
                                <w:sz w:val="84"/>
                                <w:szCs w:val="84"/>
                                <w:cs/>
                                <w:lang w:bidi="th-TH"/>
                              </w:rPr>
                              <w:t>ปี</w:t>
                            </w:r>
                            <w:r w:rsidRPr="004A398D">
                              <w:rPr>
                                <w:rFonts w:ascii="TH SarabunPSK" w:hAnsi="TH SarabunPSK" w:cs="TH SarabunPSK"/>
                                <w:sz w:val="84"/>
                                <w:szCs w:val="84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4A398D">
                              <w:rPr>
                                <w:rFonts w:ascii="TH SarabunPSK" w:hAnsi="TH SarabunPSK" w:cs="TH SarabunPSK"/>
                                <w:sz w:val="84"/>
                                <w:szCs w:val="84"/>
                                <w:lang w:bidi="th-TH"/>
                              </w:rPr>
                              <w:t>2</w:t>
                            </w:r>
                            <w:r w:rsidR="00683266">
                              <w:rPr>
                                <w:rFonts w:ascii="TH SarabunPSK" w:hAnsi="TH SarabunPSK" w:cs="TH SarabunPSK"/>
                                <w:sz w:val="84"/>
                                <w:szCs w:val="84"/>
                                <w:lang w:bidi="th-TH"/>
                              </w:rPr>
                              <w:t>021</w:t>
                            </w:r>
                          </w:p>
                          <w:p w14:paraId="40508D66" w14:textId="492618BE" w:rsidR="00F933DB" w:rsidRDefault="007A5AE6">
                            <w:r w:rsidRPr="007A5AE6">
                              <w:rPr>
                                <w:noProof/>
                              </w:rPr>
                              <w:drawing>
                                <wp:inline distT="0" distB="0" distL="0" distR="0" wp14:anchorId="43DECA9D" wp14:editId="72E1527A">
                                  <wp:extent cx="543560" cy="478155"/>
                                  <wp:effectExtent l="0" t="0" r="8890" b="0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3560" cy="4781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F3849C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9" type="#_x0000_t202" style="position:absolute;margin-left:-38.25pt;margin-top:1.05pt;width:211.8pt;height:44.8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" filled="f" stroked="f">
                <v:textbox>
                  <w:txbxContent>
                    <w:p w14:paraId="07DFF565" w14:textId="092FDC06" w:rsidR="00F933DB" w:rsidRPr="004A398D" w:rsidRDefault="00F933DB" w:rsidP="00F933DB">
                      <w:pPr>
                        <w:rPr>
                          <w:rFonts w:ascii="TH SarabunPSK" w:hAnsi="TH SarabunPSK" w:cs="TH SarabunPSK"/>
                          <w:sz w:val="84"/>
                          <w:szCs w:val="84"/>
                        </w:rPr>
                      </w:pPr>
                      <w:r w:rsidRPr="004A398D">
                        <w:rPr>
                          <w:rFonts w:ascii="TH SarabunPSK" w:hAnsi="TH SarabunPSK" w:cs="TH SarabunPSK" w:hint="cs"/>
                          <w:b w:val="0"/>
                          <w:bCs/>
                          <w:sz w:val="84"/>
                          <w:szCs w:val="84"/>
                          <w:cs/>
                          <w:lang w:bidi="th-TH"/>
                        </w:rPr>
                        <w:t>ประจำ</w:t>
                      </w:r>
                      <w:r w:rsidRPr="004A398D">
                        <w:rPr>
                          <w:rFonts w:ascii="TH SarabunPSK" w:hAnsi="TH SarabunPSK" w:cs="TH SarabunPSK"/>
                          <w:b w:val="0"/>
                          <w:bCs/>
                          <w:sz w:val="84"/>
                          <w:szCs w:val="84"/>
                          <w:cs/>
                          <w:lang w:bidi="th-TH"/>
                        </w:rPr>
                        <w:t>ปี</w:t>
                      </w:r>
                      <w:r w:rsidRPr="004A398D">
                        <w:rPr>
                          <w:rFonts w:ascii="TH SarabunPSK" w:hAnsi="TH SarabunPSK" w:cs="TH SarabunPSK"/>
                          <w:sz w:val="84"/>
                          <w:szCs w:val="84"/>
                          <w:cs/>
                          <w:lang w:bidi="th-TH"/>
                        </w:rPr>
                        <w:t xml:space="preserve"> </w:t>
                      </w:r>
                      <w:r w:rsidRPr="004A398D">
                        <w:rPr>
                          <w:rFonts w:ascii="TH SarabunPSK" w:hAnsi="TH SarabunPSK" w:cs="TH SarabunPSK"/>
                          <w:sz w:val="84"/>
                          <w:szCs w:val="84"/>
                          <w:lang w:bidi="th-TH"/>
                        </w:rPr>
                        <w:t>2</w:t>
                      </w:r>
                      <w:r w:rsidR="00683266">
                        <w:rPr>
                          <w:rFonts w:ascii="TH SarabunPSK" w:hAnsi="TH SarabunPSK" w:cs="TH SarabunPSK"/>
                          <w:sz w:val="84"/>
                          <w:szCs w:val="84"/>
                          <w:lang w:bidi="th-TH"/>
                        </w:rPr>
                        <w:t>021</w:t>
                      </w:r>
                    </w:p>
                    <w:p w14:paraId="40508D66" w14:textId="492618BE" w:rsidR="00F933DB" w:rsidRDefault="007A5AE6">
                      <w:r w:rsidRPr="007A5AE6">
                        <w:rPr>
                          <w:noProof/>
                        </w:rPr>
                        <w:drawing>
                          <wp:inline distT="0" distB="0" distL="0" distR="0" wp14:anchorId="43DECA9D" wp14:editId="72E1527A">
                            <wp:extent cx="543560" cy="478155"/>
                            <wp:effectExtent l="0" t="0" r="8890" b="0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3560" cy="4781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A398D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F9DC89E" wp14:editId="4561AC66">
                <wp:simplePos x="0" y="0"/>
                <wp:positionH relativeFrom="margin">
                  <wp:posOffset>-687941</wp:posOffset>
                </wp:positionH>
                <wp:positionV relativeFrom="paragraph">
                  <wp:posOffset>-687941</wp:posOffset>
                </wp:positionV>
                <wp:extent cx="6836735" cy="675005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36735" cy="675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373C9E" w14:textId="637FFA86" w:rsidR="00F933DB" w:rsidRPr="004A398D" w:rsidRDefault="00F933DB" w:rsidP="00F933D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 w:val="0"/>
                                <w:bCs/>
                                <w:sz w:val="84"/>
                                <w:szCs w:val="84"/>
                              </w:rPr>
                            </w:pPr>
                            <w:r w:rsidRPr="004A398D">
                              <w:rPr>
                                <w:rFonts w:ascii="TH SarabunPSK" w:hAnsi="TH SarabunPSK" w:cs="TH SarabunPSK"/>
                                <w:b w:val="0"/>
                                <w:bCs/>
                                <w:sz w:val="84"/>
                                <w:szCs w:val="84"/>
                                <w:cs/>
                                <w:lang w:bidi="th-TH"/>
                              </w:rPr>
                              <w:t>รายงาน มูลนิธิพัฒนาผู้นำกะเหรี่ยงแบ๊บติสท์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2F9DC89E" id="Text Box 6" o:spid="_x0000_s1030" type="#_x0000_t202" style="position:absolute;margin-left:-54.15pt;margin-top:-54.15pt;width:538.35pt;height:53.1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" filled="f" stroked="f">
                <v:textbox>
                  <w:txbxContent>
                    <w:p w14:paraId="79373C9E" w14:textId="637FFA86" w:rsidR="00F933DB" w:rsidRPr="004A398D" w:rsidRDefault="00F933DB" w:rsidP="00F933DB">
                      <w:pPr>
                        <w:jc w:val="center"/>
                        <w:rPr>
                          <w:rFonts w:ascii="TH SarabunPSK" w:hAnsi="TH SarabunPSK" w:cs="TH SarabunPSK"/>
                          <w:b w:val="0"/>
                          <w:bCs/>
                          <w:sz w:val="84"/>
                          <w:szCs w:val="84"/>
                        </w:rPr>
                      </w:pPr>
                      <w:r w:rsidRPr="004A398D">
                        <w:rPr>
                          <w:rFonts w:ascii="TH SarabunPSK" w:hAnsi="TH SarabunPSK" w:cs="TH SarabunPSK"/>
                          <w:b w:val="0"/>
                          <w:bCs/>
                          <w:sz w:val="84"/>
                          <w:szCs w:val="84"/>
                          <w:cs/>
                          <w:lang w:bidi="th-TH"/>
                        </w:rPr>
                        <w:t>รายงาน มูลนิธิพัฒนาผู้นำกะเหรี่ยงแบ๊บติสท์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E3F332" w14:textId="6E29B66B" w:rsidR="00AA5D56" w:rsidRPr="00C84D88" w:rsidRDefault="008B0F8D" w:rsidP="00C84D88">
      <w:pPr>
        <w:spacing w:after="200"/>
      </w:pPr>
      <w:r w:rsidRPr="00A8181A">
        <w:rPr>
          <w:rFonts w:ascii="TH SarabunPSK" w:hAnsi="TH SarabunPSK" w:cs="TH SarabunPSK"/>
          <w:b w:val="0"/>
          <w:bCs/>
          <w:sz w:val="32"/>
          <w:szCs w:val="32"/>
          <w:cs/>
          <w:lang w:bidi="th-TH"/>
        </w:rPr>
        <w:t xml:space="preserve">ผลการรายงานการดำเนินของมูลนิธิพัฒนาผู้นำกะเหรี่ยงแบ๊บติสท์ ปี </w:t>
      </w:r>
      <w:r w:rsidRPr="00A8181A">
        <w:rPr>
          <w:rFonts w:ascii="TH SarabunPSK" w:hAnsi="TH SarabunPSK" w:cs="TH SarabunPSK"/>
          <w:b w:val="0"/>
          <w:bCs/>
          <w:sz w:val="32"/>
          <w:szCs w:val="32"/>
          <w:lang w:bidi="th-TH"/>
        </w:rPr>
        <w:t>2564</w:t>
      </w:r>
    </w:p>
    <w:p w14:paraId="49410FA1" w14:textId="56494127" w:rsidR="00F263D6" w:rsidRPr="00F63BA8" w:rsidRDefault="00662257" w:rsidP="00154E2D">
      <w:pPr>
        <w:pStyle w:val="Heading1"/>
        <w:rPr>
          <w:rFonts w:ascii="TH SarabunPSK" w:hAnsi="TH SarabunPSK" w:cs="TH SarabunPSK"/>
          <w:sz w:val="32"/>
          <w:cs/>
          <w:lang w:bidi="th-TH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13AF02C1" wp14:editId="006F85EA">
            <wp:simplePos x="0" y="0"/>
            <wp:positionH relativeFrom="page">
              <wp:posOffset>969010</wp:posOffset>
            </wp:positionH>
            <wp:positionV relativeFrom="paragraph">
              <wp:posOffset>845820</wp:posOffset>
            </wp:positionV>
            <wp:extent cx="6511158" cy="4341159"/>
            <wp:effectExtent l="95250" t="571500" r="0" b="165989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1158" cy="43411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anchor>
        </w:drawing>
      </w:r>
      <w:r w:rsidR="00F263D6" w:rsidRPr="00F63BA8">
        <w:rPr>
          <w:rFonts w:ascii="TH SarabunPSK" w:hAnsi="TH SarabunPSK" w:cs="TH SarabunPSK"/>
          <w:sz w:val="32"/>
          <w:cs/>
          <w:lang w:bidi="th-TH"/>
        </w:rPr>
        <w:t xml:space="preserve">มูลนิธิพัฒนาผู้นำกะเหรี่ยงแบ๊บติสท์ ได้จดทะเบียนจัดตั้งมูลนิธิ เมื่อวัน </w:t>
      </w:r>
      <w:r w:rsidR="00F263D6" w:rsidRPr="00F63BA8">
        <w:rPr>
          <w:rFonts w:ascii="TH SarabunPSK" w:hAnsi="TH SarabunPSK" w:cs="TH SarabunPSK"/>
          <w:sz w:val="32"/>
          <w:lang w:bidi="th-TH"/>
        </w:rPr>
        <w:t xml:space="preserve">14 </w:t>
      </w:r>
      <w:r w:rsidR="00F263D6" w:rsidRPr="00F63BA8">
        <w:rPr>
          <w:rFonts w:ascii="TH SarabunPSK" w:hAnsi="TH SarabunPSK" w:cs="TH SarabunPSK"/>
          <w:sz w:val="32"/>
          <w:cs/>
          <w:lang w:bidi="th-TH"/>
        </w:rPr>
        <w:t xml:space="preserve">กันยายน </w:t>
      </w:r>
      <w:r w:rsidR="00F263D6" w:rsidRPr="00F63BA8">
        <w:rPr>
          <w:rFonts w:ascii="TH SarabunPSK" w:hAnsi="TH SarabunPSK" w:cs="TH SarabunPSK"/>
          <w:sz w:val="32"/>
          <w:lang w:bidi="th-TH"/>
        </w:rPr>
        <w:t xml:space="preserve">2563 </w:t>
      </w:r>
      <w:r w:rsidR="00F263D6" w:rsidRPr="00F63BA8">
        <w:rPr>
          <w:rFonts w:ascii="TH SarabunPSK" w:hAnsi="TH SarabunPSK" w:cs="TH SarabunPSK"/>
          <w:sz w:val="32"/>
          <w:cs/>
          <w:lang w:bidi="th-TH"/>
        </w:rPr>
        <w:t xml:space="preserve">ปีที่ผ่านมา โดยยังไม่มีการดำเนินงานใดๆ และเริ่มมีการดำเนินงานเมื่อ </w:t>
      </w:r>
      <w:r w:rsidR="00F263D6" w:rsidRPr="00F63BA8">
        <w:rPr>
          <w:rFonts w:ascii="TH SarabunPSK" w:hAnsi="TH SarabunPSK" w:cs="TH SarabunPSK"/>
          <w:sz w:val="32"/>
          <w:lang w:bidi="th-TH"/>
        </w:rPr>
        <w:t xml:space="preserve">1 </w:t>
      </w:r>
      <w:r w:rsidR="00F263D6" w:rsidRPr="00F63BA8">
        <w:rPr>
          <w:rFonts w:ascii="TH SarabunPSK" w:hAnsi="TH SarabunPSK" w:cs="TH SarabunPSK"/>
          <w:sz w:val="32"/>
          <w:cs/>
          <w:lang w:bidi="th-TH"/>
        </w:rPr>
        <w:t xml:space="preserve">มกราคม </w:t>
      </w:r>
      <w:r w:rsidR="00F263D6" w:rsidRPr="00F63BA8">
        <w:rPr>
          <w:rFonts w:ascii="TH SarabunPSK" w:hAnsi="TH SarabunPSK" w:cs="TH SarabunPSK"/>
          <w:sz w:val="32"/>
          <w:lang w:bidi="th-TH"/>
        </w:rPr>
        <w:t xml:space="preserve">2564 </w:t>
      </w:r>
      <w:r w:rsidR="00F263D6" w:rsidRPr="00F63BA8">
        <w:rPr>
          <w:rFonts w:ascii="TH SarabunPSK" w:hAnsi="TH SarabunPSK" w:cs="TH SarabunPSK"/>
          <w:sz w:val="32"/>
          <w:cs/>
          <w:lang w:bidi="th-TH"/>
        </w:rPr>
        <w:t xml:space="preserve">ในปีนี้ โดยมีรายละเอียดเกี่ยวกับมูลนิธิดังต่อไปนี้ </w:t>
      </w:r>
    </w:p>
    <w:p w14:paraId="3E056EE7" w14:textId="77777777" w:rsidR="00C84D88" w:rsidRDefault="00C84D88" w:rsidP="00154E2D">
      <w:pPr>
        <w:pStyle w:val="Title"/>
        <w:rPr>
          <w:rFonts w:ascii="TH SarabunPSK" w:hAnsi="TH SarabunPSK" w:cs="TH SarabunPSK"/>
          <w:sz w:val="32"/>
          <w:szCs w:val="32"/>
          <w:lang w:bidi="th-TH"/>
        </w:rPr>
      </w:pPr>
    </w:p>
    <w:p w14:paraId="4DB69B35" w14:textId="77777777" w:rsidR="00C84D88" w:rsidRDefault="00C84D88" w:rsidP="00154E2D">
      <w:pPr>
        <w:pStyle w:val="Title"/>
        <w:rPr>
          <w:rFonts w:ascii="TH SarabunPSK" w:hAnsi="TH SarabunPSK" w:cs="TH SarabunPSK"/>
          <w:sz w:val="32"/>
          <w:szCs w:val="32"/>
          <w:lang w:bidi="th-TH"/>
        </w:rPr>
      </w:pPr>
    </w:p>
    <w:p w14:paraId="03BC834E" w14:textId="416FDC0D" w:rsidR="00C84D88" w:rsidRDefault="00C84D88" w:rsidP="00154E2D">
      <w:pPr>
        <w:pStyle w:val="Title"/>
        <w:rPr>
          <w:rFonts w:ascii="TH SarabunPSK" w:hAnsi="TH SarabunPSK" w:cs="TH SarabunPSK"/>
          <w:sz w:val="32"/>
          <w:szCs w:val="32"/>
          <w:lang w:bidi="th-TH"/>
        </w:rPr>
      </w:pPr>
    </w:p>
    <w:p w14:paraId="6B4E4567" w14:textId="1BA2495C" w:rsidR="00C84D88" w:rsidRDefault="00C84D88" w:rsidP="00154E2D">
      <w:pPr>
        <w:pStyle w:val="Title"/>
        <w:rPr>
          <w:rFonts w:ascii="TH SarabunPSK" w:hAnsi="TH SarabunPSK" w:cs="TH SarabunPSK"/>
          <w:sz w:val="32"/>
          <w:szCs w:val="32"/>
          <w:lang w:bidi="th-TH"/>
        </w:rPr>
      </w:pPr>
    </w:p>
    <w:p w14:paraId="305B30E4" w14:textId="77777777" w:rsidR="00C84D88" w:rsidRDefault="00C84D88" w:rsidP="00154E2D">
      <w:pPr>
        <w:pStyle w:val="Title"/>
        <w:rPr>
          <w:rFonts w:ascii="TH SarabunPSK" w:hAnsi="TH SarabunPSK" w:cs="TH SarabunPSK"/>
          <w:sz w:val="32"/>
          <w:szCs w:val="32"/>
          <w:lang w:bidi="th-TH"/>
        </w:rPr>
      </w:pPr>
    </w:p>
    <w:p w14:paraId="0DB0CEC2" w14:textId="39DFBDC3" w:rsidR="00C84D88" w:rsidRDefault="00C84D88" w:rsidP="00154E2D">
      <w:pPr>
        <w:pStyle w:val="Title"/>
        <w:rPr>
          <w:rFonts w:ascii="TH SarabunPSK" w:hAnsi="TH SarabunPSK" w:cs="TH SarabunPSK"/>
          <w:sz w:val="32"/>
          <w:szCs w:val="32"/>
          <w:lang w:bidi="th-TH"/>
        </w:rPr>
      </w:pPr>
    </w:p>
    <w:p w14:paraId="24E8A3CF" w14:textId="0A7EF31C" w:rsidR="00C84D88" w:rsidRDefault="00C84D88" w:rsidP="00154E2D">
      <w:pPr>
        <w:pStyle w:val="Title"/>
        <w:rPr>
          <w:rFonts w:ascii="TH SarabunPSK" w:hAnsi="TH SarabunPSK" w:cs="TH SarabunPSK"/>
          <w:sz w:val="32"/>
          <w:szCs w:val="32"/>
          <w:lang w:bidi="th-TH"/>
        </w:rPr>
      </w:pPr>
    </w:p>
    <w:p w14:paraId="515A1A5F" w14:textId="77777777" w:rsidR="00C84D88" w:rsidRDefault="00C84D88" w:rsidP="00154E2D">
      <w:pPr>
        <w:pStyle w:val="Title"/>
        <w:rPr>
          <w:rFonts w:ascii="TH SarabunPSK" w:hAnsi="TH SarabunPSK" w:cs="TH SarabunPSK"/>
          <w:sz w:val="32"/>
          <w:szCs w:val="32"/>
          <w:lang w:bidi="th-TH"/>
        </w:rPr>
      </w:pPr>
    </w:p>
    <w:p w14:paraId="42C42646" w14:textId="77777777" w:rsidR="00C84D88" w:rsidRDefault="00C84D88" w:rsidP="00154E2D">
      <w:pPr>
        <w:pStyle w:val="Title"/>
        <w:rPr>
          <w:rFonts w:ascii="TH SarabunPSK" w:hAnsi="TH SarabunPSK" w:cs="TH SarabunPSK"/>
          <w:sz w:val="32"/>
          <w:szCs w:val="32"/>
          <w:lang w:bidi="th-TH"/>
        </w:rPr>
      </w:pPr>
    </w:p>
    <w:p w14:paraId="00B3AC6C" w14:textId="77777777" w:rsidR="00C84D88" w:rsidRDefault="00C84D88" w:rsidP="00154E2D">
      <w:pPr>
        <w:pStyle w:val="Title"/>
        <w:rPr>
          <w:rFonts w:ascii="TH SarabunPSK" w:hAnsi="TH SarabunPSK" w:cs="TH SarabunPSK"/>
          <w:sz w:val="32"/>
          <w:szCs w:val="32"/>
          <w:lang w:bidi="th-TH"/>
        </w:rPr>
      </w:pPr>
    </w:p>
    <w:p w14:paraId="44D302B4" w14:textId="77777777" w:rsidR="00C84D88" w:rsidRDefault="00C84D88" w:rsidP="00154E2D">
      <w:pPr>
        <w:pStyle w:val="Title"/>
        <w:rPr>
          <w:rFonts w:ascii="TH SarabunPSK" w:hAnsi="TH SarabunPSK" w:cs="TH SarabunPSK"/>
          <w:sz w:val="32"/>
          <w:szCs w:val="32"/>
          <w:lang w:bidi="th-TH"/>
        </w:rPr>
      </w:pPr>
    </w:p>
    <w:p w14:paraId="342699A3" w14:textId="4388F5B2" w:rsidR="00C84D88" w:rsidRDefault="00C84D88" w:rsidP="00154E2D">
      <w:pPr>
        <w:pStyle w:val="Title"/>
        <w:rPr>
          <w:rFonts w:ascii="TH SarabunPSK" w:hAnsi="TH SarabunPSK" w:cs="TH SarabunPSK"/>
          <w:sz w:val="32"/>
          <w:szCs w:val="32"/>
          <w:lang w:bidi="th-TH"/>
        </w:rPr>
      </w:pPr>
    </w:p>
    <w:p w14:paraId="43569978" w14:textId="5D511ED5" w:rsidR="00C84D88" w:rsidRDefault="00C84D88" w:rsidP="00154E2D">
      <w:pPr>
        <w:pStyle w:val="Title"/>
        <w:rPr>
          <w:rFonts w:ascii="TH SarabunPSK" w:hAnsi="TH SarabunPSK" w:cs="TH SarabunPSK"/>
          <w:sz w:val="32"/>
          <w:szCs w:val="32"/>
          <w:lang w:bidi="th-TH"/>
        </w:rPr>
      </w:pPr>
    </w:p>
    <w:p w14:paraId="74068873" w14:textId="5AD86755" w:rsidR="00EE1C3A" w:rsidRDefault="00662257" w:rsidP="00154E2D">
      <w:pPr>
        <w:pStyle w:val="Title"/>
        <w:rPr>
          <w:rFonts w:ascii="TH SarabunPSK" w:hAnsi="TH SarabunPSK" w:cs="TH SarabunPSK"/>
          <w:sz w:val="44"/>
          <w:szCs w:val="44"/>
          <w:lang w:bidi="th-TH"/>
        </w:rPr>
      </w:pPr>
      <w:r w:rsidRPr="00337402">
        <w:rPr>
          <w:rFonts w:hint="cs"/>
          <w:noProof/>
          <w:szCs w:val="28"/>
          <w:cs/>
        </w:rPr>
        <w:drawing>
          <wp:anchor distT="0" distB="0" distL="114300" distR="114300" simplePos="0" relativeHeight="251664384" behindDoc="0" locked="0" layoutInCell="1" allowOverlap="1" wp14:anchorId="1196F8D9" wp14:editId="2601B99B">
            <wp:simplePos x="0" y="0"/>
            <wp:positionH relativeFrom="margin">
              <wp:posOffset>-682625</wp:posOffset>
            </wp:positionH>
            <wp:positionV relativeFrom="paragraph">
              <wp:posOffset>263525</wp:posOffset>
            </wp:positionV>
            <wp:extent cx="1388110" cy="1388110"/>
            <wp:effectExtent l="0" t="0" r="2540" b="254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110" cy="1388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72928" behindDoc="1" locked="0" layoutInCell="1" allowOverlap="1" wp14:anchorId="62135E2C" wp14:editId="159C2944">
                <wp:simplePos x="0" y="0"/>
                <wp:positionH relativeFrom="margin">
                  <wp:posOffset>-682625</wp:posOffset>
                </wp:positionH>
                <wp:positionV relativeFrom="paragraph">
                  <wp:posOffset>263525</wp:posOffset>
                </wp:positionV>
                <wp:extent cx="6570345" cy="1600835"/>
                <wp:effectExtent l="0" t="0" r="20955" b="18415"/>
                <wp:wrapNone/>
                <wp:docPr id="139" name="Rectangle: Rounded Corners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0345" cy="160083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oundrect w14:anchorId="0C4BCEDC" id="Rectangle: Rounded Corners 139" o:spid="_x0000_s1026" style="position:absolute;margin-left:-53.75pt;margin-top:20.75pt;width:517.35pt;height:126.05pt;z-index:-251543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" fillcolor="white [3201]" strokecolor="#c1d9cb [3208]" strokeweight="2pt">
                <w10:wrap anchorx="margin"/>
              </v:roundrect>
            </w:pict>
          </mc:Fallback>
        </mc:AlternateContent>
      </w:r>
    </w:p>
    <w:p w14:paraId="3FDF1243" w14:textId="3B0104B7" w:rsidR="008E5A2A" w:rsidRDefault="00662257" w:rsidP="00154E2D">
      <w:pPr>
        <w:pStyle w:val="Title"/>
        <w:rPr>
          <w:rFonts w:ascii="TH SarabunPSK" w:hAnsi="TH SarabunPSK" w:cs="TH SarabunPSK"/>
          <w:sz w:val="5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6DF59E3D" wp14:editId="72665898">
                <wp:simplePos x="0" y="0"/>
                <wp:positionH relativeFrom="page">
                  <wp:posOffset>2103120</wp:posOffset>
                </wp:positionH>
                <wp:positionV relativeFrom="paragraph">
                  <wp:posOffset>75565</wp:posOffset>
                </wp:positionV>
                <wp:extent cx="5162550" cy="1083310"/>
                <wp:effectExtent l="0" t="0" r="0" b="254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2550" cy="1083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A3E0B2" w14:textId="77777777" w:rsidR="00615139" w:rsidRPr="00615139" w:rsidRDefault="00615139" w:rsidP="00615139">
                            <w:pPr>
                              <w:pStyle w:val="Footer"/>
                              <w:spacing w:line="240" w:lineRule="auto"/>
                              <w:rPr>
                                <w:rFonts w:ascii="TH SarabunPSK" w:hAnsi="TH SarabunPSK" w:cs="TH SarabunPSK"/>
                                <w:b w:val="0"/>
                                <w:bCs/>
                                <w:sz w:val="32"/>
                                <w:szCs w:val="32"/>
                              </w:rPr>
                            </w:pPr>
                            <w:r w:rsidRPr="00615139">
                              <w:rPr>
                                <w:rFonts w:ascii="TH SarabunPSK" w:hAnsi="TH SarabunPSK" w:cs="TH SarabunPSK"/>
                                <w:bCs/>
                                <w:sz w:val="32"/>
                                <w:szCs w:val="32"/>
                                <w:cs/>
                              </w:rPr>
                              <w:t>มูลนิธิพัฒนาผู้นำกะเหรี่ยงแบ๊บติสท์ (Karen Leadership Development Foundation)</w:t>
                            </w:r>
                          </w:p>
                          <w:p w14:paraId="01EFE143" w14:textId="77777777" w:rsidR="00615139" w:rsidRPr="00615139" w:rsidRDefault="00615139" w:rsidP="00615139">
                            <w:pPr>
                              <w:pStyle w:val="Footer"/>
                              <w:spacing w:line="240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6151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157/10 หมู่ 1 ต.ช้างเผือก อ.เมือง จ.เชียงใหม่ 50300  </w:t>
                            </w:r>
                          </w:p>
                          <w:p w14:paraId="498F282F" w14:textId="6AA17D96" w:rsidR="00615139" w:rsidRPr="00615139" w:rsidRDefault="00615139" w:rsidP="00615139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</w:rPr>
                            </w:pPr>
                            <w:r w:rsidRPr="006151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อีเมล์: </w:t>
                            </w:r>
                            <w:r w:rsidRPr="006151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kldpchiangmai@gmail.com </w:t>
                            </w:r>
                            <w:r w:rsidRPr="006151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โทร: 0848093460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6DF59E3D" id="Text Box 2" o:spid="_x0000_s1031" type="#_x0000_t202" style="position:absolute;margin-left:165.6pt;margin-top:5.95pt;width:406.5pt;height:85.3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" filled="f" stroked="f">
                <v:textbox>
                  <w:txbxContent>
                    <w:p w14:paraId="38A3E0B2" w14:textId="77777777" w:rsidR="00615139" w:rsidRPr="00615139" w:rsidRDefault="00615139" w:rsidP="00615139">
                      <w:pPr>
                        <w:pStyle w:val="Footer"/>
                        <w:spacing w:line="240" w:lineRule="auto"/>
                        <w:rPr>
                          <w:rFonts w:ascii="TH SarabunPSK" w:hAnsi="TH SarabunPSK" w:cs="TH SarabunPSK"/>
                          <w:b w:val="0"/>
                          <w:bCs/>
                          <w:sz w:val="32"/>
                          <w:szCs w:val="32"/>
                        </w:rPr>
                      </w:pPr>
                      <w:r w:rsidRPr="00615139">
                        <w:rPr>
                          <w:rFonts w:ascii="TH SarabunPSK" w:hAnsi="TH SarabunPSK" w:cs="TH SarabunPSK"/>
                          <w:bCs/>
                          <w:sz w:val="32"/>
                          <w:szCs w:val="32"/>
                          <w:cs/>
                        </w:rPr>
                        <w:t>มูลนิธิพัฒนาผู้นำกะเหรี่ยงแบ๊บติสท์ (Karen Leadership Development Foundation)</w:t>
                      </w:r>
                    </w:p>
                    <w:p w14:paraId="01EFE143" w14:textId="77777777" w:rsidR="00615139" w:rsidRPr="00615139" w:rsidRDefault="00615139" w:rsidP="00615139">
                      <w:pPr>
                        <w:pStyle w:val="Footer"/>
                        <w:spacing w:line="240" w:lineRule="auto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6151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157/10 หมู่ 1 ต.ช้างเผือก อ.เมือง จ.เชียงใหม่ 50300  </w:t>
                      </w:r>
                    </w:p>
                    <w:p w14:paraId="498F282F" w14:textId="6AA17D96" w:rsidR="00615139" w:rsidRPr="00615139" w:rsidRDefault="00615139" w:rsidP="00615139">
                      <w:pPr>
                        <w:spacing w:line="240" w:lineRule="auto"/>
                        <w:rPr>
                          <w:rFonts w:ascii="TH SarabunPSK" w:hAnsi="TH SarabunPSK" w:cs="TH SarabunPSK"/>
                        </w:rPr>
                      </w:pPr>
                      <w:r w:rsidRPr="006151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อีเมล์: </w:t>
                      </w:r>
                      <w:r w:rsidRPr="00615139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kldpchiangmai@gmail.com </w:t>
                      </w:r>
                      <w:r w:rsidRPr="006151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โทร: 0848093460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E25CAE9" w14:textId="77777777" w:rsidR="008E5A2A" w:rsidRPr="00E52A79" w:rsidRDefault="008E5A2A">
      <w:pPr>
        <w:spacing w:after="200"/>
        <w:rPr>
          <w:rFonts w:ascii="TH SarabunPSK" w:hAnsi="TH SarabunPSK" w:cs="TH SarabunPSK"/>
          <w:sz w:val="32"/>
          <w:szCs w:val="32"/>
          <w:lang w:bidi="th-TH"/>
        </w:rPr>
      </w:pPr>
    </w:p>
    <w:p w14:paraId="058A5DE6" w14:textId="77777777" w:rsidR="00F005CB" w:rsidRDefault="00F005CB" w:rsidP="00E52A79">
      <w:pPr>
        <w:spacing w:after="200"/>
        <w:jc w:val="center"/>
        <w:rPr>
          <w:rFonts w:ascii="TH SarabunPSK" w:hAnsi="TH SarabunPSK" w:cs="TH SarabunPSK"/>
          <w:b w:val="0"/>
          <w:bCs/>
          <w:color w:val="auto"/>
          <w:sz w:val="36"/>
          <w:szCs w:val="36"/>
          <w:lang w:bidi="th-TH"/>
        </w:rPr>
      </w:pPr>
    </w:p>
    <w:p w14:paraId="2E56BEF1" w14:textId="77777777" w:rsidR="00412DE8" w:rsidRDefault="00412DE8" w:rsidP="00D209CB">
      <w:pPr>
        <w:rPr>
          <w:rFonts w:ascii="TH SarabunPSK" w:hAnsi="TH SarabunPSK" w:cs="TH SarabunPSK"/>
          <w:sz w:val="52"/>
        </w:rPr>
      </w:pPr>
    </w:p>
    <w:p w14:paraId="6BB7BC1D" w14:textId="6A989806" w:rsidR="00412DE8" w:rsidRDefault="00412DE8">
      <w:pPr>
        <w:spacing w:after="200"/>
        <w:rPr>
          <w:rFonts w:ascii="TH SarabunPSK" w:hAnsi="TH SarabunPSK" w:cs="TH SarabunPSK"/>
          <w:sz w:val="52"/>
        </w:rPr>
      </w:pPr>
      <w:r w:rsidRPr="00412DE8">
        <w:rPr>
          <w:rFonts w:ascii="TH SarabunPSK" w:hAnsi="TH SarabunPSK" w:cs="TH SarabunPSK"/>
          <w:noProof/>
          <w:sz w:val="52"/>
        </w:rPr>
        <mc:AlternateContent>
          <mc:Choice Requires="wps">
            <w:drawing>
              <wp:anchor distT="45720" distB="45720" distL="114300" distR="114300" simplePos="0" relativeHeight="251882496" behindDoc="0" locked="0" layoutInCell="1" allowOverlap="1" wp14:anchorId="7B0CFC70" wp14:editId="0EE670A3">
                <wp:simplePos x="0" y="0"/>
                <wp:positionH relativeFrom="column">
                  <wp:posOffset>-84992</wp:posOffset>
                </wp:positionH>
                <wp:positionV relativeFrom="paragraph">
                  <wp:posOffset>1415855</wp:posOffset>
                </wp:positionV>
                <wp:extent cx="5819775" cy="3921125"/>
                <wp:effectExtent l="0" t="0" r="0" b="3175"/>
                <wp:wrapSquare wrapText="bothSides"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9775" cy="3921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7C2CB4" w14:textId="2A9EF118" w:rsidR="00412DE8" w:rsidRPr="00412DE8" w:rsidRDefault="00412DE8" w:rsidP="00412DE8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auto"/>
                                <w:sz w:val="96"/>
                                <w:szCs w:val="96"/>
                                <w:lang w:bidi="th-TH"/>
                              </w:rPr>
                            </w:pPr>
                            <w:r w:rsidRPr="00412DE8">
                              <w:rPr>
                                <w:rFonts w:ascii="TH SarabunPSK" w:hAnsi="TH SarabunPSK" w:cs="TH SarabunPSK"/>
                                <w:color w:val="auto"/>
                                <w:sz w:val="96"/>
                                <w:szCs w:val="96"/>
                                <w:cs/>
                                <w:lang w:bidi="th-TH"/>
                              </w:rPr>
                              <w:t>รายงาน</w:t>
                            </w:r>
                            <w:r w:rsidR="00A05FF0">
                              <w:rPr>
                                <w:rFonts w:ascii="TH SarabunPSK" w:hAnsi="TH SarabunPSK" w:cs="TH SarabunPSK" w:hint="cs"/>
                                <w:color w:val="auto"/>
                                <w:sz w:val="96"/>
                                <w:szCs w:val="96"/>
                                <w:cs/>
                                <w:lang w:bidi="th-TH"/>
                              </w:rPr>
                              <w:t>ผลการดำเนิน</w:t>
                            </w:r>
                            <w:r w:rsidRPr="00412DE8">
                              <w:rPr>
                                <w:rFonts w:ascii="TH SarabunPSK" w:hAnsi="TH SarabunPSK" w:cs="TH SarabunPSK"/>
                                <w:color w:val="auto"/>
                                <w:sz w:val="96"/>
                                <w:szCs w:val="96"/>
                                <w:cs/>
                                <w:lang w:bidi="th-TH"/>
                              </w:rPr>
                              <w:t>กิจกรรม</w:t>
                            </w:r>
                          </w:p>
                          <w:p w14:paraId="68E1ACAD" w14:textId="45970E22" w:rsidR="00412DE8" w:rsidRPr="00412DE8" w:rsidRDefault="00412DE8" w:rsidP="00412DE8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auto"/>
                                <w:sz w:val="96"/>
                                <w:szCs w:val="96"/>
                                <w:lang w:bidi="th-TH"/>
                              </w:rPr>
                            </w:pPr>
                            <w:r w:rsidRPr="00412DE8">
                              <w:rPr>
                                <w:rFonts w:ascii="TH SarabunPSK" w:hAnsi="TH SarabunPSK" w:cs="TH SarabunPSK"/>
                                <w:color w:val="auto"/>
                                <w:sz w:val="96"/>
                                <w:szCs w:val="96"/>
                                <w:cs/>
                                <w:lang w:bidi="th-TH"/>
                              </w:rPr>
                              <w:t>ของ</w:t>
                            </w:r>
                          </w:p>
                          <w:p w14:paraId="76DA9CDD" w14:textId="33CA09AB" w:rsidR="00412DE8" w:rsidRPr="00412DE8" w:rsidRDefault="00412DE8" w:rsidP="00412DE8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auto"/>
                                <w:sz w:val="96"/>
                                <w:szCs w:val="96"/>
                                <w:lang w:bidi="th-TH"/>
                              </w:rPr>
                            </w:pPr>
                            <w:r w:rsidRPr="00412DE8">
                              <w:rPr>
                                <w:rFonts w:ascii="TH SarabunPSK" w:hAnsi="TH SarabunPSK" w:cs="TH SarabunPSK"/>
                                <w:color w:val="auto"/>
                                <w:sz w:val="96"/>
                                <w:szCs w:val="96"/>
                                <w:cs/>
                                <w:lang w:bidi="th-TH"/>
                              </w:rPr>
                              <w:t>มูลนิธิพัฒนาผู้นำกะเหรี่ยงแบ๊บติทส์</w:t>
                            </w:r>
                          </w:p>
                          <w:p w14:paraId="1B9A7FCF" w14:textId="1E632973" w:rsidR="00412DE8" w:rsidRPr="00412DE8" w:rsidRDefault="00412DE8" w:rsidP="00412DE8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auto"/>
                                <w:sz w:val="96"/>
                                <w:szCs w:val="96"/>
                                <w:lang w:bidi="th-TH"/>
                              </w:rPr>
                            </w:pPr>
                            <w:r w:rsidRPr="00412DE8">
                              <w:rPr>
                                <w:rFonts w:ascii="TH SarabunPSK" w:hAnsi="TH SarabunPSK" w:cs="TH SarabunPSK"/>
                                <w:color w:val="auto"/>
                                <w:sz w:val="96"/>
                                <w:szCs w:val="96"/>
                                <w:cs/>
                                <w:lang w:bidi="th-TH"/>
                              </w:rPr>
                              <w:t xml:space="preserve">ประจำปี พ.ศ. </w:t>
                            </w:r>
                            <w:r w:rsidRPr="00412DE8">
                              <w:rPr>
                                <w:rFonts w:ascii="TH SarabunPSK" w:hAnsi="TH SarabunPSK" w:cs="TH SarabunPSK"/>
                                <w:color w:val="auto"/>
                                <w:sz w:val="96"/>
                                <w:szCs w:val="96"/>
                                <w:lang w:bidi="th-TH"/>
                              </w:rPr>
                              <w:t>2</w:t>
                            </w:r>
                            <w:r w:rsidR="00683266">
                              <w:rPr>
                                <w:rFonts w:ascii="TH SarabunPSK" w:hAnsi="TH SarabunPSK" w:cs="TH SarabunPSK"/>
                                <w:color w:val="auto"/>
                                <w:sz w:val="96"/>
                                <w:szCs w:val="96"/>
                                <w:lang w:bidi="th-TH"/>
                              </w:rPr>
                              <w:t>021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CFC70" id="_x0000_s1032" type="#_x0000_t202" style="position:absolute;margin-left:-6.7pt;margin-top:111.5pt;width:458.25pt;height:308.75pt;z-index:251882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" filled="f" stroked="f">
                <v:textbox>
                  <w:txbxContent>
                    <w:p w14:paraId="057C2CB4" w14:textId="2A9EF118" w:rsidR="00412DE8" w:rsidRPr="00412DE8" w:rsidRDefault="00412DE8" w:rsidP="00412DE8">
                      <w:pPr>
                        <w:jc w:val="center"/>
                        <w:rPr>
                          <w:rFonts w:ascii="TH SarabunPSK" w:hAnsi="TH SarabunPSK" w:cs="TH SarabunPSK"/>
                          <w:color w:val="auto"/>
                          <w:sz w:val="96"/>
                          <w:szCs w:val="96"/>
                          <w:lang w:bidi="th-TH"/>
                        </w:rPr>
                      </w:pPr>
                      <w:r w:rsidRPr="00412DE8">
                        <w:rPr>
                          <w:rFonts w:ascii="TH SarabunPSK" w:hAnsi="TH SarabunPSK" w:cs="TH SarabunPSK"/>
                          <w:color w:val="auto"/>
                          <w:sz w:val="96"/>
                          <w:szCs w:val="96"/>
                          <w:cs/>
                          <w:lang w:bidi="th-TH"/>
                        </w:rPr>
                        <w:t>รายงาน</w:t>
                      </w:r>
                      <w:r w:rsidR="00A05FF0">
                        <w:rPr>
                          <w:rFonts w:ascii="TH SarabunPSK" w:hAnsi="TH SarabunPSK" w:cs="TH SarabunPSK" w:hint="cs"/>
                          <w:color w:val="auto"/>
                          <w:sz w:val="96"/>
                          <w:szCs w:val="96"/>
                          <w:cs/>
                          <w:lang w:bidi="th-TH"/>
                        </w:rPr>
                        <w:t>ผลการดำเนิน</w:t>
                      </w:r>
                      <w:r w:rsidRPr="00412DE8">
                        <w:rPr>
                          <w:rFonts w:ascii="TH SarabunPSK" w:hAnsi="TH SarabunPSK" w:cs="TH SarabunPSK"/>
                          <w:color w:val="auto"/>
                          <w:sz w:val="96"/>
                          <w:szCs w:val="96"/>
                          <w:cs/>
                          <w:lang w:bidi="th-TH"/>
                        </w:rPr>
                        <w:t>กิจกรรม</w:t>
                      </w:r>
                    </w:p>
                    <w:p w14:paraId="68E1ACAD" w14:textId="45970E22" w:rsidR="00412DE8" w:rsidRPr="00412DE8" w:rsidRDefault="00412DE8" w:rsidP="00412DE8">
                      <w:pPr>
                        <w:jc w:val="center"/>
                        <w:rPr>
                          <w:rFonts w:ascii="TH SarabunPSK" w:hAnsi="TH SarabunPSK" w:cs="TH SarabunPSK"/>
                          <w:color w:val="auto"/>
                          <w:sz w:val="96"/>
                          <w:szCs w:val="96"/>
                          <w:lang w:bidi="th-TH"/>
                        </w:rPr>
                      </w:pPr>
                      <w:r w:rsidRPr="00412DE8">
                        <w:rPr>
                          <w:rFonts w:ascii="TH SarabunPSK" w:hAnsi="TH SarabunPSK" w:cs="TH SarabunPSK"/>
                          <w:color w:val="auto"/>
                          <w:sz w:val="96"/>
                          <w:szCs w:val="96"/>
                          <w:cs/>
                          <w:lang w:bidi="th-TH"/>
                        </w:rPr>
                        <w:t>ของ</w:t>
                      </w:r>
                    </w:p>
                    <w:p w14:paraId="76DA9CDD" w14:textId="33CA09AB" w:rsidR="00412DE8" w:rsidRPr="00412DE8" w:rsidRDefault="00412DE8" w:rsidP="00412DE8">
                      <w:pPr>
                        <w:jc w:val="center"/>
                        <w:rPr>
                          <w:rFonts w:ascii="TH SarabunPSK" w:hAnsi="TH SarabunPSK" w:cs="TH SarabunPSK"/>
                          <w:color w:val="auto"/>
                          <w:sz w:val="96"/>
                          <w:szCs w:val="96"/>
                          <w:lang w:bidi="th-TH"/>
                        </w:rPr>
                      </w:pPr>
                      <w:r w:rsidRPr="00412DE8">
                        <w:rPr>
                          <w:rFonts w:ascii="TH SarabunPSK" w:hAnsi="TH SarabunPSK" w:cs="TH SarabunPSK"/>
                          <w:color w:val="auto"/>
                          <w:sz w:val="96"/>
                          <w:szCs w:val="96"/>
                          <w:cs/>
                          <w:lang w:bidi="th-TH"/>
                        </w:rPr>
                        <w:t>มูลนิธิพัฒนาผู้นำกะเหรี่ยงแบ๊บติทส์</w:t>
                      </w:r>
                    </w:p>
                    <w:p w14:paraId="1B9A7FCF" w14:textId="1E632973" w:rsidR="00412DE8" w:rsidRPr="00412DE8" w:rsidRDefault="00412DE8" w:rsidP="00412DE8">
                      <w:pPr>
                        <w:jc w:val="center"/>
                        <w:rPr>
                          <w:rFonts w:ascii="TH SarabunPSK" w:hAnsi="TH SarabunPSK" w:cs="TH SarabunPSK"/>
                          <w:color w:val="auto"/>
                          <w:sz w:val="96"/>
                          <w:szCs w:val="96"/>
                          <w:lang w:bidi="th-TH"/>
                        </w:rPr>
                      </w:pPr>
                      <w:r w:rsidRPr="00412DE8">
                        <w:rPr>
                          <w:rFonts w:ascii="TH SarabunPSK" w:hAnsi="TH SarabunPSK" w:cs="TH SarabunPSK"/>
                          <w:color w:val="auto"/>
                          <w:sz w:val="96"/>
                          <w:szCs w:val="96"/>
                          <w:cs/>
                          <w:lang w:bidi="th-TH"/>
                        </w:rPr>
                        <w:t xml:space="preserve">ประจำปี พ.ศ. </w:t>
                      </w:r>
                      <w:r w:rsidRPr="00412DE8">
                        <w:rPr>
                          <w:rFonts w:ascii="TH SarabunPSK" w:hAnsi="TH SarabunPSK" w:cs="TH SarabunPSK"/>
                          <w:color w:val="auto"/>
                          <w:sz w:val="96"/>
                          <w:szCs w:val="96"/>
                          <w:lang w:bidi="th-TH"/>
                        </w:rPr>
                        <w:t>2</w:t>
                      </w:r>
                      <w:r w:rsidR="00683266">
                        <w:rPr>
                          <w:rFonts w:ascii="TH SarabunPSK" w:hAnsi="TH SarabunPSK" w:cs="TH SarabunPSK"/>
                          <w:color w:val="auto"/>
                          <w:sz w:val="96"/>
                          <w:szCs w:val="96"/>
                          <w:lang w:bidi="th-TH"/>
                        </w:rPr>
                        <w:t>021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H SarabunPSK" w:hAnsi="TH SarabunPSK" w:cs="TH SarabunPSK"/>
          <w:sz w:val="52"/>
        </w:rPr>
        <w:br w:type="page"/>
      </w:r>
    </w:p>
    <w:p w14:paraId="2485E219" w14:textId="50E7E7E2" w:rsidR="00D209CB" w:rsidRDefault="00D209CB" w:rsidP="00D209CB">
      <w:pPr>
        <w:rPr>
          <w:rFonts w:ascii="TH SarabunPSK" w:hAnsi="TH SarabunPSK" w:cs="TH SarabunPSK"/>
          <w:sz w:val="52"/>
        </w:rPr>
      </w:pPr>
      <w:r>
        <w:rPr>
          <w:rFonts w:ascii="TH SarabunPSK" w:hAnsi="TH SarabunPSK" w:cs="TH SarabunPSK"/>
          <w:noProof/>
          <w:sz w:val="52"/>
          <w:lang w:val="th-TH" w:bidi="th-TH"/>
        </w:rPr>
        <w:lastRenderedPageBreak/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4BF51501" wp14:editId="5E45D496">
                <wp:simplePos x="0" y="0"/>
                <wp:positionH relativeFrom="margin">
                  <wp:posOffset>-32853</wp:posOffset>
                </wp:positionH>
                <wp:positionV relativeFrom="paragraph">
                  <wp:posOffset>-469432</wp:posOffset>
                </wp:positionV>
                <wp:extent cx="3520066" cy="770068"/>
                <wp:effectExtent l="95250" t="57150" r="118745" b="144780"/>
                <wp:wrapNone/>
                <wp:docPr id="140" name="Text 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0066" cy="770068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F43268" w14:textId="17ED883D" w:rsidR="00A76E7F" w:rsidRPr="00A76E7F" w:rsidRDefault="00A76E7F">
                            <w:pPr>
                              <w:rPr>
                                <w:b w:val="0"/>
                                <w:bCs/>
                                <w:sz w:val="96"/>
                                <w:szCs w:val="96"/>
                              </w:rPr>
                            </w:pPr>
                            <w:r w:rsidRPr="00A76E7F">
                              <w:rPr>
                                <w:rFonts w:ascii="TH SarabunPSK" w:hAnsi="TH SarabunPSK" w:cs="TH SarabunPSK" w:hint="cs"/>
                                <w:b w:val="0"/>
                                <w:bCs/>
                                <w:sz w:val="96"/>
                                <w:szCs w:val="96"/>
                                <w:cs/>
                                <w:lang w:bidi="th-TH"/>
                              </w:rPr>
                              <w:t>ป</w:t>
                            </w:r>
                            <w:r w:rsidRPr="00A76E7F">
                              <w:rPr>
                                <w:rFonts w:ascii="TH SarabunPSK" w:hAnsi="TH SarabunPSK" w:cs="TH SarabunPSK"/>
                                <w:b w:val="0"/>
                                <w:bCs/>
                                <w:sz w:val="96"/>
                                <w:szCs w:val="96"/>
                                <w:cs/>
                              </w:rPr>
                              <w:t>ระวัติความเป็นมา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4BF51501" id="Text Box 140" o:spid="_x0000_s1033" type="#_x0000_t202" style="position:absolute;margin-left:-2.6pt;margin-top:-36.95pt;width:277.15pt;height:60.65pt;z-index:251773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" fillcolor="#34aba2 [3206]" strokecolor="#34aba2 [3206]" strokeweight="1pt">
                <v:fill color2="#4ec9bf [2582]" rotate="t" angle="180" colors="0 #0db6a9;40632f #25baaf;1 #77ccc3" focus="100%" type="gradient"/>
                <v:shadow on="t" color="black" opacity="40092f" origin=",.5" offset="0,3pt"/>
                <v:textbox>
                  <w:txbxContent>
                    <w:p w14:paraId="25F43268" w14:textId="17ED883D" w:rsidR="00A76E7F" w:rsidRPr="00A76E7F" w:rsidRDefault="00A76E7F">
                      <w:pPr>
                        <w:rPr>
                          <w:b w:val="0"/>
                          <w:bCs/>
                          <w:sz w:val="96"/>
                          <w:szCs w:val="96"/>
                        </w:rPr>
                      </w:pPr>
                      <w:r w:rsidRPr="00A76E7F">
                        <w:rPr>
                          <w:rFonts w:ascii="TH SarabunPSK" w:hAnsi="TH SarabunPSK" w:cs="TH SarabunPSK" w:hint="cs"/>
                          <w:b w:val="0"/>
                          <w:bCs/>
                          <w:sz w:val="96"/>
                          <w:szCs w:val="96"/>
                          <w:cs/>
                          <w:lang w:bidi="th-TH"/>
                        </w:rPr>
                        <w:t>ป</w:t>
                      </w:r>
                      <w:r w:rsidRPr="00A76E7F">
                        <w:rPr>
                          <w:rFonts w:ascii="TH SarabunPSK" w:hAnsi="TH SarabunPSK" w:cs="TH SarabunPSK"/>
                          <w:b w:val="0"/>
                          <w:bCs/>
                          <w:sz w:val="96"/>
                          <w:szCs w:val="96"/>
                          <w:cs/>
                        </w:rPr>
                        <w:t>ระวัติความเป็นมา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5BB4AD" w14:textId="2C479A91" w:rsidR="00F005CB" w:rsidRPr="00D209CB" w:rsidRDefault="00154E2D" w:rsidP="00D209CB">
      <w:pPr>
        <w:rPr>
          <w:rFonts w:ascii="TH SarabunPSK" w:hAnsi="TH SarabunPSK" w:cs="TH SarabunPSK"/>
          <w:sz w:val="52"/>
          <w:lang w:bidi="th-TH"/>
        </w:rPr>
      </w:pPr>
      <w:r w:rsidRPr="00E2513E">
        <w:rPr>
          <w:rFonts w:ascii="TH SarabunPSK" w:hAnsi="TH SarabunPSK" w:cs="TH SarabunPSK"/>
          <w:color w:val="auto"/>
          <w:sz w:val="32"/>
          <w:szCs w:val="32"/>
          <w:cs/>
        </w:rPr>
        <w:t>โครงการพัฒนาผู้นำกะเหรี่ยงแบ๊บติสท์ได้ก่อตั้งขึ้นเมื่อเดือนมิถุนายน ปี 2012 (</w:t>
      </w:r>
      <w:r w:rsidRPr="00E2513E">
        <w:rPr>
          <w:rFonts w:ascii="TH SarabunPSK" w:hAnsi="TH SarabunPSK" w:cs="TH SarabunPSK"/>
          <w:color w:val="auto"/>
          <w:sz w:val="32"/>
          <w:szCs w:val="32"/>
        </w:rPr>
        <w:t>KLDP</w:t>
      </w:r>
      <w:r w:rsidRPr="00E2513E">
        <w:rPr>
          <w:rFonts w:ascii="TH SarabunPSK" w:hAnsi="TH SarabunPSK" w:cs="TH SarabunPSK"/>
          <w:color w:val="auto"/>
          <w:sz w:val="32"/>
          <w:szCs w:val="32"/>
          <w:cs/>
        </w:rPr>
        <w:t>)</w:t>
      </w:r>
      <w:r w:rsidRPr="00E2513E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E2513E">
        <w:rPr>
          <w:rFonts w:ascii="TH SarabunPSK" w:hAnsi="TH SarabunPSK" w:cs="TH SarabunPSK"/>
          <w:color w:val="auto"/>
          <w:sz w:val="32"/>
          <w:szCs w:val="32"/>
          <w:cs/>
        </w:rPr>
        <w:t>ณ คริสตจักรธารน้ำทิพย์ ตั้งอยู่ในเมืองของเชียงใหม่ ประเทศไทย เป็นโครงการที่ผู้นำชาวกะเหรี่ยงจัดตั้งขึ้นเอง ไม่ใช่องค์กรพัฒนาเอกชนที่จัดตั้งขึ้นจากต่างประเทศ เราปรารถนาที่จะช่วยเหลือชาวกะเหรี่ยงรุ่นต่อไปให้เติบโตและพัฒนาเป็นผู้นำแบบผู้รับใช้ในอนาคต นักศึกษามาจากพื้นที่ต่างๆในภาคเหนือของประเทศไทย โดยมีพระคริสต์เป็นแบบอย่างเราพยายามจัดให้มีบรรยากาศแห่งความรักซึ่งนักศึกษาจะได้รับการฝึกอบรม การให้คำปรึกษาและการใช้ชีวิตร่วมกัน นอกจากนี้เรายังจัดให้มีการศึกษาที่ปลอดหนี้สำหรับนักศึกษาแต่ละคน ให้ทุนการศึกษาและค่าใช้จ่ายอื่นๆที่จำเป็นต่อนักศึกษา เป็นโอกาสที่ยอดเยี่ยมในการอยู่ร่วมกันและเติบโตไปด้วยกันที่นี่ โครงการพัฒนาผู้นำกะเหรี่ยงเป็นชุมชนแห่งความรักที่อุทิศตนเพื่อเตรียมคนกะเหรี่ยงรุ่นต่อไป</w:t>
      </w:r>
    </w:p>
    <w:p w14:paraId="116B0DE1" w14:textId="51CC3B31" w:rsidR="00C84D88" w:rsidRDefault="00217707" w:rsidP="00AA5D56">
      <w:pPr>
        <w:pStyle w:val="Titl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0B0B2C95" wp14:editId="3FF211EF">
            <wp:simplePos x="0" y="0"/>
            <wp:positionH relativeFrom="margin">
              <wp:posOffset>-285943</wp:posOffset>
            </wp:positionH>
            <wp:positionV relativeFrom="paragraph">
              <wp:posOffset>269875</wp:posOffset>
            </wp:positionV>
            <wp:extent cx="6096000" cy="4355190"/>
            <wp:effectExtent l="228600" t="228600" r="228600" b="274320"/>
            <wp:wrapNone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35519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1C5E60" w14:textId="2CFD4EBA" w:rsidR="004A398D" w:rsidRDefault="004A398D" w:rsidP="00AA5D56">
      <w:pPr>
        <w:pStyle w:val="Title"/>
        <w:rPr>
          <w:rFonts w:ascii="TH SarabunPSK" w:hAnsi="TH SarabunPSK" w:cs="TH SarabunPSK"/>
          <w:sz w:val="44"/>
          <w:szCs w:val="44"/>
        </w:rPr>
      </w:pPr>
    </w:p>
    <w:p w14:paraId="2F12F96E" w14:textId="6F57F946" w:rsidR="004A398D" w:rsidRDefault="004A398D" w:rsidP="00AA5D56">
      <w:pPr>
        <w:pStyle w:val="Title"/>
        <w:rPr>
          <w:rFonts w:ascii="TH SarabunPSK" w:hAnsi="TH SarabunPSK" w:cs="TH SarabunPSK"/>
          <w:sz w:val="44"/>
          <w:szCs w:val="44"/>
        </w:rPr>
      </w:pPr>
    </w:p>
    <w:p w14:paraId="0D881385" w14:textId="4ABC5C1A" w:rsidR="004A398D" w:rsidRDefault="004A398D" w:rsidP="00AA5D56">
      <w:pPr>
        <w:pStyle w:val="Title"/>
        <w:rPr>
          <w:rFonts w:ascii="TH SarabunPSK" w:hAnsi="TH SarabunPSK" w:cs="TH SarabunPSK"/>
          <w:sz w:val="44"/>
          <w:szCs w:val="44"/>
        </w:rPr>
      </w:pPr>
    </w:p>
    <w:p w14:paraId="116D7E0D" w14:textId="77777777" w:rsidR="004A398D" w:rsidRDefault="004A398D" w:rsidP="00AA5D56">
      <w:pPr>
        <w:pStyle w:val="Title"/>
        <w:rPr>
          <w:rFonts w:ascii="TH SarabunPSK" w:hAnsi="TH SarabunPSK" w:cs="TH SarabunPSK"/>
          <w:sz w:val="44"/>
          <w:szCs w:val="44"/>
        </w:rPr>
      </w:pPr>
    </w:p>
    <w:p w14:paraId="22425B20" w14:textId="3C27F532" w:rsidR="004A398D" w:rsidRDefault="004A398D" w:rsidP="00AA5D56">
      <w:pPr>
        <w:pStyle w:val="Title"/>
        <w:rPr>
          <w:rFonts w:ascii="TH SarabunPSK" w:hAnsi="TH SarabunPSK" w:cs="TH SarabunPSK"/>
          <w:sz w:val="44"/>
          <w:szCs w:val="44"/>
        </w:rPr>
      </w:pPr>
    </w:p>
    <w:p w14:paraId="53DB929B" w14:textId="7A2B0D00" w:rsidR="004A398D" w:rsidRDefault="004A398D" w:rsidP="00AA5D56">
      <w:pPr>
        <w:pStyle w:val="Title"/>
        <w:rPr>
          <w:rFonts w:ascii="TH SarabunPSK" w:hAnsi="TH SarabunPSK" w:cs="TH SarabunPSK"/>
          <w:sz w:val="44"/>
          <w:szCs w:val="44"/>
        </w:rPr>
      </w:pPr>
    </w:p>
    <w:p w14:paraId="32248BAD" w14:textId="2348CAAB" w:rsidR="004A398D" w:rsidRDefault="004A398D" w:rsidP="00AA5D56">
      <w:pPr>
        <w:pStyle w:val="Title"/>
        <w:rPr>
          <w:rFonts w:ascii="TH SarabunPSK" w:hAnsi="TH SarabunPSK" w:cs="TH SarabunPSK"/>
          <w:sz w:val="44"/>
          <w:szCs w:val="44"/>
        </w:rPr>
      </w:pPr>
    </w:p>
    <w:p w14:paraId="46E02EE5" w14:textId="77777777" w:rsidR="004A398D" w:rsidRDefault="004A398D" w:rsidP="00AA5D56">
      <w:pPr>
        <w:pStyle w:val="Title"/>
        <w:rPr>
          <w:rFonts w:ascii="TH SarabunPSK" w:hAnsi="TH SarabunPSK" w:cs="TH SarabunPSK"/>
          <w:sz w:val="44"/>
          <w:szCs w:val="44"/>
        </w:rPr>
      </w:pPr>
    </w:p>
    <w:p w14:paraId="06221895" w14:textId="2F64996F" w:rsidR="00E2513E" w:rsidRDefault="00E2513E" w:rsidP="00217DDE">
      <w:pPr>
        <w:pStyle w:val="Title"/>
        <w:ind w:firstLine="720"/>
        <w:rPr>
          <w:rFonts w:ascii="TH SarabunPSK" w:hAnsi="TH SarabunPSK" w:cs="TH SarabunPSK"/>
          <w:b w:val="0"/>
          <w:bCs w:val="0"/>
          <w:color w:val="auto"/>
          <w:sz w:val="32"/>
          <w:szCs w:val="32"/>
        </w:rPr>
      </w:pPr>
    </w:p>
    <w:p w14:paraId="53EE70E0" w14:textId="77777777" w:rsidR="00D209CB" w:rsidRDefault="00D209CB" w:rsidP="00217DDE">
      <w:pPr>
        <w:pStyle w:val="Title"/>
        <w:ind w:firstLine="720"/>
        <w:rPr>
          <w:rFonts w:ascii="TH SarabunPSK" w:hAnsi="TH SarabunPSK" w:cs="TH SarabunPSK"/>
          <w:b w:val="0"/>
          <w:bCs w:val="0"/>
          <w:color w:val="auto"/>
          <w:sz w:val="32"/>
          <w:szCs w:val="32"/>
        </w:rPr>
      </w:pPr>
    </w:p>
    <w:p w14:paraId="5DB13F0A" w14:textId="77777777" w:rsidR="00D209CB" w:rsidRDefault="00D209CB" w:rsidP="00217DDE">
      <w:pPr>
        <w:pStyle w:val="Title"/>
        <w:ind w:firstLine="720"/>
        <w:rPr>
          <w:rFonts w:ascii="TH SarabunPSK" w:hAnsi="TH SarabunPSK" w:cs="TH SarabunPSK"/>
          <w:b w:val="0"/>
          <w:bCs w:val="0"/>
          <w:color w:val="auto"/>
          <w:sz w:val="32"/>
          <w:szCs w:val="32"/>
        </w:rPr>
      </w:pPr>
    </w:p>
    <w:p w14:paraId="0E47B047" w14:textId="7D6D1AFC" w:rsidR="00E2513E" w:rsidRDefault="00F005CB" w:rsidP="00217DDE">
      <w:pPr>
        <w:pStyle w:val="Title"/>
        <w:ind w:firstLine="720"/>
        <w:rPr>
          <w:rFonts w:ascii="TH SarabunPSK" w:hAnsi="TH SarabunPSK" w:cs="TH SarabunPSK"/>
          <w:b w:val="0"/>
          <w:bCs w:val="0"/>
          <w:color w:val="auto"/>
          <w:sz w:val="32"/>
          <w:szCs w:val="32"/>
        </w:rPr>
      </w:pPr>
      <w:r w:rsidRPr="00E2513E">
        <w:rPr>
          <w:rFonts w:ascii="TH SarabunPSK" w:hAnsi="TH SarabunPSK" w:cs="TH SarabunPSK"/>
          <w:b w:val="0"/>
          <w:bCs w:val="0"/>
          <w:noProof/>
          <w:sz w:val="44"/>
          <w:szCs w:val="44"/>
          <w:lang w:val="ar-SA"/>
        </w:rPr>
        <w:lastRenderedPageBreak/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0C4EB10E" wp14:editId="3E14A819">
                <wp:simplePos x="0" y="0"/>
                <wp:positionH relativeFrom="margin">
                  <wp:posOffset>30780</wp:posOffset>
                </wp:positionH>
                <wp:positionV relativeFrom="paragraph">
                  <wp:posOffset>-92142</wp:posOffset>
                </wp:positionV>
                <wp:extent cx="1035968" cy="660694"/>
                <wp:effectExtent l="95250" t="57150" r="107315" b="158750"/>
                <wp:wrapNone/>
                <wp:docPr id="141" name="Text Box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5968" cy="660694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0CCF8B" w14:textId="7EE3AE31" w:rsidR="00A76E7F" w:rsidRPr="00A76E7F" w:rsidRDefault="00A76E7F" w:rsidP="00A76E7F">
                            <w:pPr>
                              <w:jc w:val="center"/>
                              <w:rPr>
                                <w:rFonts w:ascii="TH SarabunPSK" w:hAnsi="TH SarabunPSK" w:cs="TH SarabunPSK"/>
                                <w:b w:val="0"/>
                                <w:bCs/>
                                <w:sz w:val="96"/>
                                <w:szCs w:val="96"/>
                                <w:lang w:bidi="th-TH"/>
                              </w:rPr>
                            </w:pPr>
                            <w:r w:rsidRPr="00A76E7F">
                              <w:rPr>
                                <w:rFonts w:ascii="TH SarabunPSK" w:hAnsi="TH SarabunPSK" w:cs="TH SarabunPSK"/>
                                <w:b w:val="0"/>
                                <w:bCs/>
                                <w:sz w:val="96"/>
                                <w:szCs w:val="96"/>
                                <w:cs/>
                                <w:lang w:bidi="th-TH"/>
                              </w:rPr>
                              <w:t>ที่มา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0C4EB10E" id="Text Box 141" o:spid="_x0000_s1034" type="#_x0000_t202" style="position:absolute;left:0;text-align:left;margin-left:2.4pt;margin-top:-7.25pt;width:81.55pt;height:52pt;z-index:251774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" fillcolor="#34aba2 [3206]" strokecolor="#34aba2 [3206]" strokeweight="1pt">
                <v:fill color2="#4ec9bf [2582]" rotate="t" angle="180" colors="0 #0db6a9;40632f #25baaf;1 #77ccc3" focus="100%" type="gradient"/>
                <v:shadow on="t" color="black" opacity="40092f" origin=",.5" offset="0,3pt"/>
                <v:textbox>
                  <w:txbxContent>
                    <w:p w14:paraId="430CCF8B" w14:textId="7EE3AE31" w:rsidR="00A76E7F" w:rsidRPr="00A76E7F" w:rsidRDefault="00A76E7F" w:rsidP="00A76E7F">
                      <w:pPr>
                        <w:jc w:val="center"/>
                        <w:rPr>
                          <w:rFonts w:ascii="TH SarabunPSK" w:hAnsi="TH SarabunPSK" w:cs="TH SarabunPSK"/>
                          <w:b w:val="0"/>
                          <w:bCs/>
                          <w:sz w:val="96"/>
                          <w:szCs w:val="96"/>
                          <w:lang w:bidi="th-TH"/>
                        </w:rPr>
                      </w:pPr>
                      <w:r w:rsidRPr="00A76E7F">
                        <w:rPr>
                          <w:rFonts w:ascii="TH SarabunPSK" w:hAnsi="TH SarabunPSK" w:cs="TH SarabunPSK"/>
                          <w:b w:val="0"/>
                          <w:bCs/>
                          <w:sz w:val="96"/>
                          <w:szCs w:val="96"/>
                          <w:cs/>
                          <w:lang w:bidi="th-TH"/>
                        </w:rPr>
                        <w:t>ที่มา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FDC32D7" w14:textId="77777777" w:rsidR="00F005CB" w:rsidRDefault="00F005CB" w:rsidP="00217DDE">
      <w:pPr>
        <w:pStyle w:val="Title"/>
        <w:ind w:firstLine="720"/>
        <w:rPr>
          <w:rFonts w:ascii="TH SarabunPSK" w:hAnsi="TH SarabunPSK" w:cs="TH SarabunPSK"/>
          <w:b w:val="0"/>
          <w:bCs w:val="0"/>
          <w:color w:val="auto"/>
          <w:sz w:val="32"/>
          <w:szCs w:val="32"/>
        </w:rPr>
      </w:pPr>
    </w:p>
    <w:p w14:paraId="77F80DE9" w14:textId="3B15A183" w:rsidR="00AA5D56" w:rsidRDefault="00AA5D56" w:rsidP="00217DDE">
      <w:pPr>
        <w:pStyle w:val="Title"/>
        <w:ind w:firstLine="720"/>
        <w:rPr>
          <w:rFonts w:ascii="TH SarabunPSK" w:hAnsi="TH SarabunPSK" w:cs="TH SarabunPSK"/>
          <w:b w:val="0"/>
          <w:bCs w:val="0"/>
          <w:color w:val="auto"/>
          <w:sz w:val="32"/>
          <w:szCs w:val="32"/>
        </w:rPr>
      </w:pPr>
      <w:r w:rsidRPr="00E2513E">
        <w:rPr>
          <w:rFonts w:ascii="TH SarabunPSK" w:hAnsi="TH SarabunPSK" w:cs="TH SarabunPSK"/>
          <w:b w:val="0"/>
          <w:bCs w:val="0"/>
          <w:color w:val="auto"/>
          <w:sz w:val="32"/>
          <w:szCs w:val="32"/>
          <w:cs/>
        </w:rPr>
        <w:t>ชาวกะเหรี่ยงมีความผูกพันทางเชื้อชาติกับธรรมชาติ พวกเขาอยู่และรักธรรมชาติ ชาวกะเหรี่ยงอาศัยอยู่ในป่าและประกอบอาชีพเป็นเกษตรกร แต่การขาดการศึกษา การอยู่ในพื้นที่ห่างไกลความเจริญ และความยากจนส่งผลต่อคุณภาพชีวิตและความพร้อมสำหรับการจะออกไปสู่โลกภายนอก เด็กและเยาวชนชาวกะเหรี่ยงไม่ได้มีการเตรียมตัวในการจะใช้ชีวิตในเมือง เพื่อหวังว่าจะได้รับการศึกษาต่อและโอกาสทางเศรษฐกิจมากขึ้น แต่คนหนุ่มสาวเหล่านี้กลับไม่สามารถดำรงชีวิตอยู่ในเมืองเพื่อที่จะรับการพัฒนาตนเองแต่กลับเป็นการทำร้ายอนาคตของตัวเอง ดังนั้นมูลนิธิพัฒนาผู้นำกะเหรี่ยงแบ๊บติสท์</w:t>
      </w:r>
      <w:r w:rsidRPr="00E2513E">
        <w:rPr>
          <w:rFonts w:ascii="TH SarabunPSK" w:hAnsi="TH SarabunPSK" w:cs="TH SarabunPSK"/>
          <w:b w:val="0"/>
          <w:bCs w:val="0"/>
          <w:color w:val="auto"/>
          <w:sz w:val="32"/>
          <w:szCs w:val="32"/>
        </w:rPr>
        <w:t xml:space="preserve"> </w:t>
      </w:r>
      <w:r w:rsidRPr="00E2513E">
        <w:rPr>
          <w:rFonts w:ascii="TH SarabunPSK" w:hAnsi="TH SarabunPSK" w:cs="TH SarabunPSK"/>
          <w:b w:val="0"/>
          <w:bCs w:val="0"/>
          <w:color w:val="auto"/>
          <w:sz w:val="32"/>
          <w:szCs w:val="32"/>
          <w:cs/>
        </w:rPr>
        <w:t>เล็งเห็นถึงปัญหาที่เกิดขึ้นกับกลุ่มเด็กและเยาวชนเหล่านี้ จึงได้ก่อตั้งมูลนิธิเพื่อช่วยเหลือ สนับสนุน สร้างเด็กแล</w:t>
      </w:r>
      <w:r w:rsidR="00C84D88" w:rsidRPr="00E2513E">
        <w:rPr>
          <w:rFonts w:ascii="TH SarabunPSK" w:hAnsi="TH SarabunPSK" w:cs="TH SarabunPSK" w:hint="cs"/>
          <w:b w:val="0"/>
          <w:bCs w:val="0"/>
          <w:color w:val="auto"/>
          <w:sz w:val="32"/>
          <w:szCs w:val="32"/>
          <w:cs/>
          <w:lang w:bidi="th-TH"/>
        </w:rPr>
        <w:t>ะ</w:t>
      </w:r>
      <w:r w:rsidRPr="00E2513E">
        <w:rPr>
          <w:rFonts w:ascii="TH SarabunPSK" w:hAnsi="TH SarabunPSK" w:cs="TH SarabunPSK"/>
          <w:b w:val="0"/>
          <w:bCs w:val="0"/>
          <w:color w:val="auto"/>
          <w:sz w:val="32"/>
          <w:szCs w:val="32"/>
          <w:cs/>
        </w:rPr>
        <w:t>เยาวชนเหล่านี้ที่จะได้รับการศึกษา พัฒนาศักยภาพของตนเอง ส่งต่อโอกาสนี้ให้กับผู้ไม่ได้รับโอกาสต่อไป และกลับไปเสริมสร้างชุมชน เป็นผู้นำที่ดีมีประสิทธิภาพสร้างคุณประโยชน์ต่อสังคมและประเทศชาต</w:t>
      </w:r>
    </w:p>
    <w:p w14:paraId="47E1EB64" w14:textId="022DCD4B" w:rsidR="00F005CB" w:rsidRPr="00E2513E" w:rsidRDefault="00F005CB" w:rsidP="00217DDE">
      <w:pPr>
        <w:pStyle w:val="Title"/>
        <w:ind w:firstLine="720"/>
        <w:rPr>
          <w:rFonts w:ascii="TH SarabunPSK" w:hAnsi="TH SarabunPSK" w:cs="TH SarabunPSK"/>
          <w:b w:val="0"/>
          <w:bCs w:val="0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7E9CE3B2" wp14:editId="58691FB3">
            <wp:simplePos x="0" y="0"/>
            <wp:positionH relativeFrom="margin">
              <wp:posOffset>3070225</wp:posOffset>
            </wp:positionH>
            <wp:positionV relativeFrom="paragraph">
              <wp:posOffset>352314</wp:posOffset>
            </wp:positionV>
            <wp:extent cx="1530985" cy="1854200"/>
            <wp:effectExtent l="133350" t="114300" r="126365" b="165100"/>
            <wp:wrapNone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52" r="26199" b="2252"/>
                    <a:stretch/>
                  </pic:blipFill>
                  <pic:spPr bwMode="auto">
                    <a:xfrm>
                      <a:off x="0" y="0"/>
                      <a:ext cx="1530985" cy="1854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8832" behindDoc="0" locked="0" layoutInCell="1" allowOverlap="1" wp14:anchorId="5E025825" wp14:editId="44DC6B5E">
            <wp:simplePos x="0" y="0"/>
            <wp:positionH relativeFrom="column">
              <wp:posOffset>27305</wp:posOffset>
            </wp:positionH>
            <wp:positionV relativeFrom="paragraph">
              <wp:posOffset>377715</wp:posOffset>
            </wp:positionV>
            <wp:extent cx="1570295" cy="1828800"/>
            <wp:effectExtent l="133350" t="114300" r="144780" b="171450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0" r="18859" b="1453"/>
                    <a:stretch/>
                  </pic:blipFill>
                  <pic:spPr bwMode="auto">
                    <a:xfrm>
                      <a:off x="0" y="0"/>
                      <a:ext cx="1570295" cy="1828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FC69B5" w14:textId="0EB99FA2" w:rsidR="00217707" w:rsidRDefault="0015541B" w:rsidP="00AA5D56">
      <w:pPr>
        <w:pStyle w:val="Title"/>
        <w:rPr>
          <w:noProof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56B67E54" wp14:editId="60601E16">
            <wp:simplePos x="0" y="0"/>
            <wp:positionH relativeFrom="margin">
              <wp:posOffset>-443163</wp:posOffset>
            </wp:positionH>
            <wp:positionV relativeFrom="paragraph">
              <wp:posOffset>563457</wp:posOffset>
            </wp:positionV>
            <wp:extent cx="6211302" cy="4140868"/>
            <wp:effectExtent l="190500" t="190500" r="189865" b="183515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302" cy="41408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6E7F">
        <w:rPr>
          <w:noProof/>
        </w:rPr>
        <w:t xml:space="preserve"> </w:t>
      </w:r>
    </w:p>
    <w:p w14:paraId="532E4050" w14:textId="51177015" w:rsidR="00EE1C3A" w:rsidRDefault="00F005CB" w:rsidP="00AA5D56">
      <w:pPr>
        <w:pStyle w:val="Title"/>
        <w:rPr>
          <w:rFonts w:ascii="TH SarabunPSK" w:hAnsi="TH SarabunPSK" w:cs="TH SarabunPSK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7D5A7E83" wp14:editId="5A0AC28C">
            <wp:simplePos x="0" y="0"/>
            <wp:positionH relativeFrom="page">
              <wp:posOffset>5111459</wp:posOffset>
            </wp:positionH>
            <wp:positionV relativeFrom="paragraph">
              <wp:posOffset>378763</wp:posOffset>
            </wp:positionV>
            <wp:extent cx="2019300" cy="1346200"/>
            <wp:effectExtent l="304800" t="400050" r="247650" b="425450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40445">
                      <a:off x="0" y="0"/>
                      <a:ext cx="2019300" cy="1346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1904" behindDoc="0" locked="0" layoutInCell="1" allowOverlap="1" wp14:anchorId="6189E09B" wp14:editId="3B85421D">
            <wp:simplePos x="0" y="0"/>
            <wp:positionH relativeFrom="margin">
              <wp:posOffset>905093</wp:posOffset>
            </wp:positionH>
            <wp:positionV relativeFrom="paragraph">
              <wp:posOffset>386524</wp:posOffset>
            </wp:positionV>
            <wp:extent cx="2157347" cy="1438231"/>
            <wp:effectExtent l="266700" t="342900" r="281305" b="391160"/>
            <wp:wrapNone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85783">
                      <a:off x="0" y="0"/>
                      <a:ext cx="2158301" cy="14388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A954C6" w14:textId="4695A9D0" w:rsidR="004A398D" w:rsidRDefault="004A398D" w:rsidP="00AA5D56">
      <w:pPr>
        <w:pStyle w:val="Title"/>
        <w:rPr>
          <w:rFonts w:ascii="TH SarabunPSK" w:hAnsi="TH SarabunPSK" w:cs="TH SarabunPSK"/>
          <w:sz w:val="44"/>
          <w:szCs w:val="44"/>
        </w:rPr>
      </w:pPr>
    </w:p>
    <w:p w14:paraId="2559E4D5" w14:textId="5D8AA7DB" w:rsidR="004A398D" w:rsidRDefault="004A398D" w:rsidP="00AA5D56">
      <w:pPr>
        <w:pStyle w:val="Title"/>
        <w:rPr>
          <w:rFonts w:ascii="TH SarabunPSK" w:hAnsi="TH SarabunPSK" w:cs="TH SarabunPSK"/>
          <w:sz w:val="44"/>
          <w:szCs w:val="44"/>
        </w:rPr>
      </w:pPr>
    </w:p>
    <w:p w14:paraId="69E10925" w14:textId="696DFC97" w:rsidR="004A398D" w:rsidRDefault="004A398D" w:rsidP="00AA5D56">
      <w:pPr>
        <w:pStyle w:val="Title"/>
        <w:rPr>
          <w:rFonts w:ascii="TH SarabunPSK" w:hAnsi="TH SarabunPSK" w:cs="TH SarabunPSK"/>
          <w:sz w:val="44"/>
          <w:szCs w:val="44"/>
        </w:rPr>
      </w:pPr>
    </w:p>
    <w:p w14:paraId="2DF2FA73" w14:textId="77777777" w:rsidR="004A398D" w:rsidRDefault="004A398D" w:rsidP="00AA5D56">
      <w:pPr>
        <w:pStyle w:val="Title"/>
        <w:rPr>
          <w:rFonts w:ascii="TH SarabunPSK" w:hAnsi="TH SarabunPSK" w:cs="TH SarabunPSK"/>
          <w:sz w:val="44"/>
          <w:szCs w:val="44"/>
        </w:rPr>
      </w:pPr>
    </w:p>
    <w:p w14:paraId="68AAE884" w14:textId="77777777" w:rsidR="004A398D" w:rsidRDefault="004A398D" w:rsidP="00AA5D56">
      <w:pPr>
        <w:pStyle w:val="Title"/>
        <w:rPr>
          <w:rFonts w:ascii="TH SarabunPSK" w:hAnsi="TH SarabunPSK" w:cs="TH SarabunPSK"/>
          <w:sz w:val="44"/>
          <w:szCs w:val="44"/>
        </w:rPr>
      </w:pPr>
    </w:p>
    <w:p w14:paraId="0E1F8D29" w14:textId="7B8429CA" w:rsidR="004A398D" w:rsidRDefault="004A398D" w:rsidP="00AA5D56">
      <w:pPr>
        <w:pStyle w:val="Title"/>
        <w:rPr>
          <w:rFonts w:ascii="TH SarabunPSK" w:hAnsi="TH SarabunPSK" w:cs="TH SarabunPSK"/>
          <w:sz w:val="44"/>
          <w:szCs w:val="44"/>
        </w:rPr>
      </w:pPr>
    </w:p>
    <w:p w14:paraId="34B26FCF" w14:textId="32FE8BDE" w:rsidR="00C84D88" w:rsidRDefault="00C84D88" w:rsidP="00AA5D56">
      <w:pPr>
        <w:pStyle w:val="Title"/>
        <w:rPr>
          <w:rFonts w:ascii="TH SarabunPSK" w:hAnsi="TH SarabunPSK" w:cs="TH SarabunPSK"/>
          <w:sz w:val="32"/>
          <w:szCs w:val="32"/>
        </w:rPr>
      </w:pPr>
    </w:p>
    <w:p w14:paraId="6B0B5789" w14:textId="3EF209EB" w:rsidR="004E64DB" w:rsidRDefault="004E64DB" w:rsidP="00AA5D56">
      <w:pPr>
        <w:pStyle w:val="Title"/>
        <w:rPr>
          <w:rFonts w:ascii="TH SarabunPSK" w:hAnsi="TH SarabunPSK" w:cs="TH SarabunPSK"/>
          <w:noProof/>
          <w:sz w:val="32"/>
          <w:szCs w:val="32"/>
        </w:rPr>
      </w:pPr>
    </w:p>
    <w:p w14:paraId="4D10CE43" w14:textId="77777777" w:rsidR="00E97C28" w:rsidRDefault="00E97C28" w:rsidP="00E97C28">
      <w:pPr>
        <w:pStyle w:val="NormalWeb"/>
        <w:spacing w:before="240" w:beforeAutospacing="0" w:after="0" w:afterAutospacing="0"/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44173D92" w14:textId="18D561AC" w:rsidR="00E97C28" w:rsidRDefault="00E97C28" w:rsidP="00E97C28">
      <w:pPr>
        <w:pStyle w:val="NormalWeb"/>
        <w:spacing w:before="240" w:beforeAutospacing="0" w:after="0" w:afterAutospacing="0"/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>มูลนิธิพัฒนาผู้นำกะเหรี่ยงแบ๊บติสท์</w:t>
      </w:r>
    </w:p>
    <w:p w14:paraId="4AA1D02C" w14:textId="77777777" w:rsidR="00E97C28" w:rsidRDefault="00E97C28" w:rsidP="00E97C28">
      <w:pPr>
        <w:pStyle w:val="NormalWeb"/>
        <w:spacing w:before="240" w:beforeAutospacing="0" w:after="0" w:afterAutospacing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โครงการพัฒนาผู้นำกะเหรี่ยงแบ๊บติสท์</w:t>
      </w:r>
    </w:p>
    <w:p w14:paraId="3CBC026C" w14:textId="77777777" w:rsidR="00E97C28" w:rsidRDefault="00E97C28" w:rsidP="00E97C28">
      <w:pPr>
        <w:pStyle w:val="NormalWeb"/>
        <w:spacing w:before="240" w:beforeAutospacing="0" w:after="0" w:afterAutospacing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(Karen Leadership Development Program)</w:t>
      </w:r>
    </w:p>
    <w:p w14:paraId="13B5CC4B" w14:textId="77777777" w:rsidR="00E97C28" w:rsidRDefault="00E97C28" w:rsidP="00E97C28">
      <w:pPr>
        <w:pStyle w:val="NormalWeb"/>
        <w:spacing w:before="240" w:beforeAutospacing="0" w:after="0" w:afterAutospacing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06B11AB" w14:textId="77777777" w:rsidR="00E97C28" w:rsidRDefault="00E97C28" w:rsidP="00E97C28">
      <w:pPr>
        <w:pStyle w:val="NormalWeb"/>
        <w:spacing w:before="240" w:beforeAutospacing="0" w:after="0" w:afterAutospacing="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เจ้าหน้าที่อาสาสมัครที่ปฏิบัติงานและเจ้าหน้าที่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</w:p>
    <w:p w14:paraId="66919E57" w14:textId="77777777" w:rsidR="00E97C28" w:rsidRDefault="00E97C28" w:rsidP="00E97C28">
      <w:pPr>
        <w:pStyle w:val="NormalWeb"/>
        <w:spacing w:before="240" w:beforeAutospacing="0" w:after="0" w:afterAutospacing="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นางสาวลูแอนน์ ฮาวเล่ย์ (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Miss. LuAnn Hawley)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>อาสาสมัคร</w:t>
      </w:r>
    </w:p>
    <w:p w14:paraId="7B746BE8" w14:textId="77777777" w:rsidR="00E97C28" w:rsidRDefault="00E97C28" w:rsidP="00E97C28">
      <w:pPr>
        <w:pStyle w:val="NormalWeb"/>
        <w:spacing w:before="240" w:beforeAutospacing="0" w:after="0" w:afterAutospacing="0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นางสาว พักตร์พริ้ม ธีรนันทสมบูรณ์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>เจ้าหน้าที่โครงการ</w:t>
      </w:r>
    </w:p>
    <w:p w14:paraId="3C5CB099" w14:textId="77777777" w:rsidR="00E97C28" w:rsidRDefault="00E97C28" w:rsidP="00E97C28">
      <w:pPr>
        <w:pStyle w:val="NormalWeb"/>
        <w:spacing w:before="240" w:beforeAutospacing="0" w:after="0" w:afterAutospacing="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>3.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นางสาว กาญจนา สาธิตบุญ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>เจ้าหน้าที่โครงการ</w:t>
      </w:r>
    </w:p>
    <w:p w14:paraId="4AEFA73C" w14:textId="77777777" w:rsidR="00E97C28" w:rsidRDefault="00E97C28" w:rsidP="00E97C28">
      <w:pPr>
        <w:pStyle w:val="NormalWeb"/>
        <w:spacing w:before="240" w:before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หลักการและเหตุผล:</w:t>
      </w:r>
    </w:p>
    <w:p w14:paraId="66EF97D7" w14:textId="77777777" w:rsidR="00E97C28" w:rsidRDefault="00E97C28" w:rsidP="00E97C28">
      <w:pPr>
        <w:pStyle w:val="NormalWeb"/>
        <w:spacing w:line="276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เป็นสิ่งได้รับการยอมรับอย่างกว้างขวางว่าโลกมีการเปลี่ยนแปลงอย่างรวดเร็วและค่อยๆมีการพัฒนาขึ้นเรื่อย ๆ ดังนั้นการเปลี่ยนแปลงอย่างเห็นได้ชัดส่งผลกระทบต่อทั่วโลกรวมถึงการทำพันธกิจของพระเจ้า "ดังนั้น จงออกไป สั่งสอนชนทุกชาติให้เป็นสาวกของเรา" ไม่สามารถเข้าใจหรือเป็นเพียงในบริบทท้องถิ่น แต่รวมไปถึงบริบททั่วโลกที่แตกต่างกันและการปฏิบัติทางวัฒนธรรมที่หลากหลายเป็นสิ่งสำคัญยิ่ง โดยเฉพาะ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TKBC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มีการวางแผนและการพัฒนาสมาชิกคริสตจักรและผู้นำให้ครอบคลุมทางด้านจิตวิญญาณ สังคม สติปัญญาและเศรษฐกิจบนพื้นฐานคัมภีร์เพื่อการรับใช้อย่างมีประสิทธิภาพทั้งภายในประเทศและนานาชาติ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TKBC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จำเป็นต้องเตรียมผู้นำคริสเตียนสำหรับพันธกิจในอนาคตและเป็นผู้นำแบบผู้รับใช้ เพื่อสื่อสารกับกลุ่มอื่น ๆ ในชุมชนทั่วโลก และโปรแกรมนี้ถูกออกแบบมาเพื่อรับมือกับความท้าทายเหล่านี้</w:t>
      </w:r>
    </w:p>
    <w:p w14:paraId="10A0F44A" w14:textId="77777777" w:rsidR="00E97C28" w:rsidRDefault="00E97C28" w:rsidP="00E97C28">
      <w:pPr>
        <w:pStyle w:val="NormalWeb"/>
        <w:spacing w:before="0" w:beforeAutospacing="0" w:after="0" w:after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9C884EA" w14:textId="77777777" w:rsidR="00E97C28" w:rsidRDefault="00E97C28" w:rsidP="00E97C28">
      <w:pPr>
        <w:pStyle w:val="NormalWeb"/>
        <w:spacing w:before="0" w:beforeAutospacing="0" w:after="0" w:after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C9FCA2A" w14:textId="77777777" w:rsidR="00E97C28" w:rsidRDefault="00E97C28" w:rsidP="00E97C28">
      <w:pPr>
        <w:pStyle w:val="NormalWeb"/>
        <w:spacing w:before="0" w:beforeAutospacing="0" w:after="0" w:after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91BA033" w14:textId="77777777" w:rsidR="00E97C28" w:rsidRDefault="00E97C28" w:rsidP="00E97C28">
      <w:pPr>
        <w:pStyle w:val="NormalWeb"/>
        <w:spacing w:before="0" w:beforeAutospacing="0" w:after="0" w:after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3DD9094" w14:textId="77777777" w:rsidR="00E97C28" w:rsidRDefault="00E97C28" w:rsidP="00E97C28">
      <w:pPr>
        <w:pStyle w:val="NormalWeb"/>
        <w:spacing w:before="0" w:beforeAutospacing="0" w:after="0" w:after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600659E" w14:textId="77777777" w:rsidR="00E97C28" w:rsidRDefault="00E97C28" w:rsidP="00E97C28">
      <w:pPr>
        <w:pStyle w:val="NormalWeb"/>
        <w:spacing w:before="0" w:beforeAutospacing="0" w:after="0" w:after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A15D813" w14:textId="77777777" w:rsidR="00E97C28" w:rsidRDefault="00E97C28" w:rsidP="00E97C28">
      <w:pPr>
        <w:pStyle w:val="NormalWeb"/>
        <w:spacing w:before="0" w:beforeAutospacing="0" w:after="0" w:after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42D37A3" w14:textId="77777777" w:rsidR="00E97C28" w:rsidRDefault="00E97C28" w:rsidP="00E97C28">
      <w:pPr>
        <w:pStyle w:val="NormalWeb"/>
        <w:spacing w:before="0" w:beforeAutospacing="0" w:after="0" w:after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8472ECB" w14:textId="530F11DD" w:rsidR="00E97C28" w:rsidRDefault="00E97C28" w:rsidP="00E97C28">
      <w:pPr>
        <w:pStyle w:val="NormalWeb"/>
        <w:spacing w:before="0" w:beforeAutospacing="0" w:after="0" w:after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วัตถุประสงค์:</w:t>
      </w:r>
    </w:p>
    <w:p w14:paraId="5DDB1E20" w14:textId="77777777" w:rsidR="00E97C28" w:rsidRDefault="00E97C28" w:rsidP="00E97C28">
      <w:pPr>
        <w:pStyle w:val="NormalWeb"/>
        <w:spacing w:before="240" w:beforeAutospacing="0" w:after="0" w:afterAutospacing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เพื่อเตรียมและสร้างผู้นำในอนาคตและจะเป็นผู้นำคนแบบผู้รับใช้ โดยเฉพาะ </w:t>
      </w:r>
      <w:r>
        <w:rPr>
          <w:rFonts w:ascii="TH SarabunPSK" w:hAnsi="TH SarabunPSK" w:cs="TH SarabunPSK"/>
          <w:color w:val="000000"/>
          <w:sz w:val="32"/>
          <w:szCs w:val="32"/>
        </w:rPr>
        <w:t>TKBC</w:t>
      </w:r>
    </w:p>
    <w:p w14:paraId="3A1F9F8C" w14:textId="77777777" w:rsidR="00E97C28" w:rsidRDefault="00E97C28" w:rsidP="00E97C28">
      <w:pPr>
        <w:pStyle w:val="NormalWeb"/>
        <w:spacing w:before="240" w:beforeAutospacing="0" w:after="0" w:afterAutospacing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เพื่อให้นักศึกษาสามารถดำเนินพันธกิจในบริบทสภาพแวดล้อมใหม่ ในโลกใหม่ได้อย่างมีประสิทธิภาพ</w:t>
      </w:r>
    </w:p>
    <w:p w14:paraId="6A38833E" w14:textId="77777777" w:rsidR="00E97C28" w:rsidRDefault="00E97C28" w:rsidP="00E97C28">
      <w:pPr>
        <w:pStyle w:val="NormalWeb"/>
        <w:spacing w:before="240" w:beforeAutospacing="0" w:after="0" w:afterAutospacing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เพื่อให้นักศึกษามีความรู้ความเข้าใจและมีทักษะการเป็นผู้นำและนำไปใช้ในบริบทของท้องถิ่น</w:t>
      </w:r>
    </w:p>
    <w:p w14:paraId="150FC302" w14:textId="77777777" w:rsidR="00E97C28" w:rsidRDefault="00E97C28" w:rsidP="00E97C28">
      <w:pPr>
        <w:pStyle w:val="NormalWeb"/>
        <w:spacing w:before="240" w:beforeAutospacing="0" w:after="0" w:afterAutospacing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เพื่อสร้างอนาคตและพัฒนาระบบเครือข่ายสำหรับพันธกิจในชุมชนเอเชีย</w:t>
      </w:r>
    </w:p>
    <w:p w14:paraId="18B8E345" w14:textId="77777777" w:rsidR="00E97C28" w:rsidRDefault="00E97C28" w:rsidP="00E97C28">
      <w:pPr>
        <w:pStyle w:val="NormalWeb"/>
        <w:spacing w:before="240" w:beforeAutospacing="0" w:after="0" w:afterAutospacing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5.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เพื่อเปิดโอกาสให้นักศึกษามีศักยภาพในการศึกษาต่อสำหรับผู้นำรุ่นต่อไป</w:t>
      </w:r>
    </w:p>
    <w:p w14:paraId="07F382BF" w14:textId="77777777" w:rsidR="00E97C28" w:rsidRDefault="00E97C28" w:rsidP="00E97C28">
      <w:pPr>
        <w:pStyle w:val="NormalWeb"/>
        <w:spacing w:before="240" w:beforeAutospacing="0" w:after="240" w:afterAutospacing="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สถานที่ดำเนินการ: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มูลนิธิพัฒนาผู้นำกะเหรี่ยงแบ๊บติสท์ (</w:t>
      </w:r>
      <w:r>
        <w:rPr>
          <w:rFonts w:ascii="TH SarabunPSK" w:hAnsi="TH SarabunPSK" w:cs="TH SarabunPSK"/>
          <w:color w:val="000000"/>
          <w:sz w:val="32"/>
          <w:szCs w:val="32"/>
        </w:rPr>
        <w:t>KLDF)</w:t>
      </w:r>
    </w:p>
    <w:p w14:paraId="23EB811A" w14:textId="77777777" w:rsidR="00E97C28" w:rsidRDefault="00E97C28" w:rsidP="00E97C28">
      <w:pPr>
        <w:pStyle w:val="NormalWeb"/>
        <w:spacing w:before="0" w:beforeAutospacing="0" w:after="240" w:afterAutospacing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ระยะเวลาในการดำเนินงาน:</w:t>
      </w:r>
    </w:p>
    <w:p w14:paraId="1CC48043" w14:textId="313A8113" w:rsidR="00E97C28" w:rsidRPr="00E97C28" w:rsidRDefault="00E97C28" w:rsidP="00E97C28">
      <w:pPr>
        <w:rPr>
          <w:rFonts w:ascii="TH SarabunPSK" w:hAnsi="TH SarabunPSK" w:cs="TH SarabunPSK"/>
          <w:b w:val="0"/>
          <w:color w:val="auto"/>
          <w:sz w:val="32"/>
          <w:szCs w:val="32"/>
        </w:rPr>
      </w:pPr>
      <w:r w:rsidRPr="00E97C28">
        <w:rPr>
          <w:rFonts w:ascii="TH SarabunPSK" w:hAnsi="TH SarabunPSK" w:cs="TH SarabunPSK"/>
          <w:color w:val="auto"/>
          <w:sz w:val="32"/>
          <w:szCs w:val="32"/>
          <w:cs/>
        </w:rPr>
        <w:t xml:space="preserve">เริ่มดำเนินโครงการ เดือน มกราคม </w:t>
      </w:r>
      <w:r w:rsidRPr="00E97C28">
        <w:rPr>
          <w:rFonts w:ascii="TH SarabunPSK" w:hAnsi="TH SarabunPSK" w:cs="TH SarabunPSK"/>
          <w:color w:val="auto"/>
          <w:sz w:val="32"/>
          <w:szCs w:val="32"/>
        </w:rPr>
        <w:t>2</w:t>
      </w:r>
      <w:r w:rsidR="00CF70D9">
        <w:rPr>
          <w:rFonts w:ascii="TH SarabunPSK" w:hAnsi="TH SarabunPSK" w:cs="TH SarabunPSK"/>
          <w:color w:val="auto"/>
          <w:sz w:val="32"/>
          <w:szCs w:val="32"/>
        </w:rPr>
        <w:t>021</w:t>
      </w:r>
    </w:p>
    <w:p w14:paraId="39795E8F" w14:textId="61197330" w:rsidR="00E97C28" w:rsidRPr="00E97C28" w:rsidRDefault="00E97C28" w:rsidP="00E97C28">
      <w:pPr>
        <w:rPr>
          <w:rFonts w:ascii="TH SarabunPSK" w:hAnsi="TH SarabunPSK" w:cs="TH SarabunPSK"/>
          <w:color w:val="auto"/>
          <w:sz w:val="32"/>
          <w:szCs w:val="32"/>
        </w:rPr>
      </w:pPr>
      <w:r w:rsidRPr="00E97C28">
        <w:rPr>
          <w:rFonts w:ascii="TH SarabunPSK" w:hAnsi="TH SarabunPSK" w:cs="TH SarabunPSK"/>
          <w:color w:val="auto"/>
          <w:sz w:val="32"/>
          <w:szCs w:val="32"/>
          <w:cs/>
        </w:rPr>
        <w:t xml:space="preserve">สิ้นสุดโครงการ เดือน ธันวาคม </w:t>
      </w:r>
      <w:r w:rsidRPr="00E97C28">
        <w:rPr>
          <w:rFonts w:ascii="TH SarabunPSK" w:hAnsi="TH SarabunPSK" w:cs="TH SarabunPSK"/>
          <w:color w:val="auto"/>
          <w:sz w:val="32"/>
          <w:szCs w:val="32"/>
        </w:rPr>
        <w:t>2</w:t>
      </w:r>
      <w:r w:rsidR="00CF70D9">
        <w:rPr>
          <w:rFonts w:ascii="TH SarabunPSK" w:hAnsi="TH SarabunPSK" w:cs="TH SarabunPSK"/>
          <w:color w:val="auto"/>
          <w:sz w:val="32"/>
          <w:szCs w:val="32"/>
        </w:rPr>
        <w:t>021</w:t>
      </w:r>
    </w:p>
    <w:p w14:paraId="002D7416" w14:textId="77777777" w:rsidR="00E97C28" w:rsidRPr="00E97C28" w:rsidRDefault="00E97C28" w:rsidP="00E97C28">
      <w:pPr>
        <w:rPr>
          <w:rFonts w:ascii="TH SarabunPSK" w:hAnsi="TH SarabunPSK" w:cs="TH SarabunPSK"/>
          <w:bCs/>
          <w:color w:val="auto"/>
          <w:sz w:val="32"/>
          <w:szCs w:val="32"/>
        </w:rPr>
      </w:pPr>
      <w:r w:rsidRPr="00E97C28">
        <w:rPr>
          <w:rFonts w:ascii="TH SarabunPSK" w:hAnsi="TH SarabunPSK" w:cs="TH SarabunPSK"/>
          <w:b w:val="0"/>
          <w:bCs/>
          <w:color w:val="auto"/>
          <w:sz w:val="32"/>
          <w:szCs w:val="32"/>
          <w:cs/>
        </w:rPr>
        <w:t xml:space="preserve">ผลการดำเนินงานที่คาดว่าจะได้รับ </w:t>
      </w:r>
    </w:p>
    <w:p w14:paraId="6ACB2530" w14:textId="77777777" w:rsidR="00E97C28" w:rsidRPr="00E97C28" w:rsidRDefault="00E97C28" w:rsidP="00E97C28">
      <w:pPr>
        <w:spacing w:line="240" w:lineRule="auto"/>
        <w:ind w:firstLine="720"/>
        <w:rPr>
          <w:rFonts w:ascii="TH SarabunPSK" w:hAnsi="TH SarabunPSK" w:cs="TH SarabunPSK"/>
          <w:b w:val="0"/>
          <w:color w:val="auto"/>
          <w:sz w:val="32"/>
          <w:szCs w:val="32"/>
        </w:rPr>
      </w:pPr>
      <w:r w:rsidRPr="00E97C28">
        <w:rPr>
          <w:rFonts w:ascii="TH SarabunPSK" w:hAnsi="TH SarabunPSK" w:cs="TH SarabunPSK"/>
          <w:color w:val="auto"/>
          <w:sz w:val="32"/>
          <w:szCs w:val="32"/>
        </w:rPr>
        <w:t xml:space="preserve">1. </w:t>
      </w:r>
      <w:r w:rsidRPr="00E97C28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รู้จักตนเองและศักยภาพของตนเอง รู้ความถนัดและความสามารถของตัวเอง </w:t>
      </w:r>
    </w:p>
    <w:p w14:paraId="0E5EA14C" w14:textId="77777777" w:rsidR="00E97C28" w:rsidRPr="00E97C28" w:rsidRDefault="00E97C28" w:rsidP="00E97C28">
      <w:pPr>
        <w:spacing w:line="240" w:lineRule="auto"/>
        <w:ind w:firstLine="720"/>
        <w:rPr>
          <w:rFonts w:ascii="TH SarabunPSK" w:hAnsi="TH SarabunPSK" w:cs="TH SarabunPSK"/>
          <w:color w:val="auto"/>
          <w:sz w:val="32"/>
          <w:szCs w:val="32"/>
        </w:rPr>
      </w:pPr>
      <w:r w:rsidRPr="00E97C28">
        <w:rPr>
          <w:rFonts w:ascii="TH SarabunPSK" w:hAnsi="TH SarabunPSK" w:cs="TH SarabunPSK"/>
          <w:color w:val="auto"/>
          <w:sz w:val="32"/>
          <w:szCs w:val="32"/>
        </w:rPr>
        <w:t xml:space="preserve">2. </w:t>
      </w:r>
      <w:r w:rsidRPr="00E97C28">
        <w:rPr>
          <w:rFonts w:ascii="TH SarabunPSK" w:hAnsi="TH SarabunPSK" w:cs="TH SarabunPSK" w:hint="cs"/>
          <w:color w:val="auto"/>
          <w:sz w:val="32"/>
          <w:szCs w:val="32"/>
          <w:cs/>
        </w:rPr>
        <w:t>พัฒนาศักยภาพของตนเองให้ดีขึ้น โดยการพัฒนาจุดแข็ง เรียนรู้จุดอ่อน ลงมือปฏิบัติ หาวิธีหรือปัจจัยที่ช่วยพัฒนาศักยภาพ</w:t>
      </w:r>
      <w:r w:rsidRPr="00E97C28">
        <w:rPr>
          <w:rFonts w:ascii="TH SarabunPSK" w:hAnsi="TH SarabunPSK" w:cs="TH SarabunPSK"/>
          <w:color w:val="auto"/>
          <w:sz w:val="32"/>
          <w:szCs w:val="32"/>
        </w:rPr>
        <w:t xml:space="preserve">    </w:t>
      </w:r>
    </w:p>
    <w:p w14:paraId="5F5E900A" w14:textId="77777777" w:rsidR="00E97C28" w:rsidRPr="00E97C28" w:rsidRDefault="00E97C28" w:rsidP="00E97C28">
      <w:pPr>
        <w:spacing w:line="240" w:lineRule="auto"/>
        <w:ind w:firstLine="720"/>
        <w:rPr>
          <w:rFonts w:ascii="TH SarabunPSK" w:hAnsi="TH SarabunPSK" w:cs="TH SarabunPSK"/>
          <w:color w:val="auto"/>
          <w:sz w:val="32"/>
          <w:szCs w:val="32"/>
        </w:rPr>
      </w:pPr>
      <w:r w:rsidRPr="00E97C28">
        <w:rPr>
          <w:rFonts w:ascii="TH SarabunPSK" w:hAnsi="TH SarabunPSK" w:cs="TH SarabunPSK"/>
          <w:color w:val="auto"/>
          <w:sz w:val="32"/>
          <w:szCs w:val="32"/>
        </w:rPr>
        <w:t xml:space="preserve"> 3. </w:t>
      </w:r>
      <w:r w:rsidRPr="00E97C28">
        <w:rPr>
          <w:rFonts w:ascii="TH SarabunPSK" w:hAnsi="TH SarabunPSK" w:cs="TH SarabunPSK"/>
          <w:color w:val="auto"/>
          <w:sz w:val="32"/>
          <w:szCs w:val="32"/>
          <w:cs/>
        </w:rPr>
        <w:t xml:space="preserve">ความสุขในการเรียนในมหาวิทยาลัย และในการอยู่ </w:t>
      </w:r>
      <w:r w:rsidRPr="00E97C28">
        <w:rPr>
          <w:rFonts w:ascii="TH SarabunPSK" w:hAnsi="TH SarabunPSK" w:cs="TH SarabunPSK"/>
          <w:color w:val="auto"/>
          <w:sz w:val="32"/>
          <w:szCs w:val="32"/>
        </w:rPr>
        <w:t>KLDP</w:t>
      </w:r>
    </w:p>
    <w:p w14:paraId="49C8A8A6" w14:textId="77777777" w:rsidR="00E97C28" w:rsidRPr="00E97C28" w:rsidRDefault="00E97C28" w:rsidP="00E97C28">
      <w:pPr>
        <w:spacing w:line="240" w:lineRule="auto"/>
        <w:ind w:firstLine="720"/>
        <w:rPr>
          <w:rFonts w:ascii="TH SarabunPSK" w:hAnsi="TH SarabunPSK" w:cs="TH SarabunPSK"/>
          <w:color w:val="auto"/>
          <w:sz w:val="32"/>
          <w:szCs w:val="32"/>
        </w:rPr>
      </w:pPr>
      <w:r w:rsidRPr="00E97C28">
        <w:rPr>
          <w:rFonts w:ascii="TH SarabunPSK" w:hAnsi="TH SarabunPSK" w:cs="TH SarabunPSK"/>
          <w:color w:val="auto"/>
          <w:sz w:val="32"/>
          <w:szCs w:val="32"/>
        </w:rPr>
        <w:t xml:space="preserve">4. </w:t>
      </w:r>
      <w:r w:rsidRPr="00E97C28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สามารถจัดการบริหารชีวิตตนเองได้ </w:t>
      </w:r>
    </w:p>
    <w:p w14:paraId="31FABA0D" w14:textId="77777777" w:rsidR="00E97C28" w:rsidRPr="00E97C28" w:rsidRDefault="00E97C28" w:rsidP="00E97C28">
      <w:pPr>
        <w:spacing w:line="240" w:lineRule="auto"/>
        <w:ind w:firstLine="720"/>
        <w:rPr>
          <w:rFonts w:ascii="TH SarabunPSK" w:hAnsi="TH SarabunPSK" w:cs="TH SarabunPSK"/>
          <w:color w:val="auto"/>
          <w:sz w:val="32"/>
          <w:szCs w:val="32"/>
        </w:rPr>
      </w:pPr>
      <w:r w:rsidRPr="00E97C28">
        <w:rPr>
          <w:rFonts w:ascii="TH SarabunPSK" w:hAnsi="TH SarabunPSK" w:cs="TH SarabunPSK"/>
          <w:color w:val="auto"/>
          <w:sz w:val="32"/>
          <w:szCs w:val="32"/>
        </w:rPr>
        <w:t xml:space="preserve">5. </w:t>
      </w:r>
      <w:r w:rsidRPr="00E97C28">
        <w:rPr>
          <w:rFonts w:ascii="TH SarabunPSK" w:hAnsi="TH SarabunPSK" w:cs="TH SarabunPSK" w:hint="cs"/>
          <w:color w:val="auto"/>
          <w:sz w:val="32"/>
          <w:szCs w:val="32"/>
          <w:cs/>
        </w:rPr>
        <w:t>เป็นแบบอย่างที่ดีในการดำเนินชีวิตแก่ครอบครัว ชุมชน และสังคมได้</w:t>
      </w:r>
    </w:p>
    <w:p w14:paraId="7AC06514" w14:textId="77777777" w:rsidR="00E97C28" w:rsidRPr="00E97C28" w:rsidRDefault="00E97C28" w:rsidP="00E97C28">
      <w:pPr>
        <w:spacing w:line="240" w:lineRule="auto"/>
        <w:ind w:firstLine="720"/>
        <w:rPr>
          <w:rFonts w:ascii="TH SarabunPSK" w:hAnsi="TH SarabunPSK" w:cs="TH SarabunPSK"/>
          <w:color w:val="auto"/>
          <w:sz w:val="32"/>
          <w:szCs w:val="32"/>
          <w:cs/>
        </w:rPr>
      </w:pPr>
      <w:r w:rsidRPr="00E97C28">
        <w:rPr>
          <w:rFonts w:ascii="TH SarabunPSK" w:hAnsi="TH SarabunPSK" w:cs="TH SarabunPSK"/>
          <w:color w:val="auto"/>
          <w:sz w:val="32"/>
          <w:szCs w:val="32"/>
        </w:rPr>
        <w:t xml:space="preserve">6. </w:t>
      </w:r>
      <w:r w:rsidRPr="00E97C28">
        <w:rPr>
          <w:rFonts w:ascii="TH SarabunPSK" w:hAnsi="TH SarabunPSK" w:cs="TH SarabunPSK" w:hint="cs"/>
          <w:color w:val="auto"/>
          <w:sz w:val="32"/>
          <w:szCs w:val="32"/>
          <w:cs/>
        </w:rPr>
        <w:t>นักศึกษามีความรู้และทักษะการเป็นผู้นำ สามารถมาประยุกต์ใช้ในชุมชนของตนเองตามบริบทอย่างมีประสิทธิภาพ</w:t>
      </w:r>
    </w:p>
    <w:p w14:paraId="41F2A0BC" w14:textId="77777777" w:rsidR="00E97C28" w:rsidRDefault="00E97C28" w:rsidP="00E97C28">
      <w:pPr>
        <w:rPr>
          <w:rFonts w:ascii="TH SarabunPSK" w:hAnsi="TH SarabunPSK" w:cs="TH SarabunPSK"/>
          <w:sz w:val="32"/>
          <w:szCs w:val="32"/>
        </w:rPr>
      </w:pPr>
    </w:p>
    <w:p w14:paraId="140D1881" w14:textId="77777777" w:rsidR="00E97C28" w:rsidRDefault="00E97C28" w:rsidP="00E97C28">
      <w:pPr>
        <w:rPr>
          <w:sz w:val="22"/>
          <w:szCs w:val="28"/>
          <w:cs/>
        </w:rPr>
      </w:pPr>
    </w:p>
    <w:p w14:paraId="66734B91" w14:textId="1507E91E" w:rsidR="00E97C28" w:rsidRDefault="00E97C28" w:rsidP="00AA5D56">
      <w:pPr>
        <w:pStyle w:val="Title"/>
        <w:rPr>
          <w:rFonts w:ascii="TH SarabunPSK" w:hAnsi="TH SarabunPSK" w:cs="TH SarabunPSK"/>
          <w:noProof/>
          <w:sz w:val="32"/>
          <w:szCs w:val="32"/>
        </w:rPr>
      </w:pPr>
    </w:p>
    <w:p w14:paraId="6B86E35C" w14:textId="30CD3ADB" w:rsidR="00E97C28" w:rsidRDefault="00E97C28" w:rsidP="00AA5D56">
      <w:pPr>
        <w:pStyle w:val="Title"/>
        <w:rPr>
          <w:rFonts w:ascii="TH SarabunPSK" w:hAnsi="TH SarabunPSK" w:cs="TH SarabunPSK"/>
          <w:noProof/>
          <w:sz w:val="32"/>
          <w:szCs w:val="32"/>
        </w:rPr>
      </w:pPr>
    </w:p>
    <w:p w14:paraId="4C57B5E8" w14:textId="5BEA50A8" w:rsidR="00E97C28" w:rsidRDefault="00E97C28" w:rsidP="00AA5D56">
      <w:pPr>
        <w:pStyle w:val="Title"/>
        <w:rPr>
          <w:rFonts w:ascii="TH SarabunPSK" w:hAnsi="TH SarabunPSK" w:cs="TH SarabunPSK"/>
          <w:noProof/>
          <w:sz w:val="32"/>
          <w:szCs w:val="32"/>
        </w:rPr>
      </w:pPr>
    </w:p>
    <w:p w14:paraId="472532E5" w14:textId="77777777" w:rsidR="00E97C28" w:rsidRDefault="00E97C28" w:rsidP="00AA5D56">
      <w:pPr>
        <w:pStyle w:val="Title"/>
        <w:rPr>
          <w:rFonts w:ascii="TH SarabunPSK" w:hAnsi="TH SarabunPSK" w:cs="TH SarabunPSK"/>
          <w:noProof/>
          <w:sz w:val="32"/>
          <w:szCs w:val="32"/>
        </w:rPr>
      </w:pPr>
    </w:p>
    <w:p w14:paraId="7D932549" w14:textId="1886BFB6" w:rsidR="00C1235D" w:rsidRDefault="00D209CB" w:rsidP="00AA5D56">
      <w:pPr>
        <w:pStyle w:val="Title"/>
        <w:rPr>
          <w:rFonts w:ascii="TH SarabunPSK" w:hAnsi="TH SarabunPSK" w:cs="TH SarabunPSK"/>
          <w:sz w:val="44"/>
          <w:szCs w:val="44"/>
        </w:rPr>
      </w:pPr>
      <w:r w:rsidRPr="00247FDA">
        <w:rPr>
          <w:rFonts w:ascii="TH SarabunPSK" w:hAnsi="TH SarabunPSK" w:cs="TH SarabunPSK"/>
          <w:noProof/>
          <w:szCs w:val="72"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5867F7AC" wp14:editId="36F4CCA1">
                <wp:simplePos x="0" y="0"/>
                <wp:positionH relativeFrom="margin">
                  <wp:posOffset>192706</wp:posOffset>
                </wp:positionH>
                <wp:positionV relativeFrom="paragraph">
                  <wp:posOffset>26870</wp:posOffset>
                </wp:positionV>
                <wp:extent cx="2345055" cy="795020"/>
                <wp:effectExtent l="95250" t="57150" r="112395" b="157480"/>
                <wp:wrapNone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5055" cy="7950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A0D975" w14:textId="332FE990" w:rsidR="00247FDA" w:rsidRPr="00890CF2" w:rsidRDefault="00890CF2">
                            <w:pPr>
                              <w:rPr>
                                <w:b w:val="0"/>
                                <w:bCs/>
                                <w:sz w:val="32"/>
                                <w:szCs w:val="24"/>
                              </w:rPr>
                            </w:pPr>
                            <w:r w:rsidRPr="00890CF2">
                              <w:rPr>
                                <w:rFonts w:ascii="TH SarabunPSK" w:hAnsi="TH SarabunPSK" w:cs="TH SarabunPSK" w:hint="cs"/>
                                <w:b w:val="0"/>
                                <w:bCs/>
                                <w:sz w:val="96"/>
                                <w:szCs w:val="96"/>
                                <w:cs/>
                                <w:lang w:bidi="th-TH"/>
                              </w:rPr>
                              <w:t>วั</w:t>
                            </w:r>
                            <w:r w:rsidR="00247FDA" w:rsidRPr="00890CF2">
                              <w:rPr>
                                <w:rFonts w:ascii="TH SarabunPSK" w:hAnsi="TH SarabunPSK" w:cs="TH SarabunPSK"/>
                                <w:b w:val="0"/>
                                <w:bCs/>
                                <w:sz w:val="96"/>
                                <w:szCs w:val="96"/>
                                <w:cs/>
                              </w:rPr>
                              <w:t>ตถุประสงค์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5867F7AC" id="_x0000_s1035" type="#_x0000_t202" style="position:absolute;margin-left:15.15pt;margin-top:2.1pt;width:184.65pt;height:62.6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" fillcolor="#34aba2 [3209]" strokecolor="#34aba2 [3209]" strokeweight="1pt">
                <v:fill color2="#4ec9bf [2585]" rotate="t" angle="180" colors="0 #0db6a9;40632f #25baaf;1 #77ccc3" focus="100%" type="gradient"/>
                <v:shadow on="t" color="black" opacity="40092f" origin=",.5" offset="0,3pt"/>
                <v:textbox>
                  <w:txbxContent>
                    <w:p w14:paraId="78A0D975" w14:textId="332FE990" w:rsidR="00247FDA" w:rsidRPr="00890CF2" w:rsidRDefault="00890CF2">
                      <w:pPr>
                        <w:rPr>
                          <w:b w:val="0"/>
                          <w:bCs/>
                          <w:sz w:val="32"/>
                          <w:szCs w:val="24"/>
                        </w:rPr>
                      </w:pPr>
                      <w:r w:rsidRPr="00890CF2">
                        <w:rPr>
                          <w:rFonts w:ascii="TH SarabunPSK" w:hAnsi="TH SarabunPSK" w:cs="TH SarabunPSK" w:hint="cs"/>
                          <w:b w:val="0"/>
                          <w:bCs/>
                          <w:sz w:val="96"/>
                          <w:szCs w:val="96"/>
                          <w:cs/>
                          <w:lang w:bidi="th-TH"/>
                        </w:rPr>
                        <w:t>วั</w:t>
                      </w:r>
                      <w:r w:rsidR="00247FDA" w:rsidRPr="00890CF2">
                        <w:rPr>
                          <w:rFonts w:ascii="TH SarabunPSK" w:hAnsi="TH SarabunPSK" w:cs="TH SarabunPSK"/>
                          <w:b w:val="0"/>
                          <w:bCs/>
                          <w:sz w:val="96"/>
                          <w:szCs w:val="96"/>
                          <w:cs/>
                        </w:rPr>
                        <w:t>ตถุประสงค์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27CFB" w:rsidRPr="00247FDA">
        <w:rPr>
          <w:rFonts w:ascii="TH SarabunPSK" w:hAnsi="TH SarabunPSK" w:cs="TH SarabunPSK"/>
          <w:noProof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605D4D41" wp14:editId="32EA4B6C">
                <wp:simplePos x="0" y="0"/>
                <wp:positionH relativeFrom="margin">
                  <wp:posOffset>2754396</wp:posOffset>
                </wp:positionH>
                <wp:positionV relativeFrom="paragraph">
                  <wp:posOffset>28675</wp:posOffset>
                </wp:positionV>
                <wp:extent cx="3160295" cy="1008380"/>
                <wp:effectExtent l="0" t="0" r="21590" b="20320"/>
                <wp:wrapNone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0295" cy="100838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F5D459" w14:textId="77777777" w:rsidR="00247FDA" w:rsidRPr="00144F3A" w:rsidRDefault="00247FDA" w:rsidP="00247FDA">
                            <w:pPr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</w:rPr>
                            </w:pPr>
                            <w:r w:rsidRPr="00144F3A"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</w:rPr>
                              <w:t>1</w:t>
                            </w:r>
                            <w:r w:rsidRPr="00144F3A"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  <w:cs/>
                              </w:rPr>
                              <w:t xml:space="preserve"> เพื่อส่งเสริมงานและกิจกรรมทุกประเภทที่เกี่ยวข้องกับ</w:t>
                            </w:r>
                          </w:p>
                          <w:p w14:paraId="6CBA5413" w14:textId="40D2F460" w:rsidR="00247FDA" w:rsidRPr="00144F3A" w:rsidRDefault="00247FDA" w:rsidP="00247FDA">
                            <w:pPr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</w:rPr>
                            </w:pPr>
                            <w:r w:rsidRPr="00144F3A"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  <w:cs/>
                              </w:rPr>
                              <w:t>การพัฒนาเด็กและเยาวชนระดับท้องถิ่น ระดับประเทศและนานาชาติ</w:t>
                            </w:r>
                          </w:p>
                          <w:p w14:paraId="0FFD4A11" w14:textId="3B028764" w:rsidR="00247FDA" w:rsidRDefault="00247FD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605D4D41" id="_x0000_s1036" type="#_x0000_t202" style="position:absolute;margin-left:216.9pt;margin-top:2.25pt;width:248.85pt;height:79.4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" fillcolor="white [3201]" strokecolor="#34aba2 [3209]" strokeweight="2pt">
                <v:textbox>
                  <w:txbxContent>
                    <w:p w14:paraId="77F5D459" w14:textId="77777777" w:rsidR="00247FDA" w:rsidRPr="00144F3A" w:rsidRDefault="00247FDA" w:rsidP="00247FDA">
                      <w:pPr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</w:rPr>
                      </w:pPr>
                      <w:r w:rsidRPr="00144F3A"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</w:rPr>
                        <w:t>1</w:t>
                      </w:r>
                      <w:r w:rsidRPr="00144F3A"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  <w:cs/>
                        </w:rPr>
                        <w:t xml:space="preserve"> เพื่อส่งเสริมงานและกิจกรรมทุกประเภทที่เกี่ยวข้องกับ</w:t>
                      </w:r>
                    </w:p>
                    <w:p w14:paraId="6CBA5413" w14:textId="40D2F460" w:rsidR="00247FDA" w:rsidRPr="00144F3A" w:rsidRDefault="00247FDA" w:rsidP="00247FDA">
                      <w:pPr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</w:rPr>
                      </w:pPr>
                      <w:r w:rsidRPr="00144F3A"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  <w:cs/>
                        </w:rPr>
                        <w:t>การพัฒนาเด็กและเยาวชนระดับท้องถิ่น ระดับประเทศและนานาชาติ</w:t>
                      </w:r>
                    </w:p>
                    <w:p w14:paraId="0FFD4A11" w14:textId="3B028764" w:rsidR="00247FDA" w:rsidRDefault="00247FDA"/>
                  </w:txbxContent>
                </v:textbox>
                <w10:wrap anchorx="margin"/>
              </v:shape>
            </w:pict>
          </mc:Fallback>
        </mc:AlternateContent>
      </w:r>
    </w:p>
    <w:p w14:paraId="562B89C3" w14:textId="0555F5C2" w:rsidR="00C1235D" w:rsidRDefault="00C1235D" w:rsidP="00AA5D56">
      <w:pPr>
        <w:pStyle w:val="Title"/>
        <w:rPr>
          <w:rFonts w:ascii="TH SarabunPSK" w:hAnsi="TH SarabunPSK" w:cs="TH SarabunPSK"/>
          <w:sz w:val="44"/>
          <w:szCs w:val="44"/>
        </w:rPr>
      </w:pPr>
    </w:p>
    <w:p w14:paraId="6332D418" w14:textId="4DC1C142" w:rsidR="00832A83" w:rsidRDefault="00B27CFB" w:rsidP="00AA5D56">
      <w:pPr>
        <w:pStyle w:val="Title"/>
        <w:rPr>
          <w:rFonts w:ascii="TH SarabunPSK" w:hAnsi="TH SarabunPSK" w:cs="TH SarabunPSK"/>
          <w:noProof/>
          <w:sz w:val="44"/>
          <w:szCs w:val="44"/>
        </w:rPr>
      </w:pPr>
      <w:r w:rsidRPr="00247FDA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27EFBA16" wp14:editId="201519F8">
                <wp:simplePos x="0" y="0"/>
                <wp:positionH relativeFrom="margin">
                  <wp:posOffset>-2540</wp:posOffset>
                </wp:positionH>
                <wp:positionV relativeFrom="paragraph">
                  <wp:posOffset>215124</wp:posOffset>
                </wp:positionV>
                <wp:extent cx="3076575" cy="1287780"/>
                <wp:effectExtent l="0" t="0" r="28575" b="26670"/>
                <wp:wrapSquare wrapText="bothSides"/>
                <wp:docPr id="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6575" cy="128778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6E117" w14:textId="3801E542" w:rsidR="00247FDA" w:rsidRPr="00F63BA8" w:rsidRDefault="00247FDA" w:rsidP="00247FDA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144F3A"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</w:rPr>
                              <w:t>2</w:t>
                            </w:r>
                            <w:r w:rsidRPr="00144F3A"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  <w:cs/>
                              </w:rPr>
                              <w:t xml:space="preserve"> เพื่อดำเนินงานด้านการศึกษา สนับสนุนทุนทรัพย์ทางการศึกษาและปัจจัยอื่นที่จำเป็นสำหรับเด็กและเยาวชนที่ด้อยโอกาสให้ได้รับการศึกษาจนสามารถประกอบอาชีพอย่างสุจริตและเป็นประโยชน์ต่อสังคม</w:t>
                            </w:r>
                            <w:r w:rsidRPr="00F63BA8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ได้</w:t>
                            </w:r>
                          </w:p>
                          <w:p w14:paraId="3B319910" w14:textId="7C762206" w:rsidR="00247FDA" w:rsidRDefault="00247FD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27EFBA16" id="_x0000_s1037" type="#_x0000_t202" style="position:absolute;margin-left:-.2pt;margin-top:16.95pt;width:242.25pt;height:101.4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" fillcolor="white [3201]" strokecolor="#34aba2 [3209]" strokeweight="2pt">
                <v:textbox>
                  <w:txbxContent>
                    <w:p w14:paraId="3CE6E117" w14:textId="3801E542" w:rsidR="00247FDA" w:rsidRPr="00F63BA8" w:rsidRDefault="00247FDA" w:rsidP="00247FDA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144F3A"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</w:rPr>
                        <w:t>2</w:t>
                      </w:r>
                      <w:r w:rsidRPr="00144F3A"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  <w:cs/>
                        </w:rPr>
                        <w:t xml:space="preserve"> เพื่อดำเนินงานด้านการศึกษา สนับสนุนทุนทรัพย์ทางการศึกษาและปัจจัยอื่นที่จำเป็นสำหรับเด็กและเยาวชนที่ด้อยโอกาสให้ได้รับการศึกษาจนสามารถประกอบอาชีพอย่างสุจริตและเป็นประโยชน์ต่อสังคม</w:t>
                      </w:r>
                      <w:r w:rsidRPr="00F63BA8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ได้</w:t>
                      </w:r>
                    </w:p>
                    <w:p w14:paraId="3B319910" w14:textId="7C762206" w:rsidR="00247FDA" w:rsidRDefault="00247FDA"/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04672" behindDoc="0" locked="0" layoutInCell="1" allowOverlap="1" wp14:anchorId="07C4C607" wp14:editId="5CA62714">
            <wp:simplePos x="0" y="0"/>
            <wp:positionH relativeFrom="margin">
              <wp:posOffset>3224580</wp:posOffset>
            </wp:positionH>
            <wp:positionV relativeFrom="paragraph">
              <wp:posOffset>324059</wp:posOffset>
            </wp:positionV>
            <wp:extent cx="2787364" cy="2578100"/>
            <wp:effectExtent l="0" t="0" r="0" b="0"/>
            <wp:wrapNone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22"/>
                    <a:stretch/>
                  </pic:blipFill>
                  <pic:spPr bwMode="auto">
                    <a:xfrm>
                      <a:off x="0" y="0"/>
                      <a:ext cx="2787364" cy="2578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4EB344" w14:textId="3A7F8162" w:rsidR="00C1235D" w:rsidRDefault="00C1235D" w:rsidP="00AA5D56">
      <w:pPr>
        <w:pStyle w:val="Title"/>
        <w:rPr>
          <w:rFonts w:ascii="TH SarabunPSK" w:hAnsi="TH SarabunPSK" w:cs="TH SarabunPSK"/>
          <w:sz w:val="44"/>
          <w:szCs w:val="44"/>
        </w:rPr>
      </w:pPr>
    </w:p>
    <w:p w14:paraId="1F756FD7" w14:textId="156A031E" w:rsidR="00AA5D56" w:rsidRPr="00C84D88" w:rsidRDefault="00AA5D56" w:rsidP="00AA5D56">
      <w:pPr>
        <w:pStyle w:val="Title"/>
        <w:rPr>
          <w:rFonts w:ascii="TH SarabunPSK" w:hAnsi="TH SarabunPSK" w:cs="TH SarabunPSK"/>
          <w:sz w:val="44"/>
          <w:szCs w:val="44"/>
        </w:rPr>
      </w:pPr>
    </w:p>
    <w:p w14:paraId="3A50590C" w14:textId="1F064EEC" w:rsidR="00C1235D" w:rsidRDefault="00B27CFB" w:rsidP="00AA5D56">
      <w:pPr>
        <w:pStyle w:val="Title"/>
        <w:rPr>
          <w:rFonts w:ascii="TH SarabunPSK" w:hAnsi="TH SarabunPSK" w:cs="TH SarabunPSK"/>
          <w:sz w:val="44"/>
          <w:szCs w:val="44"/>
        </w:rPr>
      </w:pPr>
      <w:r w:rsidRPr="00247FDA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601EFDA7" wp14:editId="0F788212">
                <wp:simplePos x="0" y="0"/>
                <wp:positionH relativeFrom="column">
                  <wp:posOffset>-20930</wp:posOffset>
                </wp:positionH>
                <wp:positionV relativeFrom="paragraph">
                  <wp:posOffset>217768</wp:posOffset>
                </wp:positionV>
                <wp:extent cx="3076575" cy="1296035"/>
                <wp:effectExtent l="0" t="0" r="28575" b="18415"/>
                <wp:wrapNone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6575" cy="129603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415BFE" w14:textId="0B360EAE" w:rsidR="00247FDA" w:rsidRPr="00144F3A" w:rsidRDefault="00247FDA" w:rsidP="00247FDA">
                            <w:pPr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</w:rPr>
                            </w:pPr>
                            <w:r w:rsidRPr="00144F3A"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</w:rPr>
                              <w:t>3</w:t>
                            </w:r>
                            <w:r w:rsidRPr="00144F3A"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  <w:cs/>
                              </w:rPr>
                              <w:t xml:space="preserve"> ฝึกอบรมในรูปแบบต่างๆเพื่อพัฒนาศักยภาพของเด็ก เยาวชน และผู้นำในชุมชนให้มีทักษะชีวิต มีคุณธรรมและจริยธรรมที่สามารถส่งเสริมคุณภาพชีวิตที่ดีและสร้างคุณประโยชน์แก่สังคมได้</w:t>
                            </w:r>
                          </w:p>
                          <w:p w14:paraId="3A315E95" w14:textId="56BC6C82" w:rsidR="00247FDA" w:rsidRDefault="00247FD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601EFDA7" id="_x0000_s1038" type="#_x0000_t202" style="position:absolute;margin-left:-1.65pt;margin-top:17.15pt;width:242.25pt;height:102.0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" fillcolor="white [3201]" strokecolor="#34aba2 [3209]" strokeweight="2pt">
                <v:textbox>
                  <w:txbxContent>
                    <w:p w14:paraId="45415BFE" w14:textId="0B360EAE" w:rsidR="00247FDA" w:rsidRPr="00144F3A" w:rsidRDefault="00247FDA" w:rsidP="00247FDA">
                      <w:pPr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</w:rPr>
                      </w:pPr>
                      <w:r w:rsidRPr="00144F3A"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</w:rPr>
                        <w:t>3</w:t>
                      </w:r>
                      <w:r w:rsidRPr="00144F3A"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  <w:cs/>
                        </w:rPr>
                        <w:t xml:space="preserve"> ฝึกอบรมในรูปแบบต่างๆเพื่อพัฒนาศักยภาพของเด็ก เยาวชน และผู้นำในชุมชนให้มีทักษะชีวิต มีคุณธรรมและจริยธรรมที่สามารถส่งเสริมคุณภาพชีวิตที่ดีและสร้างคุณประโยชน์แก่สังคมได้</w:t>
                      </w:r>
                    </w:p>
                    <w:p w14:paraId="3A315E95" w14:textId="56BC6C82" w:rsidR="00247FDA" w:rsidRDefault="00247FDA"/>
                  </w:txbxContent>
                </v:textbox>
              </v:shape>
            </w:pict>
          </mc:Fallback>
        </mc:AlternateContent>
      </w:r>
    </w:p>
    <w:p w14:paraId="1EC15A99" w14:textId="3AE7AFB4" w:rsidR="00C1235D" w:rsidRDefault="00C1235D" w:rsidP="00AA5D56">
      <w:pPr>
        <w:pStyle w:val="Title"/>
        <w:rPr>
          <w:rFonts w:ascii="TH SarabunPSK" w:hAnsi="TH SarabunPSK" w:cs="TH SarabunPSK"/>
          <w:sz w:val="44"/>
          <w:szCs w:val="44"/>
        </w:rPr>
      </w:pPr>
    </w:p>
    <w:p w14:paraId="4D30AC39" w14:textId="24077A42" w:rsidR="00C1235D" w:rsidRDefault="00B21A8A" w:rsidP="00AA5D56">
      <w:pPr>
        <w:pStyle w:val="Title"/>
        <w:rPr>
          <w:rFonts w:ascii="TH SarabunPSK" w:hAnsi="TH SarabunPSK" w:cs="TH SarabunPSK"/>
          <w:sz w:val="44"/>
          <w:szCs w:val="44"/>
        </w:rPr>
      </w:pPr>
      <w:r w:rsidRPr="00247FDA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42F27F68" wp14:editId="7FC62080">
                <wp:simplePos x="0" y="0"/>
                <wp:positionH relativeFrom="margin">
                  <wp:posOffset>-163195</wp:posOffset>
                </wp:positionH>
                <wp:positionV relativeFrom="paragraph">
                  <wp:posOffset>3306545</wp:posOffset>
                </wp:positionV>
                <wp:extent cx="4324985" cy="675640"/>
                <wp:effectExtent l="0" t="0" r="18415" b="10160"/>
                <wp:wrapNone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985" cy="67564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A6E56F" w14:textId="7280FB2A" w:rsidR="00247FDA" w:rsidRPr="00144F3A" w:rsidRDefault="00247FDA" w:rsidP="00247FDA">
                            <w:pPr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</w:rPr>
                            </w:pPr>
                            <w:r w:rsidRPr="00144F3A"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</w:rPr>
                              <w:t>6</w:t>
                            </w:r>
                            <w:r w:rsidRPr="00144F3A"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  <w:cs/>
                              </w:rPr>
                              <w:t xml:space="preserve"> เพื่อดําเนินการหรือร่วมมือกับองค์การการกุศลอื่น ๆ เพื่อสาธารณประโยชน์</w:t>
                            </w:r>
                          </w:p>
                          <w:p w14:paraId="019966EF" w14:textId="0B9FD67B" w:rsidR="00247FDA" w:rsidRPr="00F63BA8" w:rsidRDefault="00247FDA" w:rsidP="00247FDA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144F3A"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</w:rPr>
                              <w:t xml:space="preserve">7 </w:t>
                            </w:r>
                            <w:r w:rsidRPr="00144F3A"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  <w:cs/>
                              </w:rPr>
                              <w:t>ไม่ดำเนินการที่เกี่ยวข้องกับการเมืองแต่ประการใด</w:t>
                            </w:r>
                          </w:p>
                          <w:p w14:paraId="4A166485" w14:textId="479E9BFF" w:rsidR="00247FDA" w:rsidRDefault="00247FD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42F27F68" id="_x0000_s1039" type="#_x0000_t202" style="position:absolute;margin-left:-12.85pt;margin-top:260.35pt;width:340.55pt;height:53.2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" fillcolor="white [3201]" strokecolor="#34aba2 [3209]" strokeweight="2pt">
                <v:textbox>
                  <w:txbxContent>
                    <w:p w14:paraId="66A6E56F" w14:textId="7280FB2A" w:rsidR="00247FDA" w:rsidRPr="00144F3A" w:rsidRDefault="00247FDA" w:rsidP="00247FDA">
                      <w:pPr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</w:rPr>
                      </w:pPr>
                      <w:r w:rsidRPr="00144F3A"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</w:rPr>
                        <w:t>6</w:t>
                      </w:r>
                      <w:r w:rsidRPr="00144F3A"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  <w:cs/>
                        </w:rPr>
                        <w:t xml:space="preserve"> เพื่อดําเนินการหรือร่วมมือกับองค์การการกุศลอื่น ๆ เพื่อสาธารณประโยชน์</w:t>
                      </w:r>
                    </w:p>
                    <w:p w14:paraId="019966EF" w14:textId="0B9FD67B" w:rsidR="00247FDA" w:rsidRPr="00F63BA8" w:rsidRDefault="00247FDA" w:rsidP="00247FDA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144F3A"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</w:rPr>
                        <w:t xml:space="preserve">7 </w:t>
                      </w:r>
                      <w:r w:rsidRPr="00144F3A"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  <w:cs/>
                        </w:rPr>
                        <w:t>ไม่ดำเนินการที่เกี่ยวข้องกับการเมืองแต่ประการใด</w:t>
                      </w:r>
                    </w:p>
                    <w:p w14:paraId="4A166485" w14:textId="479E9BFF" w:rsidR="00247FDA" w:rsidRDefault="00247FDA"/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44"/>
          <w:szCs w:val="44"/>
        </w:rPr>
        <w:drawing>
          <wp:anchor distT="0" distB="0" distL="114300" distR="114300" simplePos="0" relativeHeight="251808768" behindDoc="0" locked="0" layoutInCell="1" allowOverlap="1" wp14:anchorId="1A6710AC" wp14:editId="25443B89">
            <wp:simplePos x="0" y="0"/>
            <wp:positionH relativeFrom="margin">
              <wp:posOffset>-172653</wp:posOffset>
            </wp:positionH>
            <wp:positionV relativeFrom="paragraph">
              <wp:posOffset>651844</wp:posOffset>
            </wp:positionV>
            <wp:extent cx="3228792" cy="2566737"/>
            <wp:effectExtent l="0" t="0" r="0" b="5080"/>
            <wp:wrapNone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0"/>
                    <a:stretch/>
                  </pic:blipFill>
                  <pic:spPr bwMode="auto">
                    <a:xfrm>
                      <a:off x="0" y="0"/>
                      <a:ext cx="3228792" cy="25667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7FDA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59A94790" wp14:editId="7E6C431D">
                <wp:simplePos x="0" y="0"/>
                <wp:positionH relativeFrom="column">
                  <wp:posOffset>3114675</wp:posOffset>
                </wp:positionH>
                <wp:positionV relativeFrom="paragraph">
                  <wp:posOffset>2029460</wp:posOffset>
                </wp:positionV>
                <wp:extent cx="2830195" cy="969645"/>
                <wp:effectExtent l="0" t="0" r="27305" b="20955"/>
                <wp:wrapSquare wrapText="bothSides"/>
                <wp:docPr id="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0195" cy="96964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C91ACF" w14:textId="0692A6F0" w:rsidR="00247FDA" w:rsidRPr="00144F3A" w:rsidRDefault="00247FDA" w:rsidP="00247FDA">
                            <w:pPr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</w:rPr>
                            </w:pPr>
                            <w:r w:rsidRPr="00144F3A"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</w:rPr>
                              <w:t>5</w:t>
                            </w:r>
                            <w:r w:rsidRPr="00144F3A"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  <w:cs/>
                              </w:rPr>
                              <w:t xml:space="preserve"> เพื่อส่งเสริมสนับสนุนและดำเนินการผลิตสื่อต่างๆ การสาธารณสุข การกีฬา การเกษตร วิชาชีพ และอาชีพ </w:t>
                            </w:r>
                          </w:p>
                          <w:p w14:paraId="4C7A3CB4" w14:textId="2AF2DEA1" w:rsidR="00247FDA" w:rsidRDefault="00247FD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59A94790" id="_x0000_s1040" type="#_x0000_t202" style="position:absolute;margin-left:245.25pt;margin-top:159.8pt;width:222.85pt;height:76.35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" fillcolor="white [3201]" strokecolor="#34aba2 [3209]" strokeweight="2pt">
                <v:textbox>
                  <w:txbxContent>
                    <w:p w14:paraId="7CC91ACF" w14:textId="0692A6F0" w:rsidR="00247FDA" w:rsidRPr="00144F3A" w:rsidRDefault="00247FDA" w:rsidP="00247FDA">
                      <w:pPr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</w:rPr>
                      </w:pPr>
                      <w:r w:rsidRPr="00144F3A"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</w:rPr>
                        <w:t>5</w:t>
                      </w:r>
                      <w:r w:rsidRPr="00144F3A"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  <w:cs/>
                        </w:rPr>
                        <w:t xml:space="preserve"> เพื่อส่งเสริมสนับสนุนและดำเนินการผลิตสื่อต่างๆ การสาธารณสุข การกีฬา การเกษตร วิชาชีพ และอาชีพ </w:t>
                      </w:r>
                    </w:p>
                    <w:p w14:paraId="4C7A3CB4" w14:textId="2AF2DEA1" w:rsidR="00247FDA" w:rsidRDefault="00247FDA"/>
                  </w:txbxContent>
                </v:textbox>
                <w10:wrap type="square"/>
              </v:shape>
            </w:pict>
          </mc:Fallback>
        </mc:AlternateContent>
      </w:r>
      <w:r w:rsidRPr="00247FDA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517EFEC9" wp14:editId="56756916">
                <wp:simplePos x="0" y="0"/>
                <wp:positionH relativeFrom="page">
                  <wp:posOffset>4459204</wp:posOffset>
                </wp:positionH>
                <wp:positionV relativeFrom="paragraph">
                  <wp:posOffset>533400</wp:posOffset>
                </wp:positionV>
                <wp:extent cx="2830195" cy="1296035"/>
                <wp:effectExtent l="0" t="0" r="27305" b="18415"/>
                <wp:wrapSquare wrapText="bothSides"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0195" cy="129603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D236D6" w14:textId="64451CA1" w:rsidR="00247FDA" w:rsidRPr="00144F3A" w:rsidRDefault="00247FDA" w:rsidP="00247FDA">
                            <w:pPr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</w:rPr>
                            </w:pPr>
                            <w:r w:rsidRPr="00144F3A"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</w:rPr>
                              <w:t>4</w:t>
                            </w:r>
                            <w:r w:rsidRPr="00144F3A"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  <w:cs/>
                              </w:rPr>
                              <w:t xml:space="preserve"> เพื่อเป็นศูนย์กลางอาสาสมัคร ทั้งชาวไทยและชาวต่างประเทศ ในการประสานความร่วมมือในการช่วยเหลือและพัฒนาสังคมทั้งในประเทศและต่างประเทศในทุกรูปแบบ</w:t>
                            </w:r>
                          </w:p>
                          <w:p w14:paraId="0AAD849D" w14:textId="7D30E852" w:rsidR="00247FDA" w:rsidRDefault="00247FD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517EFEC9" id="_x0000_s1041" type="#_x0000_t202" style="position:absolute;margin-left:351.1pt;margin-top:42pt;width:222.85pt;height:102.0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" fillcolor="white [3201]" strokecolor="#34aba2 [3209]" strokeweight="2pt">
                <v:textbox>
                  <w:txbxContent>
                    <w:p w14:paraId="5DD236D6" w14:textId="64451CA1" w:rsidR="00247FDA" w:rsidRPr="00144F3A" w:rsidRDefault="00247FDA" w:rsidP="00247FDA">
                      <w:pPr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</w:rPr>
                      </w:pPr>
                      <w:r w:rsidRPr="00144F3A"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</w:rPr>
                        <w:t>4</w:t>
                      </w:r>
                      <w:r w:rsidRPr="00144F3A"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  <w:cs/>
                        </w:rPr>
                        <w:t xml:space="preserve"> เพื่อเป็นศูนย์กลางอาสาสมัคร ทั้งชาวไทยและชาวต่างประเทศ ในการประสานความร่วมมือในการช่วยเหลือและพัฒนาสังคมทั้งในประเทศและต่างประเทศในทุกรูปแบบ</w:t>
                      </w:r>
                    </w:p>
                    <w:p w14:paraId="0AAD849D" w14:textId="7D30E852" w:rsidR="00247FDA" w:rsidRDefault="00247FDA"/>
                  </w:txbxContent>
                </v:textbox>
                <w10:wrap type="square" anchorx="page"/>
              </v:shape>
            </w:pict>
          </mc:Fallback>
        </mc:AlternateContent>
      </w:r>
    </w:p>
    <w:p w14:paraId="28534137" w14:textId="43403BD0" w:rsidR="00AA5D56" w:rsidRPr="00C260A4" w:rsidRDefault="00AA5D56" w:rsidP="00AA5D56">
      <w:pPr>
        <w:pStyle w:val="Title"/>
        <w:rPr>
          <w:rFonts w:ascii="TH SarabunPSK" w:hAnsi="TH SarabunPSK" w:cs="TH SarabunPSK"/>
          <w:sz w:val="96"/>
          <w:szCs w:val="96"/>
        </w:rPr>
      </w:pPr>
    </w:p>
    <w:p w14:paraId="58050807" w14:textId="4728C527" w:rsidR="00EE1C3A" w:rsidRDefault="00EE1C3A" w:rsidP="00AA5D56">
      <w:pPr>
        <w:rPr>
          <w:rFonts w:ascii="TH SarabunPSK" w:hAnsi="TH SarabunPSK" w:cs="TH SarabunPSK"/>
          <w:sz w:val="32"/>
          <w:szCs w:val="32"/>
        </w:rPr>
      </w:pPr>
    </w:p>
    <w:p w14:paraId="4C469ED5" w14:textId="026332D5" w:rsidR="00EE1C3A" w:rsidRDefault="00EE1C3A" w:rsidP="00AA5D56">
      <w:pPr>
        <w:rPr>
          <w:rFonts w:ascii="TH SarabunPSK" w:hAnsi="TH SarabunPSK" w:cs="TH SarabunPSK"/>
          <w:sz w:val="32"/>
          <w:szCs w:val="32"/>
        </w:rPr>
      </w:pPr>
    </w:p>
    <w:p w14:paraId="05E009D7" w14:textId="3C5F3CD0" w:rsidR="00EE1C3A" w:rsidRDefault="00EE1C3A" w:rsidP="00AA5D56">
      <w:pPr>
        <w:rPr>
          <w:rFonts w:ascii="TH SarabunPSK" w:hAnsi="TH SarabunPSK" w:cs="TH SarabunPSK"/>
          <w:sz w:val="32"/>
          <w:szCs w:val="32"/>
        </w:rPr>
      </w:pPr>
    </w:p>
    <w:p w14:paraId="6183630C" w14:textId="4695B020" w:rsidR="00EE1C3A" w:rsidRDefault="00EE1C3A" w:rsidP="00AA5D56">
      <w:pPr>
        <w:rPr>
          <w:rFonts w:ascii="TH SarabunPSK" w:hAnsi="TH SarabunPSK" w:cs="TH SarabunPSK"/>
          <w:sz w:val="32"/>
          <w:szCs w:val="32"/>
        </w:rPr>
      </w:pPr>
    </w:p>
    <w:p w14:paraId="0BABE3C9" w14:textId="15FC30BA" w:rsidR="00EE1C3A" w:rsidRDefault="00EE1C3A" w:rsidP="00AA5D56">
      <w:pPr>
        <w:rPr>
          <w:rFonts w:ascii="TH SarabunPSK" w:hAnsi="TH SarabunPSK" w:cs="TH SarabunPSK"/>
          <w:sz w:val="32"/>
          <w:szCs w:val="32"/>
        </w:rPr>
      </w:pPr>
    </w:p>
    <w:p w14:paraId="7B6789EF" w14:textId="1FAC8570" w:rsidR="00C260A4" w:rsidRDefault="00C260A4" w:rsidP="00AA5D56">
      <w:pPr>
        <w:rPr>
          <w:rFonts w:ascii="TH SarabunPSK" w:hAnsi="TH SarabunPSK" w:cs="TH SarabunPSK"/>
          <w:sz w:val="32"/>
          <w:szCs w:val="32"/>
        </w:rPr>
      </w:pPr>
    </w:p>
    <w:p w14:paraId="47984CC5" w14:textId="6E81216E" w:rsidR="00C260A4" w:rsidRDefault="00C260A4" w:rsidP="00AA5D56">
      <w:pPr>
        <w:rPr>
          <w:rFonts w:ascii="TH SarabunPSK" w:hAnsi="TH SarabunPSK" w:cs="TH SarabunPSK"/>
          <w:sz w:val="32"/>
          <w:szCs w:val="32"/>
        </w:rPr>
      </w:pPr>
    </w:p>
    <w:p w14:paraId="11D30DED" w14:textId="77777777" w:rsidR="009216C0" w:rsidRDefault="009216C0" w:rsidP="001D0B35">
      <w:pPr>
        <w:rPr>
          <w:rFonts w:ascii="TH SarabunPSK" w:hAnsi="TH SarabunPSK" w:cs="TH SarabunPSK"/>
          <w:noProof/>
          <w:sz w:val="32"/>
          <w:szCs w:val="32"/>
        </w:rPr>
      </w:pPr>
    </w:p>
    <w:p w14:paraId="282FF148" w14:textId="4FEE5876" w:rsidR="009216C0" w:rsidRDefault="009216C0" w:rsidP="001D0B35">
      <w:pPr>
        <w:rPr>
          <w:rFonts w:ascii="TH SarabunPSK" w:hAnsi="TH SarabunPSK" w:cs="TH SarabunPSK"/>
          <w:noProof/>
          <w:sz w:val="32"/>
          <w:szCs w:val="32"/>
        </w:rPr>
      </w:pPr>
    </w:p>
    <w:p w14:paraId="32146BC8" w14:textId="411587B3" w:rsidR="009216C0" w:rsidRDefault="009216C0" w:rsidP="001D0B35">
      <w:pPr>
        <w:rPr>
          <w:rFonts w:ascii="TH SarabunPSK" w:hAnsi="TH SarabunPSK" w:cs="TH SarabunPSK"/>
          <w:noProof/>
          <w:sz w:val="32"/>
          <w:szCs w:val="32"/>
        </w:rPr>
      </w:pPr>
    </w:p>
    <w:p w14:paraId="19F2C3FA" w14:textId="77777777" w:rsidR="009216C0" w:rsidRDefault="009216C0" w:rsidP="001D0B35">
      <w:pPr>
        <w:rPr>
          <w:rFonts w:ascii="TH SarabunPSK" w:hAnsi="TH SarabunPSK" w:cs="TH SarabunPSK"/>
          <w:noProof/>
          <w:sz w:val="32"/>
          <w:szCs w:val="32"/>
        </w:rPr>
      </w:pPr>
    </w:p>
    <w:p w14:paraId="135B3F7F" w14:textId="2F80F6C8" w:rsidR="00CF539A" w:rsidRPr="009216C0" w:rsidRDefault="00A426CD" w:rsidP="007740DB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Cs/>
          <w:color w:val="auto"/>
          <w:sz w:val="36"/>
          <w:szCs w:val="36"/>
          <w:cs/>
          <w:lang w:bidi="th-TH"/>
        </w:rPr>
        <w:lastRenderedPageBreak/>
        <w:t>รายงาน</w:t>
      </w:r>
      <w:r w:rsidR="007740DB">
        <w:rPr>
          <w:rFonts w:ascii="TH SarabunPSK" w:hAnsi="TH SarabunPSK" w:cs="TH SarabunPSK" w:hint="cs"/>
          <w:bCs/>
          <w:color w:val="auto"/>
          <w:sz w:val="36"/>
          <w:szCs w:val="36"/>
          <w:cs/>
          <w:lang w:bidi="th-TH"/>
        </w:rPr>
        <w:t>ภาพกิจกรรม</w:t>
      </w:r>
      <w:r>
        <w:rPr>
          <w:rFonts w:ascii="TH SarabunPSK" w:hAnsi="TH SarabunPSK" w:cs="TH SarabunPSK" w:hint="cs"/>
          <w:bCs/>
          <w:color w:val="auto"/>
          <w:sz w:val="36"/>
          <w:szCs w:val="36"/>
          <w:cs/>
          <w:lang w:bidi="th-TH"/>
        </w:rPr>
        <w:t>ดำเนินงาน</w:t>
      </w:r>
      <w:r w:rsidR="00CF539A" w:rsidRPr="0066507B">
        <w:rPr>
          <w:rFonts w:ascii="TH SarabunPSK" w:hAnsi="TH SarabunPSK" w:cs="TH SarabunPSK"/>
          <w:bCs/>
          <w:color w:val="auto"/>
          <w:sz w:val="36"/>
          <w:szCs w:val="36"/>
          <w:cs/>
          <w:lang w:bidi="th-TH"/>
        </w:rPr>
        <w:t>โครงการพัฒนาผู้นำกะเหรี่ยงแบ๊บติสท์</w:t>
      </w:r>
    </w:p>
    <w:p w14:paraId="4DEB1305" w14:textId="77777777" w:rsidR="003D57AA" w:rsidRPr="00605D93" w:rsidRDefault="003D57AA" w:rsidP="003D57AA">
      <w:pPr>
        <w:rPr>
          <w:rFonts w:ascii="TH SarabunPSK" w:hAnsi="TH SarabunPSK" w:cs="TH SarabunPSK"/>
          <w:bCs/>
          <w:color w:val="auto"/>
          <w:sz w:val="32"/>
          <w:szCs w:val="32"/>
          <w:lang w:bidi="th-TH"/>
        </w:rPr>
      </w:pPr>
      <w:r w:rsidRPr="00605D93">
        <w:rPr>
          <w:rFonts w:ascii="TH SarabunPSK" w:hAnsi="TH SarabunPSK" w:cs="TH SarabunPSK"/>
          <w:bCs/>
          <w:color w:val="auto"/>
          <w:sz w:val="32"/>
          <w:szCs w:val="32"/>
          <w:cs/>
          <w:lang w:bidi="th-TH"/>
        </w:rPr>
        <w:t>การประชุมวางแผนงานมูลนิธิพัฒนาผู้นำกะเหรี่ยงแบ๊บติสท์</w:t>
      </w:r>
    </w:p>
    <w:p w14:paraId="032D3E8B" w14:textId="408A77B7" w:rsidR="003D57AA" w:rsidRDefault="008F6ECE" w:rsidP="003D57AA">
      <w:pPr>
        <w:pStyle w:val="ListParagraph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Cs/>
          <w:noProof/>
          <w:sz w:val="36"/>
          <w:szCs w:val="36"/>
        </w:rPr>
        <w:drawing>
          <wp:anchor distT="0" distB="0" distL="114300" distR="114300" simplePos="0" relativeHeight="251870208" behindDoc="0" locked="0" layoutInCell="1" allowOverlap="1" wp14:anchorId="533C1B3E" wp14:editId="7DD22077">
            <wp:simplePos x="0" y="0"/>
            <wp:positionH relativeFrom="column">
              <wp:posOffset>337887</wp:posOffset>
            </wp:positionH>
            <wp:positionV relativeFrom="paragraph">
              <wp:posOffset>1235075</wp:posOffset>
            </wp:positionV>
            <wp:extent cx="4810125" cy="3017520"/>
            <wp:effectExtent l="0" t="0" r="9525" b="0"/>
            <wp:wrapNone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01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D57AA">
        <w:rPr>
          <w:rFonts w:ascii="TH SarabunPSK" w:hAnsi="TH SarabunPSK" w:cs="TH SarabunPSK" w:hint="cs"/>
          <w:sz w:val="32"/>
          <w:szCs w:val="32"/>
          <w:cs/>
        </w:rPr>
        <w:t xml:space="preserve">โครงการพัฒนาผู้นำกะเหรี่ยงแบ๊บติสท์ </w:t>
      </w:r>
      <w:r w:rsidR="003D57AA" w:rsidRPr="00C60B35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="003D57AA" w:rsidRPr="00C60B35">
        <w:rPr>
          <w:rFonts w:ascii="TH SarabunPSK" w:hAnsi="TH SarabunPSK" w:cs="TH SarabunPSK"/>
          <w:b/>
          <w:bCs/>
          <w:sz w:val="32"/>
          <w:szCs w:val="32"/>
        </w:rPr>
        <w:t>KLDP</w:t>
      </w:r>
      <w:r w:rsidR="003D57AA" w:rsidRPr="00C60B35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="003D57AA">
        <w:rPr>
          <w:rFonts w:ascii="TH SarabunPSK" w:hAnsi="TH SarabunPSK" w:cs="TH SarabunPSK" w:hint="cs"/>
          <w:sz w:val="32"/>
          <w:szCs w:val="32"/>
          <w:cs/>
        </w:rPr>
        <w:t xml:space="preserve"> ได้มีการประชุมวางแผน ปรึกษาหารือและรายงานผลการดำเนินงานโครงการฯ ร่วมกับเจ้าหน้าที่และอาสาสมัคร(ที่ปรึกษา) ในด้านการพัฒนาชีวิตฝ่ายวิญญาณ ด้านการศึกษา ด้านความเป็นผู้นำ และด้านพัฒนาการทางด้านสังคมของเยาวชนภายใต้โครงการฯ ในทุกๆวันอังคารของสัปดาห์</w:t>
      </w:r>
    </w:p>
    <w:p w14:paraId="0300B9F8" w14:textId="66278AAD" w:rsidR="003D57AA" w:rsidRDefault="003D57AA" w:rsidP="00A6124D">
      <w:pPr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1A173FB7" w14:textId="24D5FE53" w:rsidR="003D57AA" w:rsidRDefault="003D57AA" w:rsidP="00A6124D">
      <w:pPr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47EDDCCA" w14:textId="563CA7DF" w:rsidR="003D57AA" w:rsidRDefault="003D57AA" w:rsidP="00A6124D">
      <w:pPr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70010667" w14:textId="30597EC2" w:rsidR="003D57AA" w:rsidRDefault="003D57AA" w:rsidP="00A6124D">
      <w:pPr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7460AA99" w14:textId="3A388151" w:rsidR="003D57AA" w:rsidRDefault="003D57AA" w:rsidP="00A6124D">
      <w:pPr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24C5DD44" w14:textId="23036A38" w:rsidR="003D57AA" w:rsidRDefault="003D57AA" w:rsidP="00A6124D">
      <w:pPr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550E9F10" w14:textId="7F8E9FAF" w:rsidR="003D57AA" w:rsidRDefault="003D57AA" w:rsidP="00A6124D">
      <w:pPr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1D90EC38" w14:textId="197409A7" w:rsidR="003D57AA" w:rsidRDefault="003D57AA" w:rsidP="00A6124D">
      <w:pPr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13A30B5C" w14:textId="77777777" w:rsidR="003D57AA" w:rsidRPr="0066507B" w:rsidRDefault="003D57AA" w:rsidP="00A6124D">
      <w:pPr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1883052D" w14:textId="27E54B50" w:rsidR="004E2089" w:rsidRPr="0066507B" w:rsidRDefault="0021481D" w:rsidP="00370974">
      <w:pPr>
        <w:rPr>
          <w:rFonts w:ascii="TH SarabunPSK" w:hAnsi="TH SarabunPSK" w:cs="TH SarabunPSK"/>
          <w:color w:val="0F0D29" w:themeColor="text1"/>
          <w:sz w:val="32"/>
          <w:szCs w:val="32"/>
        </w:rPr>
      </w:pPr>
      <w:bookmarkStart w:id="1" w:name="_Hlk80088684"/>
      <w:r w:rsidRPr="0066507B">
        <w:rPr>
          <w:rFonts w:asciiTheme="majorBidi" w:hAnsiTheme="majorBidi" w:cstheme="majorBidi"/>
          <w:noProof/>
          <w:color w:val="0F0D29" w:themeColor="text1"/>
        </w:rPr>
        <w:drawing>
          <wp:anchor distT="0" distB="0" distL="114300" distR="114300" simplePos="0" relativeHeight="251681792" behindDoc="1" locked="0" layoutInCell="1" allowOverlap="1" wp14:anchorId="45AC6F18" wp14:editId="00D36A26">
            <wp:simplePos x="0" y="0"/>
            <wp:positionH relativeFrom="margin">
              <wp:posOffset>3093865</wp:posOffset>
            </wp:positionH>
            <wp:positionV relativeFrom="paragraph">
              <wp:posOffset>796507</wp:posOffset>
            </wp:positionV>
            <wp:extent cx="2458085" cy="1842770"/>
            <wp:effectExtent l="76200" t="76200" r="132715" b="138430"/>
            <wp:wrapTight wrapText="bothSides">
              <wp:wrapPolygon edited="0">
                <wp:start x="-335" y="-893"/>
                <wp:lineTo x="-670" y="-670"/>
                <wp:lineTo x="-670" y="22106"/>
                <wp:lineTo x="-335" y="22999"/>
                <wp:lineTo x="22264" y="22999"/>
                <wp:lineTo x="22599" y="20990"/>
                <wp:lineTo x="22599" y="2903"/>
                <wp:lineTo x="22264" y="-447"/>
                <wp:lineTo x="22264" y="-893"/>
                <wp:lineTo x="-335" y="-893"/>
              </wp:wrapPolygon>
            </wp:wrapTight>
            <wp:docPr id="58" name="Picture 1" descr="D:\KLDP Works\รายงานอาสาสมมัคร\2021\137024594_3395268563933281_174713732010716142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KLDP Works\รายงานอาสาสมมัคร\2021\137024594_3395268563933281_1747137320107161425_n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85" cy="18427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507B">
        <w:rPr>
          <w:rFonts w:asciiTheme="majorBidi" w:hAnsiTheme="majorBidi" w:cstheme="majorBidi"/>
          <w:noProof/>
          <w:color w:val="0F0D29" w:themeColor="text1"/>
        </w:rPr>
        <w:drawing>
          <wp:anchor distT="0" distB="0" distL="114300" distR="114300" simplePos="0" relativeHeight="251682816" behindDoc="1" locked="0" layoutInCell="1" allowOverlap="1" wp14:anchorId="288BD341" wp14:editId="6A8C559E">
            <wp:simplePos x="0" y="0"/>
            <wp:positionH relativeFrom="column">
              <wp:posOffset>264160</wp:posOffset>
            </wp:positionH>
            <wp:positionV relativeFrom="paragraph">
              <wp:posOffset>1184307</wp:posOffset>
            </wp:positionV>
            <wp:extent cx="2470150" cy="1850390"/>
            <wp:effectExtent l="76200" t="76200" r="139700" b="130810"/>
            <wp:wrapTight wrapText="bothSides">
              <wp:wrapPolygon edited="0">
                <wp:start x="-333" y="-889"/>
                <wp:lineTo x="-666" y="-667"/>
                <wp:lineTo x="-666" y="22015"/>
                <wp:lineTo x="-333" y="22905"/>
                <wp:lineTo x="22322" y="22905"/>
                <wp:lineTo x="22655" y="20903"/>
                <wp:lineTo x="22655" y="2891"/>
                <wp:lineTo x="22322" y="-445"/>
                <wp:lineTo x="22322" y="-889"/>
                <wp:lineTo x="-333" y="-889"/>
              </wp:wrapPolygon>
            </wp:wrapTight>
            <wp:docPr id="59" name="Picture 2" descr="D:\KLDP Works\รายงานอาสาสมมัคร\2021\137204829_3395268400599964_10470568852332212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KLDP Works\รายงานอาสาสมมัคร\2021\137204829_3395268400599964_1047056885233221212_n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18503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6686" w:rsidRPr="0066507B">
        <w:rPr>
          <w:noProof/>
          <w:color w:val="0F0D29" w:themeColor="text1"/>
          <w:cs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06257D91" wp14:editId="325DCBF5">
                <wp:simplePos x="0" y="0"/>
                <wp:positionH relativeFrom="column">
                  <wp:posOffset>3515778</wp:posOffset>
                </wp:positionH>
                <wp:positionV relativeFrom="paragraph">
                  <wp:posOffset>2745901</wp:posOffset>
                </wp:positionV>
                <wp:extent cx="1608881" cy="335665"/>
                <wp:effectExtent l="0" t="0" r="0" b="7620"/>
                <wp:wrapNone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8881" cy="335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343112" w14:textId="54D9023E" w:rsidR="006F6686" w:rsidRPr="0021481D" w:rsidRDefault="006F6686" w:rsidP="006F6686">
                            <w:pPr>
                              <w:jc w:val="center"/>
                              <w:rPr>
                                <w:i/>
                                <w:iCs/>
                                <w:color w:val="auto"/>
                                <w:sz w:val="24"/>
                                <w:szCs w:val="20"/>
                              </w:rPr>
                            </w:pPr>
                            <w:r w:rsidRPr="0021481D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</w:rPr>
                              <w:t xml:space="preserve">วันที่ </w:t>
                            </w:r>
                            <w:r w:rsidRPr="0021481D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</w:rPr>
                              <w:t xml:space="preserve">6 </w:t>
                            </w:r>
                            <w:r w:rsidRPr="0021481D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</w:rPr>
                              <w:t>มกราคม</w:t>
                            </w:r>
                            <w:r w:rsidRPr="0021481D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</w:rPr>
                              <w:t xml:space="preserve"> 2021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06257D91" id="_x0000_s1042" type="#_x0000_t202" style="position:absolute;margin-left:276.85pt;margin-top:216.2pt;width:126.7pt;height:26.45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" filled="f" stroked="f">
                <v:textbox>
                  <w:txbxContent>
                    <w:p w14:paraId="13343112" w14:textId="54D9023E" w:rsidR="006F6686" w:rsidRPr="0021481D" w:rsidRDefault="006F6686" w:rsidP="006F6686">
                      <w:pPr>
                        <w:jc w:val="center"/>
                        <w:rPr>
                          <w:i/>
                          <w:iCs/>
                          <w:color w:val="auto"/>
                          <w:sz w:val="24"/>
                          <w:szCs w:val="20"/>
                        </w:rPr>
                      </w:pPr>
                      <w:r w:rsidRPr="0021481D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</w:rPr>
                        <w:t xml:space="preserve">วันที่ </w:t>
                      </w:r>
                      <w:r w:rsidRPr="0021481D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</w:rPr>
                        <w:t xml:space="preserve">6 </w:t>
                      </w:r>
                      <w:r w:rsidRPr="0021481D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</w:rPr>
                        <w:t>มกราคม</w:t>
                      </w:r>
                      <w:r w:rsidRPr="0021481D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</w:rPr>
                        <w:t xml:space="preserve"> 2021</w:t>
                      </w:r>
                    </w:p>
                  </w:txbxContent>
                </v:textbox>
              </v:shape>
            </w:pict>
          </mc:Fallback>
        </mc:AlternateContent>
      </w:r>
      <w:r w:rsidR="002B49E6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โครงการพัฒนาผู้นำกะเหรี่ยงแบ๊บติสท์</w:t>
      </w:r>
      <w:r w:rsidR="004E2089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ได้</w:t>
      </w:r>
      <w:r w:rsidR="006F6686" w:rsidRPr="0066507B">
        <w:rPr>
          <w:rFonts w:ascii="TH SarabunPSK" w:hAnsi="TH SarabunPSK" w:cs="TH SarabunPSK" w:hint="cs"/>
          <w:color w:val="0F0D29" w:themeColor="text1"/>
          <w:sz w:val="32"/>
          <w:szCs w:val="32"/>
          <w:cs/>
        </w:rPr>
        <w:t>จัด</w:t>
      </w:r>
      <w:r w:rsidR="004E2089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พิธีอำลา นางสาวสุวรรณา กุคา ที่ได้ลาออกจากการเป็นเจ้าหน้าที่</w:t>
      </w:r>
      <w:r w:rsidR="006F6686" w:rsidRPr="0066507B">
        <w:rPr>
          <w:rFonts w:ascii="TH SarabunPSK" w:hAnsi="TH SarabunPSK" w:cs="TH SarabunPSK" w:hint="cs"/>
          <w:color w:val="0F0D29" w:themeColor="text1"/>
          <w:sz w:val="32"/>
          <w:szCs w:val="32"/>
          <w:cs/>
        </w:rPr>
        <w:t>โครงการฯ</w:t>
      </w:r>
      <w:r w:rsidR="004E2089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 ได้ขอบคุณและ</w:t>
      </w:r>
      <w:r w:rsidR="006F6686" w:rsidRPr="0066507B">
        <w:rPr>
          <w:rFonts w:ascii="TH SarabunPSK" w:hAnsi="TH SarabunPSK" w:cs="TH SarabunPSK" w:hint="cs"/>
          <w:color w:val="0F0D29" w:themeColor="text1"/>
          <w:sz w:val="32"/>
          <w:szCs w:val="32"/>
          <w:cs/>
        </w:rPr>
        <w:t>มีอาสาสมัครได้กล่าวโอ</w:t>
      </w:r>
      <w:r w:rsidR="004E2089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วาท  ณ โครงการพัฒนาผู้นำกระเหรี่ยงแบ๊บติสท์   </w:t>
      </w:r>
    </w:p>
    <w:p w14:paraId="68385D29" w14:textId="6364A9B0" w:rsidR="006F6686" w:rsidRDefault="006F6686" w:rsidP="006F6686">
      <w:pPr>
        <w:rPr>
          <w:rFonts w:ascii="TH SarabunPSK" w:hAnsi="TH SarabunPSK" w:cs="TH SarabunPSK"/>
          <w:sz w:val="32"/>
          <w:szCs w:val="32"/>
        </w:rPr>
      </w:pPr>
    </w:p>
    <w:p w14:paraId="4E072251" w14:textId="1C6F694C" w:rsidR="00231F55" w:rsidRPr="0066507B" w:rsidRDefault="00E355D0" w:rsidP="0021481D">
      <w:pPr>
        <w:rPr>
          <w:rFonts w:ascii="TH SarabunPSK" w:hAnsi="TH SarabunPSK" w:cs="TH SarabunPSK"/>
          <w:color w:val="0F0D29" w:themeColor="text1"/>
          <w:sz w:val="32"/>
          <w:szCs w:val="32"/>
        </w:rPr>
      </w:pPr>
      <w:r w:rsidRPr="0066507B">
        <w:rPr>
          <w:noProof/>
          <w:color w:val="0F0D29" w:themeColor="text1"/>
        </w:rPr>
        <w:lastRenderedPageBreak/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296835D6" wp14:editId="760FD1EC">
                <wp:simplePos x="0" y="0"/>
                <wp:positionH relativeFrom="margin">
                  <wp:align>left</wp:align>
                </wp:positionH>
                <wp:positionV relativeFrom="paragraph">
                  <wp:posOffset>3728866</wp:posOffset>
                </wp:positionV>
                <wp:extent cx="3813810" cy="1404620"/>
                <wp:effectExtent l="0" t="0" r="0" b="2540"/>
                <wp:wrapSquare wrapText="bothSides"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3810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FFC556" w14:textId="32B39354" w:rsidR="00231F55" w:rsidRPr="00231F55" w:rsidRDefault="00231F55" w:rsidP="00231F55">
                            <w:pPr>
                              <w:jc w:val="center"/>
                              <w:rPr>
                                <w:b w:val="0"/>
                                <w:i/>
                                <w:iCs/>
                                <w:color w:val="auto"/>
                                <w:sz w:val="24"/>
                                <w:szCs w:val="20"/>
                              </w:rPr>
                            </w:pPr>
                            <w:r w:rsidRPr="00231F55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cs/>
                              </w:rPr>
                              <w:t xml:space="preserve">วันที่ </w:t>
                            </w:r>
                            <w:r w:rsidRPr="00231F55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</w:rPr>
                              <w:t xml:space="preserve">19 </w:t>
                            </w:r>
                            <w:r w:rsidRPr="00231F55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cs/>
                              </w:rPr>
                              <w:t>กุมภาพันธ์</w:t>
                            </w:r>
                            <w:r w:rsidRPr="00231F55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</w:rPr>
                              <w:t xml:space="preserve"> </w:t>
                            </w:r>
                            <w:r w:rsidRPr="00231F55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cs/>
                              </w:rPr>
                              <w:t xml:space="preserve"> </w:t>
                            </w:r>
                            <w:r w:rsidRPr="00231F55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</w:rPr>
                              <w:t xml:space="preserve">2021 </w:t>
                            </w:r>
                            <w:r w:rsidRPr="00231F55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cs/>
                              </w:rPr>
                              <w:t>ณ โรงพยาบาลส่งเสริมสุขภาพตำบลบ้านเจ็ดยอด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296835D6" id="_x0000_s1043" type="#_x0000_t202" style="position:absolute;margin-left:0;margin-top:293.6pt;width:300.3pt;height:110.6pt;z-index:251752448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" filled="f" stroked="f">
                <v:textbox style="mso-fit-shape-to-text:t">
                  <w:txbxContent>
                    <w:p w14:paraId="6EFFC556" w14:textId="32B39354" w:rsidR="00231F55" w:rsidRPr="00231F55" w:rsidRDefault="00231F55" w:rsidP="00231F55">
                      <w:pPr>
                        <w:jc w:val="center"/>
                        <w:rPr>
                          <w:b w:val="0"/>
                          <w:i/>
                          <w:iCs/>
                          <w:color w:val="auto"/>
                          <w:sz w:val="24"/>
                          <w:szCs w:val="20"/>
                        </w:rPr>
                      </w:pPr>
                      <w:r w:rsidRPr="00231F55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cs/>
                        </w:rPr>
                        <w:t xml:space="preserve">วันที่ </w:t>
                      </w:r>
                      <w:r w:rsidRPr="00231F55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</w:rPr>
                        <w:t xml:space="preserve">19 </w:t>
                      </w:r>
                      <w:r w:rsidRPr="00231F55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cs/>
                        </w:rPr>
                        <w:t>กุมภาพันธ์</w:t>
                      </w:r>
                      <w:r w:rsidRPr="00231F55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</w:rPr>
                        <w:t xml:space="preserve"> </w:t>
                      </w:r>
                      <w:r w:rsidRPr="00231F55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cs/>
                        </w:rPr>
                        <w:t xml:space="preserve"> </w:t>
                      </w:r>
                      <w:r w:rsidRPr="00231F55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</w:rPr>
                        <w:t xml:space="preserve">2021 </w:t>
                      </w:r>
                      <w:r w:rsidRPr="00231F55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cs/>
                        </w:rPr>
                        <w:t>ณ โรงพยาบาลส่งเสริมสุขภาพตำบลบ้านเจ็ดยอด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6507B">
        <w:rPr>
          <w:rFonts w:hint="cs"/>
          <w:noProof/>
          <w:color w:val="0F0D29" w:themeColor="text1"/>
        </w:rPr>
        <w:drawing>
          <wp:anchor distT="0" distB="0" distL="114300" distR="114300" simplePos="0" relativeHeight="251686912" behindDoc="1" locked="0" layoutInCell="1" allowOverlap="1" wp14:anchorId="40B7C6D2" wp14:editId="59CA1ECD">
            <wp:simplePos x="0" y="0"/>
            <wp:positionH relativeFrom="margin">
              <wp:posOffset>-42301</wp:posOffset>
            </wp:positionH>
            <wp:positionV relativeFrom="paragraph">
              <wp:posOffset>970986</wp:posOffset>
            </wp:positionV>
            <wp:extent cx="3679190" cy="2580640"/>
            <wp:effectExtent l="114300" t="114300" r="130810" b="162560"/>
            <wp:wrapTight wrapText="bothSides">
              <wp:wrapPolygon edited="0">
                <wp:start x="-671" y="-957"/>
                <wp:lineTo x="-671" y="22323"/>
                <wp:lineTo x="-336" y="22801"/>
                <wp:lineTo x="21809" y="22801"/>
                <wp:lineTo x="22256" y="22323"/>
                <wp:lineTo x="22144" y="-957"/>
                <wp:lineTo x="-671" y="-957"/>
              </wp:wrapPolygon>
            </wp:wrapTight>
            <wp:docPr id="2" name="Picture 2" descr="D:\KLDP Works\รายงานอาสาสมมัคร\2021\151086295_3498827983577338_35189901688000993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KLDP Works\รายงานอาสาสมมัคร\2021\151086295_3498827983577338_3518990168800099332_n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190" cy="25806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507B">
        <w:rPr>
          <w:noProof/>
          <w:color w:val="0F0D29" w:themeColor="text1"/>
        </w:rPr>
        <w:drawing>
          <wp:anchor distT="0" distB="0" distL="114300" distR="114300" simplePos="0" relativeHeight="251779072" behindDoc="0" locked="0" layoutInCell="1" allowOverlap="1" wp14:anchorId="4218633F" wp14:editId="38A6AAF0">
            <wp:simplePos x="0" y="0"/>
            <wp:positionH relativeFrom="column">
              <wp:posOffset>3923665</wp:posOffset>
            </wp:positionH>
            <wp:positionV relativeFrom="paragraph">
              <wp:posOffset>2224882</wp:posOffset>
            </wp:positionV>
            <wp:extent cx="1915539" cy="1436377"/>
            <wp:effectExtent l="247650" t="266700" r="237490" b="297180"/>
            <wp:wrapNone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31631">
                      <a:off x="0" y="0"/>
                      <a:ext cx="1915539" cy="14363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507B">
        <w:rPr>
          <w:bCs/>
          <w:noProof/>
          <w:color w:val="0F0D29" w:themeColor="text1"/>
        </w:rPr>
        <w:drawing>
          <wp:anchor distT="0" distB="0" distL="114300" distR="114300" simplePos="0" relativeHeight="251677696" behindDoc="1" locked="0" layoutInCell="1" allowOverlap="1" wp14:anchorId="1ED6E5BB" wp14:editId="2BA4FFFA">
            <wp:simplePos x="0" y="0"/>
            <wp:positionH relativeFrom="column">
              <wp:posOffset>3870324</wp:posOffset>
            </wp:positionH>
            <wp:positionV relativeFrom="paragraph">
              <wp:posOffset>654347</wp:posOffset>
            </wp:positionV>
            <wp:extent cx="1939925" cy="1455420"/>
            <wp:effectExtent l="228600" t="247650" r="231775" b="316230"/>
            <wp:wrapTight wrapText="bothSides">
              <wp:wrapPolygon edited="0">
                <wp:start x="-1170" y="-1293"/>
                <wp:lineTo x="-1940" y="-555"/>
                <wp:lineTo x="-1490" y="8512"/>
                <wp:lineTo x="-1458" y="17669"/>
                <wp:lineTo x="-1337" y="22225"/>
                <wp:lineTo x="14490" y="23410"/>
                <wp:lineTo x="14699" y="23365"/>
                <wp:lineTo x="20941" y="23457"/>
                <wp:lineTo x="21217" y="23971"/>
                <wp:lineTo x="22683" y="23656"/>
                <wp:lineTo x="22866" y="21612"/>
                <wp:lineTo x="23012" y="3254"/>
                <wp:lineTo x="22297" y="-888"/>
                <wp:lineTo x="22243" y="-4886"/>
                <wp:lineTo x="714" y="-1697"/>
                <wp:lineTo x="-1170" y="-1293"/>
              </wp:wrapPolygon>
            </wp:wrapTight>
            <wp:docPr id="1" name="Picture 1" descr="D:\KLDP Works\รายงานอาสาสมมัคร\2021\151665425_3498828103577326_671747784420795617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KLDP Works\รายงานอาสาสมมัคร\2021\151665425_3498828103577326_6717477844207956173_n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548818">
                      <a:off x="0" y="0"/>
                      <a:ext cx="1939925" cy="14554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perspective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66507B">
        <w:rPr>
          <w:rFonts w:ascii="TH SarabunPSK" w:hAnsi="TH SarabunPSK" w:cs="TH SarabunPSK"/>
          <w:b w:val="0"/>
          <w:color w:val="0F0D29" w:themeColor="text1"/>
          <w:sz w:val="32"/>
          <w:szCs w:val="32"/>
          <w:cs/>
        </w:rPr>
        <w:t>เจ้าหน้าที่</w:t>
      </w:r>
      <w:r w:rsidRPr="0066507B">
        <w:rPr>
          <w:rFonts w:ascii="TH SarabunPSK" w:hAnsi="TH SarabunPSK" w:cs="TH SarabunPSK" w:hint="cs"/>
          <w:b w:val="0"/>
          <w:color w:val="0F0D29" w:themeColor="text1"/>
          <w:sz w:val="32"/>
          <w:szCs w:val="32"/>
          <w:cs/>
          <w:lang w:bidi="th-TH"/>
        </w:rPr>
        <w:t>โครงการฯ</w:t>
      </w:r>
      <w:r w:rsidRPr="0066507B">
        <w:rPr>
          <w:rFonts w:ascii="TH SarabunPSK" w:hAnsi="TH SarabunPSK" w:cs="TH SarabunPSK"/>
          <w:b w:val="0"/>
          <w:color w:val="0F0D29" w:themeColor="text1"/>
          <w:sz w:val="32"/>
          <w:szCs w:val="32"/>
          <w:cs/>
        </w:rPr>
        <w:t>และ</w:t>
      </w:r>
      <w:r w:rsidRPr="0066507B">
        <w:rPr>
          <w:rFonts w:ascii="TH SarabunPSK" w:hAnsi="TH SarabunPSK" w:cs="TH SarabunPSK"/>
          <w:b w:val="0"/>
          <w:color w:val="0F0D29" w:themeColor="text1"/>
          <w:sz w:val="32"/>
          <w:szCs w:val="32"/>
          <w:cs/>
          <w:lang w:bidi="th-TH"/>
        </w:rPr>
        <w:t>อ</w:t>
      </w:r>
      <w:r w:rsidRPr="0066507B">
        <w:rPr>
          <w:rFonts w:ascii="TH SarabunPSK" w:hAnsi="TH SarabunPSK" w:cs="TH SarabunPSK"/>
          <w:b w:val="0"/>
          <w:color w:val="0F0D29" w:themeColor="text1"/>
          <w:sz w:val="32"/>
          <w:szCs w:val="32"/>
          <w:cs/>
        </w:rPr>
        <w:t>าสาสมัครได้ไปเยี่ยมเยียน นายสันติภาพ แกมู ซึ่งเป็นนักศึกษา</w:t>
      </w:r>
      <w:r w:rsidRPr="0066507B">
        <w:rPr>
          <w:rFonts w:ascii="TH SarabunPSK" w:hAnsi="TH SarabunPSK" w:cs="TH SarabunPSK" w:hint="cs"/>
          <w:b w:val="0"/>
          <w:color w:val="0F0D29" w:themeColor="text1"/>
          <w:sz w:val="32"/>
          <w:szCs w:val="32"/>
          <w:cs/>
          <w:lang w:bidi="th-TH"/>
        </w:rPr>
        <w:t>โครงการฯ</w:t>
      </w:r>
      <w:r w:rsidRPr="0066507B">
        <w:rPr>
          <w:rFonts w:ascii="TH SarabunPSK" w:hAnsi="TH SarabunPSK" w:cs="TH SarabunPSK"/>
          <w:b w:val="0"/>
          <w:color w:val="0F0D29" w:themeColor="text1"/>
          <w:sz w:val="32"/>
          <w:szCs w:val="32"/>
          <w:cs/>
        </w:rPr>
        <w:t xml:space="preserve"> ที่ได้ลงฝึกงานของทางมหาวิทยาลัย</w:t>
      </w:r>
    </w:p>
    <w:p w14:paraId="5527A2A2" w14:textId="1F98A43A" w:rsidR="00231F55" w:rsidRDefault="004E2089" w:rsidP="00231F55">
      <w:pPr>
        <w:pStyle w:val="Heading5"/>
        <w:spacing w:before="0"/>
        <w:rPr>
          <w:rFonts w:ascii="TH SarabunPSK" w:hAnsi="TH SarabunPSK" w:cs="TH SarabunPSK"/>
          <w:b w:val="0"/>
          <w:sz w:val="32"/>
          <w:szCs w:val="32"/>
        </w:rPr>
      </w:pPr>
      <w:r w:rsidRPr="00231F55">
        <w:rPr>
          <w:rFonts w:ascii="TH SarabunPSK" w:hAnsi="TH SarabunPSK" w:cs="TH SarabunPSK"/>
          <w:b w:val="0"/>
          <w:sz w:val="32"/>
          <w:szCs w:val="32"/>
          <w:cs/>
        </w:rPr>
        <w:t xml:space="preserve"> </w:t>
      </w:r>
    </w:p>
    <w:p w14:paraId="76E58C6D" w14:textId="3D0D0141" w:rsidR="00231F55" w:rsidRDefault="00231F55" w:rsidP="00231F55">
      <w:pPr>
        <w:pStyle w:val="Heading5"/>
        <w:spacing w:before="0"/>
        <w:rPr>
          <w:rFonts w:ascii="TH SarabunPSK" w:hAnsi="TH SarabunPSK" w:cs="TH SarabunPSK"/>
          <w:b w:val="0"/>
          <w:sz w:val="32"/>
          <w:szCs w:val="32"/>
        </w:rPr>
      </w:pPr>
    </w:p>
    <w:p w14:paraId="16365527" w14:textId="2D0208AF" w:rsidR="00231F55" w:rsidRDefault="00231F55" w:rsidP="00231F55">
      <w:pPr>
        <w:pStyle w:val="Heading5"/>
        <w:spacing w:before="0"/>
        <w:rPr>
          <w:rFonts w:ascii="TH SarabunPSK" w:hAnsi="TH SarabunPSK" w:cs="TH SarabunPSK"/>
          <w:b w:val="0"/>
          <w:sz w:val="32"/>
          <w:szCs w:val="32"/>
        </w:rPr>
      </w:pPr>
    </w:p>
    <w:p w14:paraId="31D604A6" w14:textId="08A5FA52" w:rsidR="00E355D0" w:rsidRDefault="00E355D0" w:rsidP="00E355D0">
      <w:pPr>
        <w:rPr>
          <w:rFonts w:ascii="TH SarabunPSK" w:hAnsi="TH SarabunPSK" w:cs="TH SarabunPSK"/>
          <w:sz w:val="32"/>
          <w:szCs w:val="32"/>
        </w:rPr>
      </w:pPr>
    </w:p>
    <w:p w14:paraId="2CC2513F" w14:textId="4A17C827" w:rsidR="00E355D0" w:rsidRDefault="00E355D0" w:rsidP="00E355D0">
      <w:pPr>
        <w:rPr>
          <w:rFonts w:ascii="TH SarabunPSK" w:hAnsi="TH SarabunPSK" w:cs="TH SarabunPSK"/>
          <w:sz w:val="32"/>
          <w:szCs w:val="32"/>
        </w:rPr>
      </w:pPr>
    </w:p>
    <w:p w14:paraId="4DF0EA94" w14:textId="77777777" w:rsidR="00153DBC" w:rsidRDefault="00153DBC" w:rsidP="00E355D0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50A8BBC5" w14:textId="77777777" w:rsidR="00153DBC" w:rsidRDefault="00153DBC" w:rsidP="00E355D0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0A3165D6" w14:textId="000D81EF" w:rsidR="00E355D0" w:rsidRPr="0066507B" w:rsidRDefault="00044C63" w:rsidP="00E355D0">
      <w:pPr>
        <w:rPr>
          <w:rFonts w:ascii="TH SarabunPSK" w:hAnsi="TH SarabunPSK" w:cs="TH SarabunPSK"/>
          <w:color w:val="0F0D29" w:themeColor="text1"/>
          <w:sz w:val="32"/>
          <w:szCs w:val="32"/>
          <w:lang w:bidi="th-TH"/>
        </w:rPr>
      </w:pPr>
      <w:r w:rsidRPr="0066507B">
        <w:rPr>
          <w:rFonts w:ascii="TH SarabunPSK" w:hAnsi="TH SarabunPSK" w:cs="TH SarabunPSK"/>
          <w:noProof/>
          <w:color w:val="0F0D29" w:themeColor="text1"/>
          <w:sz w:val="32"/>
          <w:szCs w:val="32"/>
        </w:rPr>
        <w:drawing>
          <wp:anchor distT="0" distB="0" distL="114300" distR="114300" simplePos="0" relativeHeight="251837440" behindDoc="0" locked="0" layoutInCell="1" allowOverlap="1" wp14:anchorId="55809C52" wp14:editId="7BAA6304">
            <wp:simplePos x="0" y="0"/>
            <wp:positionH relativeFrom="margin">
              <wp:posOffset>134096</wp:posOffset>
            </wp:positionH>
            <wp:positionV relativeFrom="paragraph">
              <wp:posOffset>781685</wp:posOffset>
            </wp:positionV>
            <wp:extent cx="5017273" cy="3907272"/>
            <wp:effectExtent l="0" t="0" r="0" b="0"/>
            <wp:wrapNone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273" cy="39072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55D0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มูลนิธิพัฒนาผู้นำแบบผู้รับใช้กะเหรี่ยงแบ๊บติสท์ได้มีการ</w:t>
      </w:r>
      <w:r w:rsidR="00E355D0" w:rsidRPr="0066507B">
        <w:rPr>
          <w:rFonts w:ascii="TH SarabunPSK" w:hAnsi="TH SarabunPSK" w:cs="TH SarabunPSK" w:hint="cs"/>
          <w:color w:val="0F0D29" w:themeColor="text1"/>
          <w:sz w:val="32"/>
          <w:szCs w:val="32"/>
          <w:cs/>
          <w:lang w:bidi="th-TH"/>
        </w:rPr>
        <w:t>จัดอบรม</w:t>
      </w:r>
      <w:r w:rsidR="00E355D0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การให้คำปรึกษา</w:t>
      </w:r>
      <w:r w:rsidR="00E355D0" w:rsidRPr="0066507B">
        <w:rPr>
          <w:rFonts w:ascii="TH SarabunPSK" w:hAnsi="TH SarabunPSK" w:cs="TH SarabunPSK" w:hint="cs"/>
          <w:color w:val="0F0D29" w:themeColor="text1"/>
          <w:sz w:val="32"/>
          <w:szCs w:val="32"/>
          <w:cs/>
        </w:rPr>
        <w:t xml:space="preserve"> </w:t>
      </w:r>
      <w:r w:rsidR="00E355D0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ด้านการพัฒนาชีวิตฝ่ายจิตวิญญาณ แก่เจ้าหน้าที่ คณะกรรมการโครงการ</w:t>
      </w:r>
      <w:r w:rsidR="00E355D0" w:rsidRPr="0066507B">
        <w:rPr>
          <w:rFonts w:ascii="TH SarabunPSK" w:hAnsi="TH SarabunPSK" w:cs="TH SarabunPSK" w:hint="cs"/>
          <w:color w:val="0F0D29" w:themeColor="text1"/>
          <w:sz w:val="32"/>
          <w:szCs w:val="32"/>
          <w:cs/>
        </w:rPr>
        <w:t xml:space="preserve">ฯ </w:t>
      </w:r>
      <w:r w:rsidR="00E355D0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ต่างๆภายใต้มูลนิธิ และศิษย์เก่าโครงการพัฒนาผู้นำกะเหรี่ยงแบ๊บติสท์</w:t>
      </w:r>
      <w:r w:rsidR="00E355D0" w:rsidRPr="0066507B">
        <w:rPr>
          <w:rFonts w:ascii="TH SarabunPSK" w:hAnsi="TH SarabunPSK" w:cs="TH SarabunPSK" w:hint="cs"/>
          <w:color w:val="0F0D29" w:themeColor="text1"/>
          <w:sz w:val="32"/>
          <w:szCs w:val="32"/>
          <w:cs/>
        </w:rPr>
        <w:t xml:space="preserve"> โดยมี</w:t>
      </w:r>
      <w:r w:rsidR="00E355D0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อาสาสมัคร</w:t>
      </w:r>
      <w:r w:rsidR="00E355D0" w:rsidRPr="0066507B">
        <w:rPr>
          <w:rFonts w:ascii="TH SarabunPSK" w:hAnsi="TH SarabunPSK" w:cs="TH SarabunPSK" w:hint="cs"/>
          <w:color w:val="0F0D29" w:themeColor="text1"/>
          <w:sz w:val="32"/>
          <w:szCs w:val="32"/>
          <w:cs/>
        </w:rPr>
        <w:t xml:space="preserve">(ที่ปรึกษา) เป็นวิทยากร </w:t>
      </w:r>
      <w:r w:rsidR="00E355D0" w:rsidRPr="0066507B">
        <w:rPr>
          <w:rFonts w:ascii="TH SarabunPSK" w:hAnsi="TH SarabunPSK" w:cs="TH SarabunPSK"/>
          <w:color w:val="0F0D29" w:themeColor="text1"/>
          <w:sz w:val="32"/>
          <w:szCs w:val="32"/>
        </w:rPr>
        <w:t xml:space="preserve"> </w:t>
      </w:r>
      <w:r w:rsidR="00E355D0" w:rsidRPr="0066507B">
        <w:rPr>
          <w:rFonts w:ascii="TH SarabunPSK" w:hAnsi="TH SarabunPSK" w:cs="TH SarabunPSK" w:hint="cs"/>
          <w:color w:val="0F0D29" w:themeColor="text1"/>
          <w:sz w:val="32"/>
          <w:szCs w:val="32"/>
          <w:cs/>
          <w:lang w:bidi="th-TH"/>
        </w:rPr>
        <w:t>ประจำทุกๆปี</w:t>
      </w:r>
    </w:p>
    <w:p w14:paraId="241C77CB" w14:textId="7C952085" w:rsidR="00E355D0" w:rsidRDefault="00E355D0" w:rsidP="00E355D0">
      <w:pPr>
        <w:rPr>
          <w:rFonts w:ascii="TH SarabunPSK" w:hAnsi="TH SarabunPSK" w:cs="TH SarabunPSK"/>
          <w:sz w:val="32"/>
          <w:szCs w:val="32"/>
        </w:rPr>
      </w:pPr>
    </w:p>
    <w:p w14:paraId="7B39A177" w14:textId="554B3AA9" w:rsidR="00231F55" w:rsidRDefault="00231F55" w:rsidP="00231F55"/>
    <w:p w14:paraId="1141C906" w14:textId="06393FE8" w:rsidR="006228C2" w:rsidRDefault="006228C2" w:rsidP="006228C2">
      <w:pPr>
        <w:tabs>
          <w:tab w:val="left" w:pos="920"/>
        </w:tabs>
        <w:rPr>
          <w:rFonts w:ascii="TH SarabunPSK" w:hAnsi="TH SarabunPSK" w:cs="TH SarabunPSK"/>
          <w:sz w:val="32"/>
          <w:szCs w:val="32"/>
        </w:rPr>
      </w:pPr>
    </w:p>
    <w:p w14:paraId="091D619A" w14:textId="17A783EE" w:rsidR="006228C2" w:rsidRDefault="006228C2" w:rsidP="006228C2">
      <w:pPr>
        <w:tabs>
          <w:tab w:val="left" w:pos="920"/>
        </w:tabs>
        <w:rPr>
          <w:rFonts w:ascii="TH SarabunPSK" w:hAnsi="TH SarabunPSK" w:cs="TH SarabunPSK"/>
          <w:sz w:val="32"/>
          <w:szCs w:val="32"/>
        </w:rPr>
      </w:pPr>
    </w:p>
    <w:p w14:paraId="00B019C1" w14:textId="4DFF638B" w:rsidR="006228C2" w:rsidRDefault="006228C2" w:rsidP="006228C2">
      <w:pPr>
        <w:tabs>
          <w:tab w:val="left" w:pos="920"/>
        </w:tabs>
        <w:rPr>
          <w:rFonts w:ascii="TH SarabunPSK" w:hAnsi="TH SarabunPSK" w:cs="TH SarabunPSK"/>
          <w:sz w:val="32"/>
          <w:szCs w:val="32"/>
        </w:rPr>
      </w:pPr>
    </w:p>
    <w:p w14:paraId="574D7C4A" w14:textId="3D6C86D9" w:rsidR="006228C2" w:rsidRDefault="006228C2" w:rsidP="006228C2">
      <w:pPr>
        <w:tabs>
          <w:tab w:val="left" w:pos="920"/>
        </w:tabs>
        <w:rPr>
          <w:rFonts w:ascii="TH SarabunPSK" w:hAnsi="TH SarabunPSK" w:cs="TH SarabunPSK"/>
          <w:sz w:val="32"/>
          <w:szCs w:val="32"/>
        </w:rPr>
      </w:pPr>
    </w:p>
    <w:p w14:paraId="48A2EB6D" w14:textId="2D1CA1F6" w:rsidR="006228C2" w:rsidRDefault="006228C2" w:rsidP="006228C2">
      <w:pPr>
        <w:tabs>
          <w:tab w:val="left" w:pos="920"/>
        </w:tabs>
        <w:rPr>
          <w:rFonts w:ascii="TH SarabunPSK" w:hAnsi="TH SarabunPSK" w:cs="TH SarabunPSK"/>
          <w:sz w:val="32"/>
          <w:szCs w:val="32"/>
        </w:rPr>
      </w:pPr>
    </w:p>
    <w:p w14:paraId="3577A1A8" w14:textId="746CBD7F" w:rsidR="00E355D0" w:rsidRDefault="00E355D0" w:rsidP="00377ED7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7A6B519E" w14:textId="1B6A4CC2" w:rsidR="00D32BD7" w:rsidRDefault="00D32BD7" w:rsidP="00377ED7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6D67750A" w14:textId="5DD70493" w:rsidR="00B0073B" w:rsidRDefault="00B0073B" w:rsidP="00377ED7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2709B8F5" w14:textId="580F72F6" w:rsidR="00B0073B" w:rsidRDefault="00044C63" w:rsidP="00377ED7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 w:rsidRPr="0021481D">
        <w:rPr>
          <w:rFonts w:ascii="TH SarabunPSK" w:hAnsi="TH SarabunPSK" w:cs="TH SarabunPSK"/>
          <w:noProof/>
          <w:sz w:val="32"/>
          <w:szCs w:val="32"/>
          <w:lang w:bidi="th-TH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65EC0E98" wp14:editId="7197635E">
                <wp:simplePos x="0" y="0"/>
                <wp:positionH relativeFrom="page">
                  <wp:posOffset>1926148</wp:posOffset>
                </wp:positionH>
                <wp:positionV relativeFrom="paragraph">
                  <wp:posOffset>552119</wp:posOffset>
                </wp:positionV>
                <wp:extent cx="4143375" cy="329565"/>
                <wp:effectExtent l="0" t="0" r="0" b="0"/>
                <wp:wrapNone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3375" cy="329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7C18F" w14:textId="0A4B9683" w:rsidR="0021481D" w:rsidRPr="0021481D" w:rsidRDefault="0021481D" w:rsidP="0021481D">
                            <w:pPr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</w:rPr>
                            </w:pPr>
                            <w:r w:rsidRPr="0021481D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</w:rPr>
                              <w:t xml:space="preserve">วันที่ </w:t>
                            </w:r>
                            <w:r w:rsidRPr="0021481D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</w:rPr>
                              <w:t xml:space="preserve">16 </w:t>
                            </w:r>
                            <w:r w:rsidRPr="0021481D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</w:rPr>
                              <w:t xml:space="preserve"> มกราคม </w:t>
                            </w:r>
                            <w:r w:rsidRPr="0021481D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</w:rPr>
                              <w:t>2021</w:t>
                            </w:r>
                            <w:r w:rsidRPr="0021481D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 ณ สำนักงานมูลนิธิพัฒนาผู้นำกะเหรี่ยงแบ๊บติสท์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65EC0E98" id="_x0000_s1044" type="#_x0000_t202" style="position:absolute;margin-left:151.65pt;margin-top:43.45pt;width:326.25pt;height:25.9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" filled="f" stroked="f">
                <v:textbox>
                  <w:txbxContent>
                    <w:p w14:paraId="2B17C18F" w14:textId="0A4B9683" w:rsidR="0021481D" w:rsidRPr="0021481D" w:rsidRDefault="0021481D" w:rsidP="0021481D">
                      <w:pPr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</w:rPr>
                      </w:pPr>
                      <w:r w:rsidRPr="0021481D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</w:rPr>
                        <w:t xml:space="preserve">วันที่ </w:t>
                      </w:r>
                      <w:r w:rsidRPr="0021481D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</w:rPr>
                        <w:t xml:space="preserve">16 </w:t>
                      </w:r>
                      <w:r w:rsidRPr="0021481D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</w:rPr>
                        <w:t xml:space="preserve"> มกราคม </w:t>
                      </w:r>
                      <w:r w:rsidRPr="0021481D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</w:rPr>
                        <w:t>2021</w:t>
                      </w:r>
                      <w:r w:rsidRPr="0021481D">
                        <w:rPr>
                          <w:rFonts w:ascii="TH SarabunPSK" w:hAnsi="TH SarabunPSK" w:cs="TH SarabunPSK" w:hint="cs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 ณ สำนักงานมูลนิธิพัฒนาผู้นำกะเหรี่ยงแบ๊บติสท์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967AB48" w14:textId="3501F466" w:rsidR="00E355D0" w:rsidRDefault="00D32BD7" w:rsidP="00377ED7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>
        <w:rPr>
          <w:rFonts w:ascii="TH SarabunPSK" w:hAnsi="TH SarabunPSK" w:cs="TH SarabunPSK" w:hint="cs"/>
          <w:color w:val="auto"/>
          <w:sz w:val="32"/>
          <w:szCs w:val="32"/>
          <w:cs/>
          <w:lang w:bidi="th-TH"/>
        </w:rPr>
        <w:lastRenderedPageBreak/>
        <w:t>โครงการพัฒนาผู้นำกะเหรี่ยงแบ๊บติสท์ ได้มีการจัดการเรียนการสอนให้นักศึกษาโครงการ เป็นวิชาที่เกี่ยวการพัฒนาแบบองค์รวม สอนและให้ความรู้ในทุกๆด้าน ที่เสริมสร้างชีวิตนักศึกษา</w:t>
      </w:r>
    </w:p>
    <w:p w14:paraId="6FE86422" w14:textId="3D58AFF9" w:rsidR="00E355D0" w:rsidRDefault="00B6675D" w:rsidP="00377ED7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  <w:drawing>
          <wp:anchor distT="0" distB="0" distL="114300" distR="114300" simplePos="0" relativeHeight="251869184" behindDoc="0" locked="0" layoutInCell="1" allowOverlap="1" wp14:anchorId="31ECE01B" wp14:editId="41FA8CF1">
            <wp:simplePos x="0" y="0"/>
            <wp:positionH relativeFrom="column">
              <wp:posOffset>158750</wp:posOffset>
            </wp:positionH>
            <wp:positionV relativeFrom="paragraph">
              <wp:posOffset>46355</wp:posOffset>
            </wp:positionV>
            <wp:extent cx="3582297" cy="2388198"/>
            <wp:effectExtent l="152400" t="152400" r="361315" b="35560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2297" cy="23881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A3CB60" w14:textId="3BE9A49F" w:rsidR="00E355D0" w:rsidRDefault="00E355D0" w:rsidP="00377ED7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0EBCB7B4" w14:textId="671B2C3E" w:rsidR="00E355D0" w:rsidRDefault="00E355D0" w:rsidP="00377ED7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4C4C0B77" w14:textId="0FA3B103" w:rsidR="00E355D0" w:rsidRDefault="00E355D0" w:rsidP="00377ED7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43114513" w14:textId="187D222A" w:rsidR="00E355D0" w:rsidRDefault="00D77036" w:rsidP="00377ED7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 w:rsidRPr="009110C4"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  <mc:AlternateContent>
          <mc:Choice Requires="wps">
            <w:drawing>
              <wp:anchor distT="45720" distB="45720" distL="114300" distR="114300" simplePos="0" relativeHeight="251874304" behindDoc="0" locked="0" layoutInCell="1" allowOverlap="1" wp14:anchorId="2FCF091A" wp14:editId="5C731AAE">
                <wp:simplePos x="0" y="0"/>
                <wp:positionH relativeFrom="column">
                  <wp:posOffset>3963670</wp:posOffset>
                </wp:positionH>
                <wp:positionV relativeFrom="paragraph">
                  <wp:posOffset>202565</wp:posOffset>
                </wp:positionV>
                <wp:extent cx="1654175" cy="1404620"/>
                <wp:effectExtent l="0" t="0" r="0" b="0"/>
                <wp:wrapSquare wrapText="bothSides"/>
                <wp:docPr id="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E145B6" w14:textId="77777777" w:rsidR="00D77036" w:rsidRPr="008C4F5F" w:rsidRDefault="00FE2AE1">
                            <w:pPr>
                              <w:rPr>
                                <w:rFonts w:ascii="TH SarabunPSK" w:hAnsi="TH SarabunPSK" w:cs="TH SarabunPSK"/>
                                <w:b w:val="0"/>
                                <w:bCs/>
                                <w:color w:val="auto"/>
                                <w:sz w:val="40"/>
                                <w:szCs w:val="32"/>
                                <w:lang w:bidi="th-TH"/>
                              </w:rPr>
                            </w:pPr>
                            <w:r w:rsidRPr="008C4F5F">
                              <w:rPr>
                                <w:rFonts w:ascii="TH SarabunPSK" w:hAnsi="TH SarabunPSK" w:cs="TH SarabunPSK"/>
                                <w:b w:val="0"/>
                                <w:bCs/>
                                <w:color w:val="auto"/>
                                <w:sz w:val="40"/>
                                <w:szCs w:val="32"/>
                                <w:cs/>
                                <w:lang w:bidi="th-TH"/>
                              </w:rPr>
                              <w:t xml:space="preserve">กิจกรรม </w:t>
                            </w:r>
                          </w:p>
                          <w:p w14:paraId="7521949A" w14:textId="56D9AD7C" w:rsidR="009110C4" w:rsidRPr="008C4F5F" w:rsidRDefault="00FE2AE1">
                            <w:pPr>
                              <w:rPr>
                                <w:rFonts w:ascii="TH SarabunPSK" w:hAnsi="TH SarabunPSK" w:cs="TH SarabunPSK"/>
                                <w:color w:val="auto"/>
                                <w:sz w:val="40"/>
                                <w:szCs w:val="32"/>
                                <w:cs/>
                                <w:lang w:bidi="th-TH"/>
                              </w:rPr>
                            </w:pPr>
                            <w:r w:rsidRPr="008C4F5F">
                              <w:rPr>
                                <w:rFonts w:ascii="TH SarabunPSK" w:hAnsi="TH SarabunPSK" w:cs="TH SarabunPSK"/>
                                <w:color w:val="auto"/>
                                <w:sz w:val="40"/>
                                <w:szCs w:val="32"/>
                                <w:cs/>
                                <w:lang w:bidi="th-TH"/>
                              </w:rPr>
                              <w:t>การเรียนการสอนวิชาดนตรีแก่นักศึกษาโครงการ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2FCF091A" id="_x0000_s1045" type="#_x0000_t202" style="position:absolute;margin-left:312.1pt;margin-top:15.95pt;width:130.25pt;height:110.6pt;z-index:2518743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" filled="f" stroked="f">
                <v:textbox style="mso-fit-shape-to-text:t">
                  <w:txbxContent>
                    <w:p w14:paraId="77E145B6" w14:textId="77777777" w:rsidR="00D77036" w:rsidRPr="008C4F5F" w:rsidRDefault="00FE2AE1">
                      <w:pPr>
                        <w:rPr>
                          <w:rFonts w:ascii="TH SarabunPSK" w:hAnsi="TH SarabunPSK" w:cs="TH SarabunPSK"/>
                          <w:b w:val="0"/>
                          <w:bCs/>
                          <w:color w:val="auto"/>
                          <w:sz w:val="40"/>
                          <w:szCs w:val="32"/>
                          <w:lang w:bidi="th-TH"/>
                        </w:rPr>
                      </w:pPr>
                      <w:r w:rsidRPr="008C4F5F">
                        <w:rPr>
                          <w:rFonts w:ascii="TH SarabunPSK" w:hAnsi="TH SarabunPSK" w:cs="TH SarabunPSK"/>
                          <w:b w:val="0"/>
                          <w:bCs/>
                          <w:color w:val="auto"/>
                          <w:sz w:val="40"/>
                          <w:szCs w:val="32"/>
                          <w:cs/>
                          <w:lang w:bidi="th-TH"/>
                        </w:rPr>
                        <w:t xml:space="preserve">กิจกรรม </w:t>
                      </w:r>
                    </w:p>
                    <w:p w14:paraId="7521949A" w14:textId="56D9AD7C" w:rsidR="009110C4" w:rsidRPr="008C4F5F" w:rsidRDefault="00FE2AE1">
                      <w:pPr>
                        <w:rPr>
                          <w:rFonts w:ascii="TH SarabunPSK" w:hAnsi="TH SarabunPSK" w:cs="TH SarabunPSK"/>
                          <w:color w:val="auto"/>
                          <w:sz w:val="40"/>
                          <w:szCs w:val="32"/>
                          <w:cs/>
                          <w:lang w:bidi="th-TH"/>
                        </w:rPr>
                      </w:pPr>
                      <w:r w:rsidRPr="008C4F5F">
                        <w:rPr>
                          <w:rFonts w:ascii="TH SarabunPSK" w:hAnsi="TH SarabunPSK" w:cs="TH SarabunPSK"/>
                          <w:color w:val="auto"/>
                          <w:sz w:val="40"/>
                          <w:szCs w:val="32"/>
                          <w:cs/>
                          <w:lang w:bidi="th-TH"/>
                        </w:rPr>
                        <w:t>การเรียนการสอนวิชาดนตรีแก่นักศึกษาโครงการ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6EF0576" w14:textId="12DABBF5" w:rsidR="00153DBC" w:rsidRDefault="00153DBC" w:rsidP="00377ED7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62779328" w14:textId="29ABAEEF" w:rsidR="00153DBC" w:rsidRDefault="00153DBC" w:rsidP="00377ED7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0153125A" w14:textId="2785DCC3" w:rsidR="00153DBC" w:rsidRDefault="00153DBC" w:rsidP="00377ED7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21109B9C" w14:textId="6DDC3FA9" w:rsidR="00153DBC" w:rsidRDefault="00B6675D" w:rsidP="00377ED7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  <w:drawing>
          <wp:anchor distT="0" distB="0" distL="114300" distR="114300" simplePos="0" relativeHeight="251868160" behindDoc="0" locked="0" layoutInCell="1" allowOverlap="1" wp14:anchorId="40AA9195" wp14:editId="0CF032B0">
            <wp:simplePos x="0" y="0"/>
            <wp:positionH relativeFrom="column">
              <wp:posOffset>2366825</wp:posOffset>
            </wp:positionH>
            <wp:positionV relativeFrom="paragraph">
              <wp:posOffset>147657</wp:posOffset>
            </wp:positionV>
            <wp:extent cx="3327824" cy="2495774"/>
            <wp:effectExtent l="152400" t="152400" r="368300" b="361950"/>
            <wp:wrapNone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1739" cy="24987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8F4193" w14:textId="0CA86BC4" w:rsidR="00153DBC" w:rsidRDefault="00153DBC" w:rsidP="00377ED7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2906B490" w14:textId="1B0D0A22" w:rsidR="00153DBC" w:rsidRDefault="00153DBC" w:rsidP="00377ED7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03B4A606" w14:textId="5E4A8BF2" w:rsidR="00153DBC" w:rsidRDefault="00D77036" w:rsidP="00377ED7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 w:rsidRPr="00FE2AE1">
        <w:rPr>
          <w:rFonts w:ascii="TH SarabunPSK" w:hAnsi="TH SarabunPSK" w:cs="TH SarabunPSK"/>
          <w:noProof/>
          <w:color w:val="auto"/>
          <w:sz w:val="32"/>
          <w:szCs w:val="32"/>
          <w:cs/>
          <w:lang w:bidi="th-TH"/>
        </w:rPr>
        <mc:AlternateContent>
          <mc:Choice Requires="wps">
            <w:drawing>
              <wp:anchor distT="45720" distB="45720" distL="114300" distR="114300" simplePos="0" relativeHeight="251876352" behindDoc="0" locked="0" layoutInCell="1" allowOverlap="1" wp14:anchorId="75AA978B" wp14:editId="01ED89AF">
                <wp:simplePos x="0" y="0"/>
                <wp:positionH relativeFrom="column">
                  <wp:posOffset>566420</wp:posOffset>
                </wp:positionH>
                <wp:positionV relativeFrom="paragraph">
                  <wp:posOffset>260350</wp:posOffset>
                </wp:positionV>
                <wp:extent cx="1640205" cy="1471295"/>
                <wp:effectExtent l="0" t="0" r="0" b="0"/>
                <wp:wrapNone/>
                <wp:docPr id="1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0205" cy="1471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9D76BA" w14:textId="77777777" w:rsidR="00D77036" w:rsidRPr="008C4F5F" w:rsidRDefault="00FE2AE1" w:rsidP="00FE2AE1">
                            <w:pPr>
                              <w:rPr>
                                <w:rFonts w:ascii="TH SarabunPSK" w:hAnsi="TH SarabunPSK" w:cs="TH SarabunPSK"/>
                                <w:b w:val="0"/>
                                <w:bCs/>
                                <w:color w:val="auto"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8C4F5F">
                              <w:rPr>
                                <w:rFonts w:ascii="TH SarabunPSK" w:hAnsi="TH SarabunPSK" w:cs="TH SarabunPSK"/>
                                <w:b w:val="0"/>
                                <w:bCs/>
                                <w:color w:val="auto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กิจกรรม</w:t>
                            </w:r>
                          </w:p>
                          <w:p w14:paraId="3FA99BBA" w14:textId="62FBB00B" w:rsidR="00FE2AE1" w:rsidRPr="008C4F5F" w:rsidRDefault="00FE2AE1" w:rsidP="00FE2AE1">
                            <w:pPr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</w:rPr>
                            </w:pPr>
                            <w:r w:rsidRPr="008C4F5F"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การเรียนการสอนวิชา</w:t>
                            </w:r>
                            <w:r w:rsidRPr="008C4F5F"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  <w:cs/>
                              </w:rPr>
                              <w:t>คริสตจักร วัตนธรรม และการนมัสการ</w:t>
                            </w:r>
                          </w:p>
                          <w:p w14:paraId="1FDC2EBF" w14:textId="68C80B1B" w:rsidR="00FE2AE1" w:rsidRPr="008C4F5F" w:rsidRDefault="00FE2AE1">
                            <w:pPr>
                              <w:rPr>
                                <w:color w:val="auto"/>
                                <w:lang w:bidi="th-TH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75AA978B" id="_x0000_s1046" type="#_x0000_t202" style="position:absolute;margin-left:44.6pt;margin-top:20.5pt;width:129.15pt;height:115.85pt;z-index:251876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" filled="f" stroked="f">
                <v:textbox>
                  <w:txbxContent>
                    <w:p w14:paraId="6C9D76BA" w14:textId="77777777" w:rsidR="00D77036" w:rsidRPr="008C4F5F" w:rsidRDefault="00FE2AE1" w:rsidP="00FE2AE1">
                      <w:pPr>
                        <w:rPr>
                          <w:rFonts w:ascii="TH SarabunPSK" w:hAnsi="TH SarabunPSK" w:cs="TH SarabunPSK"/>
                          <w:b w:val="0"/>
                          <w:bCs/>
                          <w:color w:val="auto"/>
                          <w:sz w:val="32"/>
                          <w:szCs w:val="32"/>
                          <w:lang w:bidi="th-TH"/>
                        </w:rPr>
                      </w:pPr>
                      <w:r w:rsidRPr="008C4F5F">
                        <w:rPr>
                          <w:rFonts w:ascii="TH SarabunPSK" w:hAnsi="TH SarabunPSK" w:cs="TH SarabunPSK"/>
                          <w:b w:val="0"/>
                          <w:bCs/>
                          <w:color w:val="auto"/>
                          <w:sz w:val="32"/>
                          <w:szCs w:val="32"/>
                          <w:cs/>
                          <w:lang w:bidi="th-TH"/>
                        </w:rPr>
                        <w:t>กิจกรรม</w:t>
                      </w:r>
                    </w:p>
                    <w:p w14:paraId="3FA99BBA" w14:textId="62FBB00B" w:rsidR="00FE2AE1" w:rsidRPr="008C4F5F" w:rsidRDefault="00FE2AE1" w:rsidP="00FE2AE1">
                      <w:pPr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</w:rPr>
                      </w:pPr>
                      <w:r w:rsidRPr="008C4F5F"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  <w:cs/>
                          <w:lang w:bidi="th-TH"/>
                        </w:rPr>
                        <w:t>การเรียนการสอนวิชา</w:t>
                      </w:r>
                      <w:r w:rsidRPr="008C4F5F"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  <w:cs/>
                        </w:rPr>
                        <w:t>คริสตจักร วัตนธรรม และการนมัสการ</w:t>
                      </w:r>
                    </w:p>
                    <w:p w14:paraId="1FDC2EBF" w14:textId="68C80B1B" w:rsidR="00FE2AE1" w:rsidRPr="008C4F5F" w:rsidRDefault="00FE2AE1">
                      <w:pPr>
                        <w:rPr>
                          <w:color w:val="auto"/>
                          <w:lang w:bidi="th-TH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3484B30" w14:textId="548CED8C" w:rsidR="00153DBC" w:rsidRDefault="00153DBC" w:rsidP="00377ED7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5FE1BCF8" w14:textId="63D456BA" w:rsidR="00153DBC" w:rsidRDefault="00153DBC" w:rsidP="00377ED7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1DA54C30" w14:textId="7E113F49" w:rsidR="00153DBC" w:rsidRDefault="00153DBC" w:rsidP="00377ED7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6AA1D19B" w14:textId="752D073A" w:rsidR="00153DBC" w:rsidRDefault="00153DBC" w:rsidP="00377ED7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7625EAEF" w14:textId="25CA44B0" w:rsidR="00153DBC" w:rsidRDefault="00153DBC" w:rsidP="00377ED7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0F8DA55E" w14:textId="13550877" w:rsidR="00153DBC" w:rsidRDefault="00FE2AE1" w:rsidP="00377ED7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 w:rsidRPr="00FE2AE1">
        <w:rPr>
          <w:rFonts w:ascii="TH SarabunPSK" w:hAnsi="TH SarabunPSK" w:cs="TH SarabunPSK"/>
          <w:noProof/>
          <w:color w:val="auto"/>
          <w:sz w:val="32"/>
          <w:szCs w:val="32"/>
          <w:cs/>
          <w:lang w:bidi="th-TH"/>
        </w:rPr>
        <mc:AlternateContent>
          <mc:Choice Requires="wps">
            <w:drawing>
              <wp:anchor distT="45720" distB="45720" distL="114300" distR="114300" simplePos="0" relativeHeight="251878400" behindDoc="0" locked="0" layoutInCell="1" allowOverlap="1" wp14:anchorId="42BDE1BC" wp14:editId="1DC96415">
                <wp:simplePos x="0" y="0"/>
                <wp:positionH relativeFrom="column">
                  <wp:posOffset>3806825</wp:posOffset>
                </wp:positionH>
                <wp:positionV relativeFrom="paragraph">
                  <wp:posOffset>1684020</wp:posOffset>
                </wp:positionV>
                <wp:extent cx="2360930" cy="1028700"/>
                <wp:effectExtent l="0" t="0" r="0" b="0"/>
                <wp:wrapNone/>
                <wp:docPr id="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2B9CBB" w14:textId="77777777" w:rsidR="00D77036" w:rsidRPr="008C4F5F" w:rsidRDefault="00FE2AE1">
                            <w:pPr>
                              <w:rPr>
                                <w:rFonts w:ascii="TH SarabunPSK" w:hAnsi="TH SarabunPSK" w:cs="TH SarabunPSK"/>
                                <w:b w:val="0"/>
                                <w:bCs/>
                                <w:color w:val="auto"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8C4F5F">
                              <w:rPr>
                                <w:rFonts w:ascii="TH SarabunPSK" w:hAnsi="TH SarabunPSK" w:cs="TH SarabunPSK"/>
                                <w:b w:val="0"/>
                                <w:bCs/>
                                <w:color w:val="auto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กิจกรรม</w:t>
                            </w:r>
                          </w:p>
                          <w:p w14:paraId="42F7DCB4" w14:textId="1D73F285" w:rsidR="00FE2AE1" w:rsidRPr="008C4F5F" w:rsidRDefault="00FE2AE1">
                            <w:pPr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</w:rPr>
                            </w:pPr>
                            <w:r w:rsidRPr="008C4F5F"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การเรียนการสอนวิชาพันธกิจอนุชนกะเหรี่ยงแบ๊บติสท์แห่งประเทศไทย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42BDE1BC" id="_x0000_s1047" type="#_x0000_t202" style="position:absolute;margin-left:299.75pt;margin-top:132.6pt;width:185.9pt;height:81pt;z-index:25187840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" filled="f" stroked="f">
                <v:textbox>
                  <w:txbxContent>
                    <w:p w14:paraId="042B9CBB" w14:textId="77777777" w:rsidR="00D77036" w:rsidRPr="008C4F5F" w:rsidRDefault="00FE2AE1">
                      <w:pPr>
                        <w:rPr>
                          <w:rFonts w:ascii="TH SarabunPSK" w:hAnsi="TH SarabunPSK" w:cs="TH SarabunPSK"/>
                          <w:b w:val="0"/>
                          <w:bCs/>
                          <w:color w:val="auto"/>
                          <w:sz w:val="32"/>
                          <w:szCs w:val="32"/>
                          <w:lang w:bidi="th-TH"/>
                        </w:rPr>
                      </w:pPr>
                      <w:r w:rsidRPr="008C4F5F">
                        <w:rPr>
                          <w:rFonts w:ascii="TH SarabunPSK" w:hAnsi="TH SarabunPSK" w:cs="TH SarabunPSK"/>
                          <w:b w:val="0"/>
                          <w:bCs/>
                          <w:color w:val="auto"/>
                          <w:sz w:val="32"/>
                          <w:szCs w:val="32"/>
                          <w:cs/>
                          <w:lang w:bidi="th-TH"/>
                        </w:rPr>
                        <w:t>กิจกรรม</w:t>
                      </w:r>
                    </w:p>
                    <w:p w14:paraId="42F7DCB4" w14:textId="1D73F285" w:rsidR="00FE2AE1" w:rsidRPr="008C4F5F" w:rsidRDefault="00FE2AE1">
                      <w:pPr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</w:rPr>
                      </w:pPr>
                      <w:r w:rsidRPr="008C4F5F"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  <w:cs/>
                          <w:lang w:bidi="th-TH"/>
                        </w:rPr>
                        <w:t>การเรียนการสอนวิชาพันธกิจอนุชนกะเหรี่ยงแบ๊บติสท์แห่งประเทศไทย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72256" behindDoc="0" locked="0" layoutInCell="1" allowOverlap="1" wp14:anchorId="44235E75" wp14:editId="35BD20AB">
            <wp:simplePos x="0" y="0"/>
            <wp:positionH relativeFrom="column">
              <wp:posOffset>160223</wp:posOffset>
            </wp:positionH>
            <wp:positionV relativeFrom="paragraph">
              <wp:posOffset>94845</wp:posOffset>
            </wp:positionV>
            <wp:extent cx="3539266" cy="2655164"/>
            <wp:effectExtent l="152400" t="152400" r="366395" b="354965"/>
            <wp:wrapNone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266" cy="26551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730AD802" w14:textId="77777777" w:rsidR="00B0073B" w:rsidRDefault="00B0073B" w:rsidP="00377ED7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08FE6552" w14:textId="3B0968EB" w:rsidR="00212807" w:rsidRPr="00377ED7" w:rsidRDefault="00377ED7" w:rsidP="00377ED7">
      <w:pPr>
        <w:rPr>
          <w:rFonts w:ascii="TH SarabunPSK" w:hAnsi="TH SarabunPSK" w:cs="TH SarabunPSK"/>
          <w:sz w:val="32"/>
          <w:szCs w:val="32"/>
        </w:rPr>
      </w:pPr>
      <w:r w:rsidRPr="00370974">
        <w:rPr>
          <w:rFonts w:ascii="TH SarabunPSK" w:hAnsi="TH SarabunPSK" w:cs="TH SarabunPSK"/>
          <w:noProof/>
          <w:color w:val="auto"/>
          <w:sz w:val="32"/>
          <w:szCs w:val="32"/>
          <w:cs/>
          <w:lang w:bidi="th-TH"/>
        </w:rPr>
        <w:lastRenderedPageBreak/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64B6D399" wp14:editId="4784E11C">
                <wp:simplePos x="0" y="0"/>
                <wp:positionH relativeFrom="column">
                  <wp:posOffset>1032496</wp:posOffset>
                </wp:positionH>
                <wp:positionV relativeFrom="paragraph">
                  <wp:posOffset>2763279</wp:posOffset>
                </wp:positionV>
                <wp:extent cx="3940810" cy="293370"/>
                <wp:effectExtent l="0" t="0" r="0" b="0"/>
                <wp:wrapNone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40810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E23EE8" w14:textId="6789DE37" w:rsidR="00212807" w:rsidRPr="00212807" w:rsidRDefault="00212807" w:rsidP="00212807">
                            <w:pPr>
                              <w:pStyle w:val="ListParagraph"/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sz w:val="28"/>
                              </w:rPr>
                            </w:pPr>
                            <w:r w:rsidRPr="00212807">
                              <w:rPr>
                                <w:rFonts w:ascii="TH SarabunPSK" w:hAnsi="TH SarabunPSK" w:cs="TH SarabunPSK"/>
                                <w:i/>
                                <w:iCs/>
                                <w:sz w:val="28"/>
                                <w:cs/>
                              </w:rPr>
                              <w:t>วันที่</w:t>
                            </w:r>
                            <w:r w:rsidRPr="00212807">
                              <w:rPr>
                                <w:rFonts w:ascii="TH SarabunPSK" w:hAnsi="TH SarabunPSK" w:cs="TH SarabunPSK"/>
                                <w:i/>
                                <w:iCs/>
                                <w:sz w:val="28"/>
                              </w:rPr>
                              <w:t xml:space="preserve"> </w:t>
                            </w:r>
                            <w:r w:rsidRPr="00212807">
                              <w:rPr>
                                <w:rFonts w:ascii="TH SarabunPSK" w:hAnsi="TH SarabunPSK" w:cs="TH SarabunPSK"/>
                                <w:i/>
                                <w:iCs/>
                                <w:sz w:val="28"/>
                                <w:cs/>
                              </w:rPr>
                              <w:t xml:space="preserve"> </w:t>
                            </w:r>
                            <w:r w:rsidRPr="00212807">
                              <w:rPr>
                                <w:rFonts w:ascii="TH SarabunPSK" w:hAnsi="TH SarabunPSK" w:cs="TH SarabunPSK"/>
                                <w:i/>
                                <w:iCs/>
                                <w:sz w:val="28"/>
                              </w:rPr>
                              <w:t>28</w:t>
                            </w:r>
                            <w:r w:rsidRPr="00212807">
                              <w:rPr>
                                <w:rFonts w:ascii="TH SarabunPSK" w:hAnsi="TH SarabunPSK" w:cs="TH SarabunPSK"/>
                                <w:i/>
                                <w:iCs/>
                                <w:sz w:val="28"/>
                                <w:cs/>
                              </w:rPr>
                              <w:t xml:space="preserve"> กุมภาพันธ์ </w:t>
                            </w:r>
                            <w:r w:rsidRPr="00212807">
                              <w:rPr>
                                <w:rFonts w:ascii="TH SarabunPSK" w:hAnsi="TH SarabunPSK" w:cs="TH SarabunPSK"/>
                                <w:i/>
                                <w:iCs/>
                                <w:sz w:val="28"/>
                              </w:rPr>
                              <w:t xml:space="preserve">2021 </w:t>
                            </w:r>
                            <w:r w:rsidRPr="00212807">
                              <w:rPr>
                                <w:rFonts w:ascii="TH SarabunPSK" w:hAnsi="TH SarabunPSK" w:cs="TH SarabunPSK"/>
                                <w:i/>
                                <w:iCs/>
                                <w:sz w:val="28"/>
                                <w:cs/>
                              </w:rPr>
                              <w:t>ณ คริสตจักรแม่กวง  อ.ดอยสะเก็ด จ.เชียงใหม่</w:t>
                            </w:r>
                          </w:p>
                          <w:p w14:paraId="3F444AFD" w14:textId="1776492F" w:rsidR="00212807" w:rsidRDefault="00212807" w:rsidP="0021280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64B6D399" id="_x0000_s1048" type="#_x0000_t202" style="position:absolute;margin-left:81.3pt;margin-top:217.6pt;width:310.3pt;height:23.1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" filled="f" stroked="f">
                <v:textbox>
                  <w:txbxContent>
                    <w:p w14:paraId="2FE23EE8" w14:textId="6789DE37" w:rsidR="00212807" w:rsidRPr="00212807" w:rsidRDefault="00212807" w:rsidP="00212807">
                      <w:pPr>
                        <w:pStyle w:val="ListParagraph"/>
                        <w:ind w:left="360"/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sz w:val="28"/>
                        </w:rPr>
                      </w:pPr>
                      <w:r w:rsidRPr="00212807">
                        <w:rPr>
                          <w:rFonts w:ascii="TH SarabunPSK" w:hAnsi="TH SarabunPSK" w:cs="TH SarabunPSK"/>
                          <w:i/>
                          <w:iCs/>
                          <w:sz w:val="28"/>
                          <w:cs/>
                        </w:rPr>
                        <w:t>วันที่</w:t>
                      </w:r>
                      <w:r w:rsidRPr="00212807">
                        <w:rPr>
                          <w:rFonts w:ascii="TH SarabunPSK" w:hAnsi="TH SarabunPSK" w:cs="TH SarabunPSK"/>
                          <w:i/>
                          <w:iCs/>
                          <w:sz w:val="28"/>
                        </w:rPr>
                        <w:t xml:space="preserve"> </w:t>
                      </w:r>
                      <w:r w:rsidRPr="00212807">
                        <w:rPr>
                          <w:rFonts w:ascii="TH SarabunPSK" w:hAnsi="TH SarabunPSK" w:cs="TH SarabunPSK"/>
                          <w:i/>
                          <w:iCs/>
                          <w:sz w:val="28"/>
                          <w:cs/>
                        </w:rPr>
                        <w:t xml:space="preserve"> </w:t>
                      </w:r>
                      <w:r w:rsidRPr="00212807">
                        <w:rPr>
                          <w:rFonts w:ascii="TH SarabunPSK" w:hAnsi="TH SarabunPSK" w:cs="TH SarabunPSK"/>
                          <w:i/>
                          <w:iCs/>
                          <w:sz w:val="28"/>
                        </w:rPr>
                        <w:t>28</w:t>
                      </w:r>
                      <w:r w:rsidRPr="00212807">
                        <w:rPr>
                          <w:rFonts w:ascii="TH SarabunPSK" w:hAnsi="TH SarabunPSK" w:cs="TH SarabunPSK"/>
                          <w:i/>
                          <w:iCs/>
                          <w:sz w:val="28"/>
                          <w:cs/>
                        </w:rPr>
                        <w:t xml:space="preserve"> กุมภาพันธ์ </w:t>
                      </w:r>
                      <w:r w:rsidRPr="00212807">
                        <w:rPr>
                          <w:rFonts w:ascii="TH SarabunPSK" w:hAnsi="TH SarabunPSK" w:cs="TH SarabunPSK"/>
                          <w:i/>
                          <w:iCs/>
                          <w:sz w:val="28"/>
                        </w:rPr>
                        <w:t xml:space="preserve">2021 </w:t>
                      </w:r>
                      <w:r w:rsidRPr="00212807">
                        <w:rPr>
                          <w:rFonts w:ascii="TH SarabunPSK" w:hAnsi="TH SarabunPSK" w:cs="TH SarabunPSK"/>
                          <w:i/>
                          <w:iCs/>
                          <w:sz w:val="28"/>
                          <w:cs/>
                        </w:rPr>
                        <w:t>ณ คริสตจักรแม่กวง  อ.ดอยสะเก็ด จ.เชียงใหม่</w:t>
                      </w:r>
                    </w:p>
                    <w:p w14:paraId="3F444AFD" w14:textId="1776492F" w:rsidR="00212807" w:rsidRDefault="00212807" w:rsidP="0021280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370974">
        <w:rPr>
          <w:rFonts w:asciiTheme="majorBidi" w:hAnsiTheme="majorBidi" w:cstheme="majorBidi"/>
          <w:noProof/>
          <w:color w:val="auto"/>
        </w:rPr>
        <w:drawing>
          <wp:anchor distT="0" distB="0" distL="114300" distR="114300" simplePos="0" relativeHeight="251678720" behindDoc="1" locked="0" layoutInCell="1" allowOverlap="1" wp14:anchorId="457127EE" wp14:editId="5A2B3D69">
            <wp:simplePos x="0" y="0"/>
            <wp:positionH relativeFrom="margin">
              <wp:posOffset>3047806</wp:posOffset>
            </wp:positionH>
            <wp:positionV relativeFrom="paragraph">
              <wp:posOffset>726094</wp:posOffset>
            </wp:positionV>
            <wp:extent cx="2630170" cy="1964690"/>
            <wp:effectExtent l="723900" t="114300" r="113030" b="168910"/>
            <wp:wrapTight wrapText="bothSides">
              <wp:wrapPolygon edited="0">
                <wp:start x="-1095" y="-1257"/>
                <wp:lineTo x="-1095" y="15917"/>
                <wp:lineTo x="-5945" y="15917"/>
                <wp:lineTo x="-5945" y="19268"/>
                <wp:lineTo x="-4380" y="19268"/>
                <wp:lineTo x="-4380" y="21782"/>
                <wp:lineTo x="-1408" y="22619"/>
                <wp:lineTo x="-939" y="23248"/>
                <wp:lineTo x="21277" y="23248"/>
                <wp:lineTo x="21590" y="22619"/>
                <wp:lineTo x="22372" y="19478"/>
                <wp:lineTo x="22372" y="-1257"/>
                <wp:lineTo x="-1095" y="-1257"/>
              </wp:wrapPolygon>
            </wp:wrapTight>
            <wp:docPr id="3" name="Picture 1" descr="D:\KLDP Works\รายงานอาสาสมมัคร\2021\154064753_3523773877749415_860197226737350442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KLDP Works\รายงานอาสาสมมัคร\2021\154064753_3523773877749415_8601972267373504422_n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70" cy="196469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18F1" w:rsidRPr="00370974">
        <w:rPr>
          <w:rFonts w:ascii="TH SarabunPSK" w:hAnsi="TH SarabunPSK" w:cs="TH SarabunPSK" w:hint="cs"/>
          <w:color w:val="auto"/>
          <w:sz w:val="32"/>
          <w:szCs w:val="32"/>
          <w:cs/>
          <w:lang w:bidi="th-TH"/>
        </w:rPr>
        <w:t>นักศึกษาโครงการฯ เจ้าหน้าที่</w:t>
      </w:r>
      <w:r w:rsidR="00633E68" w:rsidRPr="00370974">
        <w:rPr>
          <w:rFonts w:ascii="TH SarabunPSK" w:hAnsi="TH SarabunPSK" w:cs="TH SarabunPSK" w:hint="cs"/>
          <w:color w:val="auto"/>
          <w:sz w:val="32"/>
          <w:szCs w:val="32"/>
          <w:cs/>
          <w:lang w:bidi="th-TH"/>
        </w:rPr>
        <w:t>แ</w:t>
      </w:r>
      <w:r w:rsidR="008618F1" w:rsidRPr="00370974">
        <w:rPr>
          <w:rFonts w:ascii="TH SarabunPSK" w:hAnsi="TH SarabunPSK" w:cs="TH SarabunPSK" w:hint="cs"/>
          <w:color w:val="auto"/>
          <w:sz w:val="32"/>
          <w:szCs w:val="32"/>
          <w:cs/>
          <w:lang w:bidi="th-TH"/>
        </w:rPr>
        <w:t>ละอาสาสมัคร</w:t>
      </w:r>
      <w:r w:rsidR="004E2089" w:rsidRPr="00370974">
        <w:rPr>
          <w:rFonts w:ascii="TH SarabunPSK" w:hAnsi="TH SarabunPSK" w:cs="TH SarabunPSK"/>
          <w:color w:val="auto"/>
          <w:sz w:val="32"/>
          <w:szCs w:val="32"/>
          <w:cs/>
        </w:rPr>
        <w:t>ได้มีการไปเยี่ยมเยียนคริสตจักรและนมัสการร่วมกับคริสตจักรแม่กวง เพื่อเยี่ยมเยียนศิษย์เก่าโครงการฯ และสร้างสัมพันธ์กับชุมชน</w:t>
      </w:r>
      <w:r w:rsidR="004E2089" w:rsidRPr="00377ED7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1A42C53" w14:textId="47900945" w:rsidR="00153DBC" w:rsidRDefault="00153DBC" w:rsidP="006228C2">
      <w:pPr>
        <w:rPr>
          <w:rFonts w:ascii="TH SarabunPSK" w:hAnsi="TH SarabunPSK" w:cs="TH SarabunPSK"/>
          <w:sz w:val="32"/>
          <w:szCs w:val="32"/>
        </w:rPr>
      </w:pPr>
      <w:r>
        <w:rPr>
          <w:rFonts w:asciiTheme="majorBidi" w:hAnsiTheme="majorBidi" w:cstheme="majorBidi"/>
          <w:noProof/>
        </w:rPr>
        <w:drawing>
          <wp:anchor distT="0" distB="0" distL="114300" distR="114300" simplePos="0" relativeHeight="251680768" behindDoc="0" locked="0" layoutInCell="1" allowOverlap="1" wp14:anchorId="5543ED8D" wp14:editId="77182374">
            <wp:simplePos x="0" y="0"/>
            <wp:positionH relativeFrom="column">
              <wp:posOffset>51368</wp:posOffset>
            </wp:positionH>
            <wp:positionV relativeFrom="paragraph">
              <wp:posOffset>116205</wp:posOffset>
            </wp:positionV>
            <wp:extent cx="2623185" cy="1964690"/>
            <wp:effectExtent l="704850" t="114300" r="120015" b="168910"/>
            <wp:wrapNone/>
            <wp:docPr id="26" name="Picture 2" descr="D:\KLDP Works\รายงานอาสาสมมัคร\2021\154714305_3523773984416071_72038334242860089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KLDP Works\รายงานอาสาสมมัคร\2021\154714305_3523773984416071_7203833424286008976_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185" cy="196469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E40049" w14:textId="77777777" w:rsidR="00153DBC" w:rsidRDefault="00153DBC" w:rsidP="006228C2">
      <w:pPr>
        <w:rPr>
          <w:rFonts w:ascii="TH SarabunPSK" w:hAnsi="TH SarabunPSK" w:cs="TH SarabunPSK"/>
          <w:sz w:val="32"/>
          <w:szCs w:val="32"/>
        </w:rPr>
      </w:pPr>
    </w:p>
    <w:p w14:paraId="4FF261AF" w14:textId="77777777" w:rsidR="00153DBC" w:rsidRDefault="00153DBC" w:rsidP="006228C2">
      <w:pPr>
        <w:rPr>
          <w:rFonts w:ascii="TH SarabunPSK" w:hAnsi="TH SarabunPSK" w:cs="TH SarabunPSK"/>
          <w:sz w:val="32"/>
          <w:szCs w:val="32"/>
        </w:rPr>
      </w:pPr>
    </w:p>
    <w:p w14:paraId="5CF74E10" w14:textId="77777777" w:rsidR="00153DBC" w:rsidRDefault="00153DBC" w:rsidP="006228C2">
      <w:pPr>
        <w:rPr>
          <w:rFonts w:ascii="TH SarabunPSK" w:hAnsi="TH SarabunPSK" w:cs="TH SarabunPSK"/>
          <w:sz w:val="32"/>
          <w:szCs w:val="32"/>
        </w:rPr>
      </w:pPr>
    </w:p>
    <w:p w14:paraId="7B5B3057" w14:textId="77777777" w:rsidR="00153DBC" w:rsidRDefault="00153DBC" w:rsidP="006228C2">
      <w:pPr>
        <w:rPr>
          <w:rFonts w:ascii="TH SarabunPSK" w:hAnsi="TH SarabunPSK" w:cs="TH SarabunPSK"/>
          <w:sz w:val="32"/>
          <w:szCs w:val="32"/>
        </w:rPr>
      </w:pPr>
    </w:p>
    <w:p w14:paraId="4DA0F04A" w14:textId="77777777" w:rsidR="00153DBC" w:rsidRDefault="00153DBC" w:rsidP="006228C2">
      <w:pPr>
        <w:rPr>
          <w:rFonts w:ascii="TH SarabunPSK" w:hAnsi="TH SarabunPSK" w:cs="TH SarabunPSK"/>
          <w:sz w:val="32"/>
          <w:szCs w:val="32"/>
        </w:rPr>
      </w:pPr>
    </w:p>
    <w:p w14:paraId="5471B19A" w14:textId="77777777" w:rsidR="00153DBC" w:rsidRDefault="00153DBC" w:rsidP="006228C2">
      <w:pPr>
        <w:rPr>
          <w:rFonts w:ascii="TH SarabunPSK" w:hAnsi="TH SarabunPSK" w:cs="TH SarabunPSK"/>
          <w:sz w:val="32"/>
          <w:szCs w:val="32"/>
        </w:rPr>
      </w:pPr>
    </w:p>
    <w:p w14:paraId="4608CA1D" w14:textId="1F19ECFC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3ED8E31F" w14:textId="2C114E07" w:rsidR="006228C2" w:rsidRDefault="00153DBC" w:rsidP="006228C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070954A7" wp14:editId="4975EAD4">
            <wp:simplePos x="0" y="0"/>
            <wp:positionH relativeFrom="page">
              <wp:posOffset>4813485</wp:posOffset>
            </wp:positionH>
            <wp:positionV relativeFrom="paragraph">
              <wp:posOffset>135538</wp:posOffset>
            </wp:positionV>
            <wp:extent cx="2286635" cy="1720850"/>
            <wp:effectExtent l="133350" t="76200" r="75565" b="127000"/>
            <wp:wrapTight wrapText="bothSides">
              <wp:wrapPolygon edited="0">
                <wp:start x="1620" y="-956"/>
                <wp:lineTo x="-1260" y="-478"/>
                <wp:lineTo x="-1260" y="20564"/>
                <wp:lineTo x="1260" y="22477"/>
                <wp:lineTo x="1260" y="22955"/>
                <wp:lineTo x="19795" y="22955"/>
                <wp:lineTo x="19974" y="22477"/>
                <wp:lineTo x="22134" y="18890"/>
                <wp:lineTo x="22134" y="3108"/>
                <wp:lineTo x="19435" y="-478"/>
                <wp:lineTo x="19255" y="-956"/>
                <wp:lineTo x="1620" y="-956"/>
              </wp:wrapPolygon>
            </wp:wrapTight>
            <wp:docPr id="28" name="Picture 4" descr="D:\KLDP Works\รายงานอาสาสมมัคร\2021\160182825_3557780001015469_12208880874898923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KLDP Works\รายงานอาสาสมมัคร\2021\160182825_3557780001015469_1220888087489892352_n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635" cy="17208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46882F" w14:textId="6C3B7258" w:rsidR="006228C2" w:rsidRDefault="00153DBC" w:rsidP="006228C2">
      <w:pPr>
        <w:rPr>
          <w:rFonts w:ascii="TH SarabunPSK" w:hAnsi="TH SarabunPSK" w:cs="TH SarabunPSK"/>
          <w:sz w:val="32"/>
          <w:szCs w:val="32"/>
        </w:rPr>
      </w:pPr>
      <w:r w:rsidRPr="007957D5">
        <w:rPr>
          <w:rFonts w:ascii="TH SarabunPSK" w:hAnsi="TH SarabunPSK" w:cs="TH SarabunPSK"/>
          <w:noProof/>
          <w:sz w:val="32"/>
          <w:szCs w:val="32"/>
          <w:cs/>
          <w:lang w:bidi="th-TH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369137C2" wp14:editId="582F9B19">
                <wp:simplePos x="0" y="0"/>
                <wp:positionH relativeFrom="margin">
                  <wp:posOffset>-380439</wp:posOffset>
                </wp:positionH>
                <wp:positionV relativeFrom="paragraph">
                  <wp:posOffset>232521</wp:posOffset>
                </wp:positionV>
                <wp:extent cx="3931253" cy="1321542"/>
                <wp:effectExtent l="0" t="0" r="0" b="0"/>
                <wp:wrapNone/>
                <wp:docPr id="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1253" cy="132154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593A03" w14:textId="77777777" w:rsidR="008618F1" w:rsidRPr="008618F1" w:rsidRDefault="00E26A15" w:rsidP="00E26A15">
                            <w:pPr>
                              <w:tabs>
                                <w:tab w:val="left" w:pos="920"/>
                              </w:tabs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</w:rPr>
                            </w:pPr>
                            <w:r w:rsidRPr="008618F1">
                              <w:rPr>
                                <w:rFonts w:ascii="TH SarabunPSK" w:hAnsi="TH SarabunPSK" w:cs="TH SarabunPSK" w:hint="cs"/>
                                <w:color w:val="auto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มูลนิธิพัฒนา</w:t>
                            </w:r>
                            <w:r w:rsidR="008618F1" w:rsidRPr="008618F1">
                              <w:rPr>
                                <w:rFonts w:ascii="TH SarabunPSK" w:hAnsi="TH SarabunPSK" w:cs="TH SarabunPSK" w:hint="cs"/>
                                <w:color w:val="auto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พัฒนาผู้นำกะเหรี่ยงแบ๊บติสท์</w:t>
                            </w:r>
                            <w:r w:rsidRPr="008618F1">
                              <w:rPr>
                                <w:rFonts w:ascii="TH SarabunPSK" w:hAnsi="TH SarabunPSK" w:cs="TH SarabunPSK" w:hint="cs"/>
                                <w:color w:val="auto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ได้มี</w:t>
                            </w:r>
                            <w:r w:rsidR="007957D5" w:rsidRPr="008618F1"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  <w:cs/>
                              </w:rPr>
                              <w:t>การจัดกิจกรรมรีทรีต ด้านการพัฒนาฝ่ายจิตวิญญาณและการพัฒนาการเป็นผู้นำ</w:t>
                            </w:r>
                            <w:r w:rsidR="008618F1" w:rsidRPr="008618F1">
                              <w:rPr>
                                <w:rFonts w:ascii="TH SarabunPSK" w:hAnsi="TH SarabunPSK" w:cs="TH SarabunPSK" w:hint="cs"/>
                                <w:color w:val="auto"/>
                                <w:sz w:val="32"/>
                                <w:szCs w:val="32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7957D5" w:rsidRPr="008618F1"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  <w:cs/>
                              </w:rPr>
                              <w:t>ให้กับเจ้าหน้าที่มูลนิธิฯ</w:t>
                            </w:r>
                            <w:r w:rsidR="007957D5" w:rsidRPr="008618F1"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</w:rPr>
                              <w:t>,</w:t>
                            </w:r>
                            <w:r w:rsidR="007957D5" w:rsidRPr="008618F1"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  <w:cs/>
                              </w:rPr>
                              <w:t xml:space="preserve"> ศิษย์เก่าโครงการฯ และคณะกรรมมูลนิธิฯ </w:t>
                            </w:r>
                          </w:p>
                          <w:p w14:paraId="7C4DE608" w14:textId="23136394" w:rsidR="007957D5" w:rsidRPr="008618F1" w:rsidRDefault="007957D5" w:rsidP="00E26A15">
                            <w:pPr>
                              <w:tabs>
                                <w:tab w:val="left" w:pos="920"/>
                              </w:tabs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8618F1"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26A15" w:rsidRPr="008618F1">
                              <w:rPr>
                                <w:rFonts w:ascii="TH SarabunPSK" w:hAnsi="TH SarabunPSK" w:cs="TH SarabunPSK" w:hint="cs"/>
                                <w:color w:val="auto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โดยมี</w:t>
                            </w:r>
                            <w:r w:rsidR="00E26A15" w:rsidRPr="008618F1"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  <w:cs/>
                              </w:rPr>
                              <w:t>อาสาสมัครได้ดำเนินการและเป็นวิทยากร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369137C2" id="_x0000_s1049" type="#_x0000_t202" style="position:absolute;margin-left:-29.95pt;margin-top:18.3pt;width:309.55pt;height:104.05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" filled="f" stroked="f">
                <v:textbox>
                  <w:txbxContent>
                    <w:p w14:paraId="3D593A03" w14:textId="77777777" w:rsidR="008618F1" w:rsidRPr="008618F1" w:rsidRDefault="00E26A15" w:rsidP="00E26A15">
                      <w:pPr>
                        <w:tabs>
                          <w:tab w:val="left" w:pos="920"/>
                        </w:tabs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</w:rPr>
                      </w:pPr>
                      <w:r w:rsidRPr="008618F1">
                        <w:rPr>
                          <w:rFonts w:ascii="TH SarabunPSK" w:hAnsi="TH SarabunPSK" w:cs="TH SarabunPSK" w:hint="cs"/>
                          <w:color w:val="auto"/>
                          <w:sz w:val="32"/>
                          <w:szCs w:val="32"/>
                          <w:cs/>
                          <w:lang w:bidi="th-TH"/>
                        </w:rPr>
                        <w:t>มูลนิธิพัฒนา</w:t>
                      </w:r>
                      <w:r w:rsidR="008618F1" w:rsidRPr="008618F1">
                        <w:rPr>
                          <w:rFonts w:ascii="TH SarabunPSK" w:hAnsi="TH SarabunPSK" w:cs="TH SarabunPSK" w:hint="cs"/>
                          <w:color w:val="auto"/>
                          <w:sz w:val="32"/>
                          <w:szCs w:val="32"/>
                          <w:cs/>
                          <w:lang w:bidi="th-TH"/>
                        </w:rPr>
                        <w:t>พัฒนาผู้นำกะเหรี่ยงแบ๊บติสท์</w:t>
                      </w:r>
                      <w:r w:rsidRPr="008618F1">
                        <w:rPr>
                          <w:rFonts w:ascii="TH SarabunPSK" w:hAnsi="TH SarabunPSK" w:cs="TH SarabunPSK" w:hint="cs"/>
                          <w:color w:val="auto"/>
                          <w:sz w:val="32"/>
                          <w:szCs w:val="32"/>
                          <w:cs/>
                          <w:lang w:bidi="th-TH"/>
                        </w:rPr>
                        <w:t>ได้มี</w:t>
                      </w:r>
                      <w:r w:rsidR="007957D5" w:rsidRPr="008618F1"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  <w:cs/>
                        </w:rPr>
                        <w:t>การจัดกิจกรรมรีทรีต ด้านการพัฒนาฝ่ายจิตวิญญาณและการพัฒนาการเป็นผู้นำ</w:t>
                      </w:r>
                      <w:r w:rsidR="008618F1" w:rsidRPr="008618F1">
                        <w:rPr>
                          <w:rFonts w:ascii="TH SarabunPSK" w:hAnsi="TH SarabunPSK" w:cs="TH SarabunPSK" w:hint="cs"/>
                          <w:color w:val="auto"/>
                          <w:sz w:val="32"/>
                          <w:szCs w:val="32"/>
                          <w:cs/>
                          <w:lang w:bidi="th-TH"/>
                        </w:rPr>
                        <w:t xml:space="preserve"> </w:t>
                      </w:r>
                      <w:r w:rsidR="007957D5" w:rsidRPr="008618F1"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  <w:cs/>
                        </w:rPr>
                        <w:t>ให้กับเจ้าหน้าที่มูลนิธิฯ</w:t>
                      </w:r>
                      <w:r w:rsidR="007957D5" w:rsidRPr="008618F1"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</w:rPr>
                        <w:t>,</w:t>
                      </w:r>
                      <w:r w:rsidR="007957D5" w:rsidRPr="008618F1"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  <w:cs/>
                        </w:rPr>
                        <w:t xml:space="preserve"> ศิษย์เก่าโครงการฯ และคณะกรรมมูลนิธิฯ </w:t>
                      </w:r>
                    </w:p>
                    <w:p w14:paraId="7C4DE608" w14:textId="23136394" w:rsidR="007957D5" w:rsidRPr="008618F1" w:rsidRDefault="007957D5" w:rsidP="00E26A15">
                      <w:pPr>
                        <w:tabs>
                          <w:tab w:val="left" w:pos="920"/>
                        </w:tabs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  <w:lang w:bidi="th-TH"/>
                        </w:rPr>
                      </w:pPr>
                      <w:r w:rsidRPr="008618F1"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</w:rPr>
                        <w:t xml:space="preserve"> </w:t>
                      </w:r>
                      <w:r w:rsidR="00E26A15" w:rsidRPr="008618F1">
                        <w:rPr>
                          <w:rFonts w:ascii="TH SarabunPSK" w:hAnsi="TH SarabunPSK" w:cs="TH SarabunPSK" w:hint="cs"/>
                          <w:color w:val="auto"/>
                          <w:sz w:val="32"/>
                          <w:szCs w:val="32"/>
                          <w:cs/>
                          <w:lang w:bidi="th-TH"/>
                        </w:rPr>
                        <w:t>โดยมี</w:t>
                      </w:r>
                      <w:r w:rsidR="00E26A15" w:rsidRPr="008618F1"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  <w:cs/>
                        </w:rPr>
                        <w:t>อาสาสมัครได้ดำเนินการและเป็นวิทยากร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F74AE63" w14:textId="7B60F54F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562205B8" w14:textId="06EB34AA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72ACAF96" w14:textId="7E6C6514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53A72F22" w14:textId="1C4312F8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492E06F2" w14:textId="5AE867D7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2E89EC2D" w14:textId="20E47754" w:rsidR="006228C2" w:rsidRDefault="00B0073B" w:rsidP="006228C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70C5EFA4" wp14:editId="7374A4E1">
            <wp:simplePos x="0" y="0"/>
            <wp:positionH relativeFrom="margin">
              <wp:posOffset>-375202</wp:posOffset>
            </wp:positionH>
            <wp:positionV relativeFrom="paragraph">
              <wp:posOffset>259770</wp:posOffset>
            </wp:positionV>
            <wp:extent cx="6235700" cy="2995138"/>
            <wp:effectExtent l="133350" t="114300" r="127000" b="167640"/>
            <wp:wrapNone/>
            <wp:docPr id="27" name="Picture 3" descr="D:\KLDP Works\รายงานอาสาสมมัคร\2021\159602005_3557780027682133_345234907670918396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KLDP Works\รายงานอาสาสมมัคร\2021\159602005_3557780027682133_3452349076709183961_n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29951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F8363D" w14:textId="1ECD51FF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56B498AF" w14:textId="0F1640B8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16AAE198" w14:textId="3DC1E7B5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109C2040" w14:textId="73035E27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704D2969" w14:textId="76CECF81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1805E1D4" w14:textId="77777777" w:rsidR="007957D5" w:rsidRPr="007957D5" w:rsidRDefault="007957D5" w:rsidP="00633E68">
      <w:pPr>
        <w:rPr>
          <w:rFonts w:ascii="TH SarabunPSK" w:hAnsi="TH SarabunPSK" w:cs="TH SarabunPSK"/>
          <w:sz w:val="32"/>
          <w:szCs w:val="32"/>
        </w:rPr>
      </w:pPr>
    </w:p>
    <w:p w14:paraId="5F3E6A4A" w14:textId="77777777" w:rsidR="00B0073B" w:rsidRDefault="00B0073B" w:rsidP="00370974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74B21E60" w14:textId="77777777" w:rsidR="00B0073B" w:rsidRDefault="00B0073B" w:rsidP="00370974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02A98493" w14:textId="77777777" w:rsidR="00B0073B" w:rsidRDefault="00B0073B" w:rsidP="00370974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570EC9C2" w14:textId="209DEE0F" w:rsidR="00B0073B" w:rsidRDefault="00B0073B" w:rsidP="00370974">
      <w:pPr>
        <w:rPr>
          <w:rFonts w:ascii="TH SarabunPSK" w:hAnsi="TH SarabunPSK" w:cs="TH SarabunPSK"/>
          <w:color w:val="0F0D29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03074AA" wp14:editId="5229687E">
                <wp:simplePos x="0" y="0"/>
                <wp:positionH relativeFrom="margin">
                  <wp:posOffset>732624</wp:posOffset>
                </wp:positionH>
                <wp:positionV relativeFrom="paragraph">
                  <wp:posOffset>454301</wp:posOffset>
                </wp:positionV>
                <wp:extent cx="4418177" cy="380444"/>
                <wp:effectExtent l="0" t="0" r="0" b="635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8177" cy="380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84B5C9" w14:textId="5102BF7E" w:rsidR="00E26A15" w:rsidRPr="0066507B" w:rsidRDefault="00E26A15" w:rsidP="00E26A15">
                            <w:pPr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 w:val="24"/>
                                <w:szCs w:val="20"/>
                              </w:rPr>
                            </w:pP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Cs w:val="28"/>
                                <w:cs/>
                              </w:rPr>
                              <w:t xml:space="preserve">ในวันที่ </w:t>
                            </w: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Cs w:val="28"/>
                              </w:rPr>
                              <w:t xml:space="preserve">12-13 </w:t>
                            </w: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Cs w:val="28"/>
                                <w:cs/>
                              </w:rPr>
                              <w:t xml:space="preserve">มีนาคม </w:t>
                            </w: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Cs w:val="28"/>
                              </w:rPr>
                              <w:t>2021</w:t>
                            </w: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Cs w:val="28"/>
                                <w:cs/>
                              </w:rPr>
                              <w:t>ณ สวนเจ็ดริน อ. เมืองเชียงใหม่ จ. เชียงใหม่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>
            <w:pict>
              <v:shape w14:anchorId="503074AA" id="Text Box 56" o:spid="_x0000_s1050" type="#_x0000_t202" style="position:absolute;margin-left:57.7pt;margin-top:35.75pt;width:347.9pt;height:29.95pt;z-index:2517575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" filled="f" stroked="f">
                <v:textbox>
                  <w:txbxContent>
                    <w:p w14:paraId="4484B5C9" w14:textId="5102BF7E" w:rsidR="00E26A15" w:rsidRPr="0066507B" w:rsidRDefault="00E26A15" w:rsidP="00E26A15">
                      <w:pPr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 w:val="24"/>
                          <w:szCs w:val="20"/>
                        </w:rPr>
                      </w:pP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Cs w:val="28"/>
                          <w:cs/>
                        </w:rPr>
                        <w:t xml:space="preserve">ในวันที่ </w:t>
                      </w: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Cs w:val="28"/>
                        </w:rPr>
                        <w:t xml:space="preserve">12-13 </w:t>
                      </w: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Cs w:val="28"/>
                          <w:cs/>
                        </w:rPr>
                        <w:t xml:space="preserve">มีนาคม </w:t>
                      </w: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Cs w:val="28"/>
                        </w:rPr>
                        <w:t>2021</w:t>
                      </w: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Cs w:val="28"/>
                          <w:cs/>
                        </w:rPr>
                        <w:t>ณ สวนเจ็ดริน อ. เมืองเชียงใหม่ จ. เชียงใหม่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7BEFF7" w14:textId="30E01BF9" w:rsidR="00187815" w:rsidRPr="0066507B" w:rsidRDefault="00187815" w:rsidP="00370974">
      <w:pPr>
        <w:rPr>
          <w:rFonts w:ascii="TH SarabunPSK" w:hAnsi="TH SarabunPSK" w:cs="TH SarabunPSK"/>
          <w:color w:val="0F0D29" w:themeColor="text1"/>
          <w:sz w:val="32"/>
          <w:szCs w:val="32"/>
        </w:rPr>
      </w:pP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lastRenderedPageBreak/>
        <w:t xml:space="preserve">โครงการพัฒนาผู้นำกะเหรี่ยงแบ๊บติสท์ได้มีการจัดกิจกรรม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</w:rPr>
        <w:t xml:space="preserve">Family Night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เพื่อแลกเปลี่ยน เรียนรู้วัฒนธรรมระหว่างนักศึกษากับชาวตะวันตก โดยพูดคุย ทานอาหาร และทำกิจกรรมร่วมกัน รวมทั้งสร้างความสัมพันธ์ในชุมชนและครอบครัวให้กระชับมากย่งขึ้น เมื่อ วันที่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</w:rPr>
        <w:t xml:space="preserve">21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มีนาคมคม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</w:rPr>
        <w:t xml:space="preserve">2021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ณ 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</w:rPr>
        <w:t xml:space="preserve">Camp 99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อ.สันกำแพง จ.เชียงใหม่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</w:rPr>
        <w:t xml:space="preserve"> (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กิจกรรมนี้จัดขึ้นเดือนละ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</w:rPr>
        <w:t xml:space="preserve">1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ครั้ง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</w:rPr>
        <w:t>)</w:t>
      </w:r>
    </w:p>
    <w:p w14:paraId="779B2CC2" w14:textId="697A7742" w:rsidR="006228C2" w:rsidRDefault="00806312" w:rsidP="006228C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6240" behindDoc="0" locked="0" layoutInCell="1" allowOverlap="1" wp14:anchorId="353AD542" wp14:editId="2A33996D">
            <wp:simplePos x="0" y="0"/>
            <wp:positionH relativeFrom="margin">
              <wp:posOffset>-39454</wp:posOffset>
            </wp:positionH>
            <wp:positionV relativeFrom="paragraph">
              <wp:posOffset>85485</wp:posOffset>
            </wp:positionV>
            <wp:extent cx="2558828" cy="1919020"/>
            <wp:effectExtent l="152400" t="152400" r="356235" b="367030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1910" cy="19213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65F20FDA" wp14:editId="21EE410B">
            <wp:simplePos x="0" y="0"/>
            <wp:positionH relativeFrom="margin">
              <wp:posOffset>2635122</wp:posOffset>
            </wp:positionH>
            <wp:positionV relativeFrom="paragraph">
              <wp:posOffset>108807</wp:posOffset>
            </wp:positionV>
            <wp:extent cx="2761615" cy="1899672"/>
            <wp:effectExtent l="152400" t="152400" r="362585" b="367665"/>
            <wp:wrapNone/>
            <wp:docPr id="30" name="Picture 1" descr="D:\KLDP Works\รายงานอาสาสมมัคร\2021\164007309_10157727876326975_90315827370757244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KLDP Works\รายงานอาสาสมมัคร\2021\164007309_10157727876326975_9031582737075724448_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15" cy="18996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25761B" w14:textId="48C25ABC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010936F7" w14:textId="0CE3B8BB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430BD393" w14:textId="754DF20C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71DB3150" w14:textId="16D5C475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6C00127D" w14:textId="7A20ABCB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6F643C2C" w14:textId="2518094E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56F04AFD" w14:textId="754AF78B" w:rsidR="006228C2" w:rsidRPr="0066507B" w:rsidRDefault="00806312" w:rsidP="006228C2">
      <w:pPr>
        <w:rPr>
          <w:rFonts w:ascii="TH SarabunPSK" w:hAnsi="TH SarabunPSK" w:cs="TH SarabunPSK"/>
          <w:color w:val="0F0D29" w:themeColor="text1"/>
          <w:sz w:val="32"/>
          <w:szCs w:val="32"/>
          <w:cs/>
          <w:lang w:bidi="th-TH"/>
        </w:rPr>
      </w:pPr>
      <w:r w:rsidRPr="0066507B">
        <w:rPr>
          <w:rFonts w:ascii="TH SarabunPSK" w:hAnsi="TH SarabunPSK" w:cs="TH SarabunPSK" w:hint="cs"/>
          <w:color w:val="0F0D29" w:themeColor="text1"/>
          <w:sz w:val="32"/>
          <w:szCs w:val="32"/>
          <w:cs/>
          <w:lang w:bidi="th-TH"/>
        </w:rPr>
        <w:t xml:space="preserve">นักศึกษาโครงการได้มีจัดค่ายสานฝัน ปันความรู้ให้น้องๆ ณ โรงเรียนสหมิตรวิทยาคม เพื่อแบ่งปันประสบการณ์ในการค้นหาตัวเอง แนะนำการศึกษาต่อในรั้วมหาวิทยาลัย สร้างสัมพันธ์และทำกิจกรรมอื่นร่วมกันอีกมากมาย  </w:t>
      </w:r>
    </w:p>
    <w:p w14:paraId="68CC5AE6" w14:textId="7BA54298" w:rsidR="006228C2" w:rsidRDefault="00B21A8A" w:rsidP="006228C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 w:bidi="th-TH"/>
        </w:rPr>
        <w:drawing>
          <wp:anchor distT="0" distB="0" distL="114300" distR="114300" simplePos="0" relativeHeight="251839488" behindDoc="0" locked="0" layoutInCell="1" allowOverlap="1" wp14:anchorId="48D252D9" wp14:editId="0A4B0F2A">
            <wp:simplePos x="0" y="0"/>
            <wp:positionH relativeFrom="margin">
              <wp:posOffset>2880360</wp:posOffset>
            </wp:positionH>
            <wp:positionV relativeFrom="paragraph">
              <wp:posOffset>96720</wp:posOffset>
            </wp:positionV>
            <wp:extent cx="2808366" cy="1871688"/>
            <wp:effectExtent l="190500" t="190500" r="182880" b="186055"/>
            <wp:wrapNone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8366" cy="18716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  <w:lang w:val="th-TH" w:bidi="th-TH"/>
        </w:rPr>
        <w:drawing>
          <wp:anchor distT="0" distB="0" distL="114300" distR="114300" simplePos="0" relativeHeight="251838464" behindDoc="0" locked="0" layoutInCell="1" allowOverlap="1" wp14:anchorId="27CFEE5B" wp14:editId="191AAEEA">
            <wp:simplePos x="0" y="0"/>
            <wp:positionH relativeFrom="column">
              <wp:posOffset>-102870</wp:posOffset>
            </wp:positionH>
            <wp:positionV relativeFrom="paragraph">
              <wp:posOffset>88900</wp:posOffset>
            </wp:positionV>
            <wp:extent cx="2817495" cy="1878330"/>
            <wp:effectExtent l="190500" t="190500" r="192405" b="19812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7495" cy="1878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39BFB9" w14:textId="50C9D161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57CF7DD3" w14:textId="679C726C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7912A764" w14:textId="706BDD70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06960155" w14:textId="4D45F236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65B7F3FE" w14:textId="325E3033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4E206D19" w14:textId="23992066" w:rsidR="00212807" w:rsidRDefault="00212807" w:rsidP="006228C2">
      <w:pPr>
        <w:rPr>
          <w:rFonts w:ascii="TH SarabunPSK" w:hAnsi="TH SarabunPSK" w:cs="TH SarabunPSK"/>
          <w:sz w:val="32"/>
          <w:szCs w:val="32"/>
        </w:rPr>
      </w:pPr>
    </w:p>
    <w:p w14:paraId="0076EAC4" w14:textId="1A238C20" w:rsidR="00212807" w:rsidRDefault="00B21A8A" w:rsidP="006228C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 w:bidi="th-TH"/>
        </w:rPr>
        <w:drawing>
          <wp:anchor distT="0" distB="0" distL="114300" distR="114300" simplePos="0" relativeHeight="251841536" behindDoc="0" locked="0" layoutInCell="1" allowOverlap="1" wp14:anchorId="40BB34D8" wp14:editId="5A5BD1A2">
            <wp:simplePos x="0" y="0"/>
            <wp:positionH relativeFrom="column">
              <wp:posOffset>2447591</wp:posOffset>
            </wp:positionH>
            <wp:positionV relativeFrom="paragraph">
              <wp:posOffset>112362</wp:posOffset>
            </wp:positionV>
            <wp:extent cx="3277250" cy="2183731"/>
            <wp:effectExtent l="190500" t="190500" r="189865" b="198120"/>
            <wp:wrapNone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Picture 177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1167" cy="21930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  <w:lang w:val="th-TH" w:bidi="th-TH"/>
        </w:rPr>
        <w:drawing>
          <wp:anchor distT="0" distB="0" distL="114300" distR="114300" simplePos="0" relativeHeight="251840512" behindDoc="0" locked="0" layoutInCell="1" allowOverlap="1" wp14:anchorId="3AC5E8C8" wp14:editId="7AC44D6F">
            <wp:simplePos x="0" y="0"/>
            <wp:positionH relativeFrom="column">
              <wp:posOffset>-95885</wp:posOffset>
            </wp:positionH>
            <wp:positionV relativeFrom="paragraph">
              <wp:posOffset>112395</wp:posOffset>
            </wp:positionV>
            <wp:extent cx="2379345" cy="1585595"/>
            <wp:effectExtent l="190500" t="190500" r="192405" b="186055"/>
            <wp:wrapNone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9345" cy="1585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B9CEB3" w14:textId="2156D510" w:rsidR="00212807" w:rsidRDefault="00212807" w:rsidP="006228C2">
      <w:pPr>
        <w:rPr>
          <w:rFonts w:ascii="TH SarabunPSK" w:hAnsi="TH SarabunPSK" w:cs="TH SarabunPSK"/>
          <w:sz w:val="32"/>
          <w:szCs w:val="32"/>
        </w:rPr>
      </w:pPr>
    </w:p>
    <w:p w14:paraId="07A4AEBB" w14:textId="796B6EB5" w:rsidR="006228C2" w:rsidRPr="006228C2" w:rsidRDefault="00144F3A" w:rsidP="006228C2">
      <w:pPr>
        <w:rPr>
          <w:rFonts w:ascii="TH SarabunPSK" w:hAnsi="TH SarabunPSK" w:cs="TH SarabunPSK"/>
          <w:sz w:val="32"/>
          <w:szCs w:val="32"/>
        </w:rPr>
      </w:pPr>
      <w:r w:rsidRPr="00144F3A">
        <w:rPr>
          <w:rFonts w:ascii="TH SarabunPSK" w:hAnsi="TH SarabunPSK" w:cs="TH SarabunPSK"/>
          <w:noProof/>
          <w:sz w:val="32"/>
          <w:szCs w:val="32"/>
          <w:cs/>
          <w:lang w:bidi="th-TH"/>
        </w:rPr>
        <mc:AlternateContent>
          <mc:Choice Requires="wps">
            <w:drawing>
              <wp:anchor distT="45720" distB="45720" distL="114300" distR="114300" simplePos="0" relativeHeight="251843584" behindDoc="0" locked="0" layoutInCell="1" allowOverlap="1" wp14:anchorId="22E4E2B6" wp14:editId="2A36D61F">
                <wp:simplePos x="0" y="0"/>
                <wp:positionH relativeFrom="margin">
                  <wp:posOffset>0</wp:posOffset>
                </wp:positionH>
                <wp:positionV relativeFrom="paragraph">
                  <wp:posOffset>1200083</wp:posOffset>
                </wp:positionV>
                <wp:extent cx="2360930" cy="639440"/>
                <wp:effectExtent l="0" t="0" r="0" b="8890"/>
                <wp:wrapNone/>
                <wp:docPr id="1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639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3"/>
                        </a:fontRef>
                      </wps:style>
                      <wps:txbx>
                        <w:txbxContent>
                          <w:p w14:paraId="2B1FD406" w14:textId="1BEF3DC2" w:rsidR="00144F3A" w:rsidRPr="0066507B" w:rsidRDefault="00144F3A" w:rsidP="00144F3A">
                            <w:pPr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66507B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0F0D29" w:themeColor="text1"/>
                                <w:sz w:val="32"/>
                                <w:szCs w:val="32"/>
                                <w:cs/>
                                <w:lang w:bidi="th-TH"/>
                              </w:rPr>
                              <w:t xml:space="preserve">วันที่ </w:t>
                            </w: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 w:val="32"/>
                                <w:szCs w:val="32"/>
                                <w:lang w:bidi="th-TH"/>
                              </w:rPr>
                              <w:t>26-27</w:t>
                            </w:r>
                            <w:r w:rsidRPr="0066507B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0F0D29" w:themeColor="text1"/>
                                <w:sz w:val="32"/>
                                <w:szCs w:val="32"/>
                                <w:cs/>
                                <w:lang w:bidi="th-TH"/>
                              </w:rPr>
                              <w:t xml:space="preserve"> มีนาคม </w:t>
                            </w: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 w:val="32"/>
                                <w:szCs w:val="32"/>
                                <w:lang w:bidi="th-TH"/>
                              </w:rPr>
                              <w:t>2564</w:t>
                            </w:r>
                          </w:p>
                          <w:p w14:paraId="1F211D41" w14:textId="5A813D77" w:rsidR="00144F3A" w:rsidRPr="0066507B" w:rsidRDefault="00144F3A" w:rsidP="00144F3A">
                            <w:pPr>
                              <w:jc w:val="center"/>
                              <w:rPr>
                                <w:i/>
                                <w:iCs/>
                                <w:color w:val="0F0D29" w:themeColor="text1"/>
                              </w:rPr>
                            </w:pPr>
                            <w:r w:rsidRPr="0066507B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0F0D29" w:themeColor="text1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ณ โรงเรียนสหมิตรวิทยาคม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22E4E2B6" id="_x0000_s1051" type="#_x0000_t202" style="position:absolute;margin-left:0;margin-top:94.5pt;width:185.9pt;height:50.35pt;z-index:251843584;visibility:visible;mso-wrap-style:square;mso-width-percent:40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" filled="f" stroked="f">
                <v:textbox>
                  <w:txbxContent>
                    <w:p w14:paraId="2B1FD406" w14:textId="1BEF3DC2" w:rsidR="00144F3A" w:rsidRPr="0066507B" w:rsidRDefault="00144F3A" w:rsidP="00144F3A">
                      <w:pPr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 w:val="32"/>
                          <w:szCs w:val="32"/>
                          <w:lang w:bidi="th-TH"/>
                        </w:rPr>
                      </w:pPr>
                      <w:r w:rsidRPr="0066507B">
                        <w:rPr>
                          <w:rFonts w:ascii="TH SarabunPSK" w:hAnsi="TH SarabunPSK" w:cs="TH SarabunPSK" w:hint="cs"/>
                          <w:i/>
                          <w:iCs/>
                          <w:color w:val="0F0D29" w:themeColor="text1"/>
                          <w:sz w:val="32"/>
                          <w:szCs w:val="32"/>
                          <w:cs/>
                          <w:lang w:bidi="th-TH"/>
                        </w:rPr>
                        <w:t xml:space="preserve">วันที่ </w:t>
                      </w: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 w:val="32"/>
                          <w:szCs w:val="32"/>
                          <w:lang w:bidi="th-TH"/>
                        </w:rPr>
                        <w:t>26-27</w:t>
                      </w:r>
                      <w:r w:rsidRPr="0066507B">
                        <w:rPr>
                          <w:rFonts w:ascii="TH SarabunPSK" w:hAnsi="TH SarabunPSK" w:cs="TH SarabunPSK" w:hint="cs"/>
                          <w:i/>
                          <w:iCs/>
                          <w:color w:val="0F0D29" w:themeColor="text1"/>
                          <w:sz w:val="32"/>
                          <w:szCs w:val="32"/>
                          <w:cs/>
                          <w:lang w:bidi="th-TH"/>
                        </w:rPr>
                        <w:t xml:space="preserve"> มีนาคม </w:t>
                      </w: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 w:val="32"/>
                          <w:szCs w:val="32"/>
                          <w:lang w:bidi="th-TH"/>
                        </w:rPr>
                        <w:t>2564</w:t>
                      </w:r>
                    </w:p>
                    <w:p w14:paraId="1F211D41" w14:textId="5A813D77" w:rsidR="00144F3A" w:rsidRPr="0066507B" w:rsidRDefault="00144F3A" w:rsidP="00144F3A">
                      <w:pPr>
                        <w:jc w:val="center"/>
                        <w:rPr>
                          <w:i/>
                          <w:iCs/>
                          <w:color w:val="0F0D29" w:themeColor="text1"/>
                        </w:rPr>
                      </w:pPr>
                      <w:r w:rsidRPr="0066507B">
                        <w:rPr>
                          <w:rFonts w:ascii="TH SarabunPSK" w:hAnsi="TH SarabunPSK" w:cs="TH SarabunPSK" w:hint="cs"/>
                          <w:i/>
                          <w:iCs/>
                          <w:color w:val="0F0D29" w:themeColor="text1"/>
                          <w:sz w:val="32"/>
                          <w:szCs w:val="32"/>
                          <w:cs/>
                          <w:lang w:bidi="th-TH"/>
                        </w:rPr>
                        <w:t>ณ โรงเรียนสหมิตรวิทยาคม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B1A230" w14:textId="426EAA82" w:rsidR="00187815" w:rsidRPr="0066507B" w:rsidRDefault="00B21A8A" w:rsidP="004F557A">
      <w:pPr>
        <w:rPr>
          <w:rFonts w:ascii="TH SarabunPSK" w:hAnsi="TH SarabunPSK" w:cs="TH SarabunPSK"/>
          <w:color w:val="0F0D29" w:themeColor="text1"/>
          <w:sz w:val="32"/>
          <w:szCs w:val="32"/>
        </w:rPr>
      </w:pPr>
      <w:r w:rsidRPr="0066507B">
        <w:rPr>
          <w:noProof/>
          <w:color w:val="0F0D29" w:themeColor="text1"/>
        </w:rPr>
        <w:lastRenderedPageBreak/>
        <w:drawing>
          <wp:anchor distT="0" distB="0" distL="114300" distR="114300" simplePos="0" relativeHeight="251692032" behindDoc="1" locked="0" layoutInCell="1" allowOverlap="1" wp14:anchorId="2FC0A88F" wp14:editId="675835F2">
            <wp:simplePos x="0" y="0"/>
            <wp:positionH relativeFrom="margin">
              <wp:posOffset>-51435</wp:posOffset>
            </wp:positionH>
            <wp:positionV relativeFrom="paragraph">
              <wp:posOffset>286117</wp:posOffset>
            </wp:positionV>
            <wp:extent cx="2960370" cy="2096770"/>
            <wp:effectExtent l="266700" t="285750" r="259080" b="284480"/>
            <wp:wrapTight wrapText="bothSides">
              <wp:wrapPolygon edited="0">
                <wp:start x="0" y="-2944"/>
                <wp:lineTo x="-1946" y="-2551"/>
                <wp:lineTo x="-1807" y="22764"/>
                <wp:lineTo x="-417" y="23942"/>
                <wp:lineTo x="-278" y="24334"/>
                <wp:lineTo x="21822" y="24334"/>
                <wp:lineTo x="21961" y="23942"/>
                <wp:lineTo x="23212" y="22764"/>
                <wp:lineTo x="23351" y="589"/>
                <wp:lineTo x="21544" y="-2355"/>
                <wp:lineTo x="21405" y="-2944"/>
                <wp:lineTo x="0" y="-2944"/>
              </wp:wrapPolygon>
            </wp:wrapTight>
            <wp:docPr id="11" name="Picture 1" descr="D:\KLDP Works\รายงานอาสาสมมัคร\2021\166620110_765187451052136_859729949931387394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KLDP Works\รายงานอาสาสมมัคร\2021\166620110_765187451052136_8597299499313873942_n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370" cy="209677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507B">
        <w:rPr>
          <w:noProof/>
          <w:color w:val="0F0D29" w:themeColor="text1"/>
        </w:rPr>
        <w:drawing>
          <wp:anchor distT="0" distB="0" distL="114300" distR="114300" simplePos="0" relativeHeight="251787264" behindDoc="0" locked="0" layoutInCell="1" allowOverlap="1" wp14:anchorId="76D2F56A" wp14:editId="3396DE91">
            <wp:simplePos x="0" y="0"/>
            <wp:positionH relativeFrom="margin">
              <wp:posOffset>-55980</wp:posOffset>
            </wp:positionH>
            <wp:positionV relativeFrom="paragraph">
              <wp:posOffset>2654902</wp:posOffset>
            </wp:positionV>
            <wp:extent cx="2152650" cy="2734838"/>
            <wp:effectExtent l="285750" t="285750" r="285750" b="275590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5928" cy="273900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7815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อาสาสมัครได้จัดกิจกรรม </w:t>
      </w:r>
      <w:r w:rsidR="00187815" w:rsidRPr="0066507B">
        <w:rPr>
          <w:rFonts w:ascii="TH SarabunPSK" w:hAnsi="TH SarabunPSK" w:cs="TH SarabunPSK"/>
          <w:color w:val="0F0D29" w:themeColor="text1"/>
          <w:sz w:val="32"/>
          <w:szCs w:val="32"/>
        </w:rPr>
        <w:t>Passover Meal</w:t>
      </w:r>
      <w:r w:rsidR="00187815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 เพื่อแบ่งปันประสบการณ์วัฒนธรรมชาวยิวในพระคัมภีร์ให้กับนักศึกษาในโครงการพัฒนาผู้นำกะเหรี่ยงแบ๊บติสท์ </w:t>
      </w:r>
      <w:r w:rsidR="00187815" w:rsidRPr="0066507B">
        <w:rPr>
          <w:rFonts w:ascii="TH SarabunPSK" w:hAnsi="TH SarabunPSK" w:cs="TH SarabunPSK"/>
          <w:color w:val="0F0D29" w:themeColor="text1"/>
          <w:sz w:val="32"/>
          <w:szCs w:val="32"/>
        </w:rPr>
        <w:t xml:space="preserve"> </w:t>
      </w:r>
      <w:r w:rsidR="00187815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เพื่อให้นักศึกษาเข้าใจพระคัมภีร์มากขึ้นและสามารถนำไปประยุกต์ใช้ในการพัฒนาชีวิตฝ่ายจิตวิญญาณมากขึ้น </w:t>
      </w:r>
    </w:p>
    <w:p w14:paraId="6D39E8A1" w14:textId="2A901BCA" w:rsidR="006228C2" w:rsidRDefault="00B21A8A" w:rsidP="006228C2">
      <w:pPr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</w:rPr>
        <w:drawing>
          <wp:anchor distT="0" distB="0" distL="114300" distR="114300" simplePos="0" relativeHeight="251693056" behindDoc="1" locked="0" layoutInCell="1" allowOverlap="1" wp14:anchorId="1FE20524" wp14:editId="389362B6">
            <wp:simplePos x="0" y="0"/>
            <wp:positionH relativeFrom="column">
              <wp:posOffset>2586221</wp:posOffset>
            </wp:positionH>
            <wp:positionV relativeFrom="paragraph">
              <wp:posOffset>433137</wp:posOffset>
            </wp:positionV>
            <wp:extent cx="3098165" cy="2200275"/>
            <wp:effectExtent l="247650" t="266700" r="254635" b="295275"/>
            <wp:wrapTight wrapText="bothSides">
              <wp:wrapPolygon edited="0">
                <wp:start x="-398" y="-2618"/>
                <wp:lineTo x="-1727" y="-2244"/>
                <wp:lineTo x="-1727" y="21881"/>
                <wp:lineTo x="-531" y="23938"/>
                <wp:lineTo x="-398" y="24312"/>
                <wp:lineTo x="21914" y="24312"/>
                <wp:lineTo x="22047" y="23938"/>
                <wp:lineTo x="23242" y="21881"/>
                <wp:lineTo x="23242" y="748"/>
                <wp:lineTo x="22047" y="-2057"/>
                <wp:lineTo x="21914" y="-2618"/>
                <wp:lineTo x="-398" y="-2618"/>
              </wp:wrapPolygon>
            </wp:wrapTight>
            <wp:docPr id="12" name="Picture 2" descr="D:\KLDP Works\รายงานอาสาสมมัคร\2021\167371225_775218186468610_919678266693294252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KLDP Works\รายงานอาสาสมมัคร\2021\167371225_775218186468610_9196782666932942523_n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165" cy="22002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2DC9A7" w14:textId="50202433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75072C0C" w14:textId="4BE56FA9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24D98333" w14:textId="50D7809A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38D76156" w14:textId="62C90B85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47CB2DD4" w14:textId="3CFA3E33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0A238EEB" w14:textId="6C92CB07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3F2EC0B9" w14:textId="3FDA9202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5B0D87D2" w14:textId="504DEE42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40FAD429" w14:textId="5683A9CD" w:rsidR="006228C2" w:rsidRDefault="007A021B" w:rsidP="006228C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8288" behindDoc="0" locked="0" layoutInCell="1" allowOverlap="1" wp14:anchorId="1D517B10" wp14:editId="09A0E9F5">
            <wp:simplePos x="0" y="0"/>
            <wp:positionH relativeFrom="column">
              <wp:posOffset>-49731</wp:posOffset>
            </wp:positionH>
            <wp:positionV relativeFrom="paragraph">
              <wp:posOffset>166103</wp:posOffset>
            </wp:positionV>
            <wp:extent cx="2486647" cy="2973805"/>
            <wp:effectExtent l="266700" t="247650" r="257175" b="283845"/>
            <wp:wrapNone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647" cy="297380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1A8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9312" behindDoc="0" locked="0" layoutInCell="1" allowOverlap="1" wp14:anchorId="411BC9C0" wp14:editId="676D65EF">
            <wp:simplePos x="0" y="0"/>
            <wp:positionH relativeFrom="column">
              <wp:posOffset>2773045</wp:posOffset>
            </wp:positionH>
            <wp:positionV relativeFrom="paragraph">
              <wp:posOffset>205105</wp:posOffset>
            </wp:positionV>
            <wp:extent cx="2901627" cy="1930400"/>
            <wp:effectExtent l="266700" t="285750" r="260985" b="317500"/>
            <wp:wrapNone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1627" cy="19304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79A97C" w14:textId="1108EFC1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62FEFFB9" w14:textId="0F83DA7B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3CE072FB" w14:textId="34419F8F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05629808" w14:textId="5BC1C70C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458F3A89" w14:textId="498D8AE4" w:rsidR="006228C2" w:rsidRP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504C4E16" w14:textId="3A6FA20A" w:rsidR="00D07B6B" w:rsidRDefault="00D07B6B" w:rsidP="00370974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687A9263" w14:textId="67A8351E" w:rsidR="00D07B6B" w:rsidRDefault="00B21A8A" w:rsidP="00370974">
      <w:pPr>
        <w:rPr>
          <w:rFonts w:ascii="TH SarabunPSK" w:hAnsi="TH SarabunPSK" w:cs="TH SarabunPSK"/>
          <w:color w:val="0F0D29" w:themeColor="text1"/>
          <w:sz w:val="32"/>
          <w:szCs w:val="32"/>
        </w:rPr>
      </w:pPr>
      <w:r w:rsidRPr="00FD65DA">
        <w:rPr>
          <w:rFonts w:ascii="TH SarabunPSK" w:hAnsi="TH SarabunPSK" w:cs="TH SarabunPSK"/>
          <w:noProof/>
          <w:sz w:val="32"/>
          <w:szCs w:val="32"/>
          <w:cs/>
          <w:lang w:bidi="th-TH"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735DCB95" wp14:editId="672AABEA">
                <wp:simplePos x="0" y="0"/>
                <wp:positionH relativeFrom="column">
                  <wp:posOffset>2592070</wp:posOffset>
                </wp:positionH>
                <wp:positionV relativeFrom="paragraph">
                  <wp:posOffset>280871</wp:posOffset>
                </wp:positionV>
                <wp:extent cx="3096260" cy="389299"/>
                <wp:effectExtent l="0" t="0" r="0" b="0"/>
                <wp:wrapNone/>
                <wp:docPr id="1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6260" cy="3892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751E67" w14:textId="0A516B98" w:rsidR="00FD65DA" w:rsidRPr="0066507B" w:rsidRDefault="00FD65DA" w:rsidP="00FD65DA">
                            <w:pPr>
                              <w:jc w:val="center"/>
                              <w:rPr>
                                <w:i/>
                                <w:iCs/>
                                <w:color w:val="0F0D29" w:themeColor="text1"/>
                              </w:rPr>
                            </w:pP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 w:val="32"/>
                                <w:szCs w:val="32"/>
                                <w:cs/>
                              </w:rPr>
                              <w:t>ณ</w:t>
                            </w: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 w:val="32"/>
                                <w:szCs w:val="32"/>
                                <w:cs/>
                              </w:rPr>
                              <w:t>โครงการพัฒนาผู้นำแบบผู้รับใช้กะเหรียงแบ๊บติ๊สท์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735DCB95" id="_x0000_s1052" type="#_x0000_t202" style="position:absolute;margin-left:204.1pt;margin-top:22.1pt;width:243.8pt;height:30.65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" filled="f" stroked="f">
                <v:textbox>
                  <w:txbxContent>
                    <w:p w14:paraId="5E751E67" w14:textId="0A516B98" w:rsidR="00FD65DA" w:rsidRPr="0066507B" w:rsidRDefault="00FD65DA" w:rsidP="00FD65DA">
                      <w:pPr>
                        <w:jc w:val="center"/>
                        <w:rPr>
                          <w:i/>
                          <w:iCs/>
                          <w:color w:val="0F0D29" w:themeColor="text1"/>
                        </w:rPr>
                      </w:pP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 w:val="32"/>
                          <w:szCs w:val="32"/>
                          <w:cs/>
                        </w:rPr>
                        <w:t>ณ</w:t>
                      </w: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 w:val="32"/>
                          <w:szCs w:val="32"/>
                        </w:rPr>
                        <w:t xml:space="preserve">  </w:t>
                      </w: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 w:val="32"/>
                          <w:szCs w:val="32"/>
                          <w:cs/>
                        </w:rPr>
                        <w:t>โครงการพัฒนาผู้นำแบบผู้รับใช้กะเหรียงแบ๊บติ๊สท์</w:t>
                      </w:r>
                    </w:p>
                  </w:txbxContent>
                </v:textbox>
              </v:shape>
            </w:pict>
          </mc:Fallback>
        </mc:AlternateContent>
      </w:r>
    </w:p>
    <w:p w14:paraId="05ADB4D4" w14:textId="33FE013C" w:rsidR="00D07B6B" w:rsidRDefault="00B0073B" w:rsidP="00370974">
      <w:pPr>
        <w:rPr>
          <w:rFonts w:ascii="TH SarabunPSK" w:hAnsi="TH SarabunPSK" w:cs="TH SarabunPSK"/>
          <w:color w:val="0F0D29" w:themeColor="text1"/>
          <w:sz w:val="32"/>
          <w:szCs w:val="32"/>
        </w:rPr>
      </w:pPr>
      <w:r w:rsidRPr="00FD65DA">
        <w:rPr>
          <w:rFonts w:ascii="TH SarabunPSK" w:hAnsi="TH SarabunPSK" w:cs="TH SarabunPSK"/>
          <w:noProof/>
          <w:sz w:val="32"/>
          <w:szCs w:val="32"/>
          <w:cs/>
          <w:lang w:bidi="th-TH"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5401E185" wp14:editId="584A94EB">
                <wp:simplePos x="0" y="0"/>
                <wp:positionH relativeFrom="column">
                  <wp:posOffset>3388995</wp:posOffset>
                </wp:positionH>
                <wp:positionV relativeFrom="paragraph">
                  <wp:posOffset>366495</wp:posOffset>
                </wp:positionV>
                <wp:extent cx="1470660" cy="361950"/>
                <wp:effectExtent l="0" t="0" r="0" b="0"/>
                <wp:wrapNone/>
                <wp:docPr id="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066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1BB7A3" w14:textId="58D22CB1" w:rsidR="00FD65DA" w:rsidRPr="0066507B" w:rsidRDefault="00FD65DA" w:rsidP="00FD65DA">
                            <w:pPr>
                              <w:jc w:val="center"/>
                              <w:rPr>
                                <w:i/>
                                <w:iCs/>
                                <w:color w:val="0F0D29" w:themeColor="text1"/>
                                <w:sz w:val="24"/>
                                <w:szCs w:val="20"/>
                              </w:rPr>
                            </w:pP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Cs w:val="28"/>
                                <w:cs/>
                              </w:rPr>
                              <w:t xml:space="preserve">วันที่ </w:t>
                            </w: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Cs w:val="28"/>
                              </w:rPr>
                              <w:t xml:space="preserve">2 </w:t>
                            </w: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Cs w:val="28"/>
                                <w:cs/>
                              </w:rPr>
                              <w:t xml:space="preserve">เมษายน </w:t>
                            </w: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Cs w:val="28"/>
                              </w:rPr>
                              <w:t>2021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5401E185" id="_x0000_s1053" type="#_x0000_t202" style="position:absolute;margin-left:266.85pt;margin-top:28.85pt;width:115.8pt;height:28.5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" filled="f" stroked="f">
                <v:textbox>
                  <w:txbxContent>
                    <w:p w14:paraId="631BB7A3" w14:textId="58D22CB1" w:rsidR="00FD65DA" w:rsidRPr="0066507B" w:rsidRDefault="00FD65DA" w:rsidP="00FD65DA">
                      <w:pPr>
                        <w:jc w:val="center"/>
                        <w:rPr>
                          <w:i/>
                          <w:iCs/>
                          <w:color w:val="0F0D29" w:themeColor="text1"/>
                          <w:sz w:val="24"/>
                          <w:szCs w:val="20"/>
                        </w:rPr>
                      </w:pP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Cs w:val="28"/>
                          <w:cs/>
                        </w:rPr>
                        <w:t xml:space="preserve">วันที่ </w:t>
                      </w: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Cs w:val="28"/>
                        </w:rPr>
                        <w:t xml:space="preserve">2 </w:t>
                      </w: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Cs w:val="28"/>
                          <w:cs/>
                        </w:rPr>
                        <w:t xml:space="preserve">เมษายน </w:t>
                      </w: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Cs w:val="28"/>
                        </w:rPr>
                        <w:t>2021</w:t>
                      </w:r>
                    </w:p>
                  </w:txbxContent>
                </v:textbox>
              </v:shape>
            </w:pict>
          </mc:Fallback>
        </mc:AlternateContent>
      </w:r>
    </w:p>
    <w:p w14:paraId="4759EFF0" w14:textId="77777777" w:rsidR="007A021B" w:rsidRDefault="007A021B" w:rsidP="00370974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74424DE0" w14:textId="2B71C9DD" w:rsidR="00187815" w:rsidRPr="0066507B" w:rsidRDefault="00187815" w:rsidP="00370974">
      <w:pPr>
        <w:rPr>
          <w:rFonts w:ascii="TH SarabunPSK" w:hAnsi="TH SarabunPSK" w:cs="TH SarabunPSK"/>
          <w:color w:val="0F0D29" w:themeColor="text1"/>
          <w:sz w:val="32"/>
          <w:szCs w:val="32"/>
        </w:rPr>
      </w:pP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lastRenderedPageBreak/>
        <w:t>อาสาสมัครร่วมกิจกรรมรีทรีตกับนักศึกษาและเจ้าหน้าที่ในโครงการศูนย์พัฒนาผู้นำกะเหรี่ยงแบ๊บติสท์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</w:rPr>
        <w:t xml:space="preserve">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 เพื่อ เป็นการพักผ่อนหย่อนใจ เพิ่มพลังในการกลับมาเริ่มภาคเรียนใหม่ของนักศึกษาในมหาวิทยาลัย </w:t>
      </w:r>
    </w:p>
    <w:p w14:paraId="09841548" w14:textId="74A37F85" w:rsidR="006228C2" w:rsidRPr="0066507B" w:rsidRDefault="006F2723" w:rsidP="006228C2">
      <w:pPr>
        <w:rPr>
          <w:rFonts w:ascii="TH SarabunPSK" w:hAnsi="TH SarabunPSK" w:cs="TH SarabunPSK"/>
          <w:color w:val="0F0D29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09B632CC" wp14:editId="348F959F">
            <wp:simplePos x="0" y="0"/>
            <wp:positionH relativeFrom="margin">
              <wp:posOffset>4253230</wp:posOffset>
            </wp:positionH>
            <wp:positionV relativeFrom="paragraph">
              <wp:posOffset>185788</wp:posOffset>
            </wp:positionV>
            <wp:extent cx="1700814" cy="1133876"/>
            <wp:effectExtent l="0" t="0" r="0" b="9525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814" cy="1133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507B">
        <w:rPr>
          <w:rFonts w:ascii="TH SarabunPSK" w:hAnsi="TH SarabunPSK" w:cs="TH SarabunPSK"/>
          <w:noProof/>
          <w:color w:val="0F0D29" w:themeColor="text1"/>
          <w:sz w:val="32"/>
          <w:szCs w:val="32"/>
        </w:rPr>
        <w:drawing>
          <wp:anchor distT="0" distB="0" distL="114300" distR="114300" simplePos="0" relativeHeight="251791360" behindDoc="0" locked="0" layoutInCell="1" allowOverlap="1" wp14:anchorId="19FC6E17" wp14:editId="781FEE38">
            <wp:simplePos x="0" y="0"/>
            <wp:positionH relativeFrom="margin">
              <wp:posOffset>-4846</wp:posOffset>
            </wp:positionH>
            <wp:positionV relativeFrom="paragraph">
              <wp:posOffset>90371</wp:posOffset>
            </wp:positionV>
            <wp:extent cx="4090735" cy="2727157"/>
            <wp:effectExtent l="0" t="0" r="5080" b="0"/>
            <wp:wrapNone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9822" cy="2733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9E3533" w14:textId="2E540D07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21A9B0A5" w14:textId="40C5859C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104187AB" w14:textId="169FF170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06F2B493" w14:textId="3D090BD0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0E9C06C0" w14:textId="1F170202" w:rsidR="006228C2" w:rsidRDefault="008C7A4C" w:rsidP="006228C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92384" behindDoc="0" locked="0" layoutInCell="1" allowOverlap="1" wp14:anchorId="73102B8A" wp14:editId="40B48112">
            <wp:simplePos x="0" y="0"/>
            <wp:positionH relativeFrom="margin">
              <wp:posOffset>4214495</wp:posOffset>
            </wp:positionH>
            <wp:positionV relativeFrom="paragraph">
              <wp:posOffset>83887</wp:posOffset>
            </wp:positionV>
            <wp:extent cx="1732547" cy="1202537"/>
            <wp:effectExtent l="0" t="0" r="1270" b="0"/>
            <wp:wrapNone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2547" cy="12025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D79B95" w14:textId="172CE1AC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7A654A09" w14:textId="6270C6BB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249266B6" w14:textId="3B803E5B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53628464" w14:textId="458507D7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4728F521" w14:textId="4894A6D1" w:rsidR="006228C2" w:rsidRDefault="008C7A4C" w:rsidP="006228C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color w:val="0F0D29" w:themeColor="text1"/>
          <w:sz w:val="32"/>
          <w:szCs w:val="32"/>
        </w:rPr>
        <w:drawing>
          <wp:anchor distT="0" distB="0" distL="114300" distR="114300" simplePos="0" relativeHeight="251879424" behindDoc="0" locked="0" layoutInCell="1" allowOverlap="1" wp14:anchorId="2A34F81B" wp14:editId="487A0322">
            <wp:simplePos x="0" y="0"/>
            <wp:positionH relativeFrom="column">
              <wp:posOffset>2289175</wp:posOffset>
            </wp:positionH>
            <wp:positionV relativeFrom="paragraph">
              <wp:posOffset>28908</wp:posOffset>
            </wp:positionV>
            <wp:extent cx="3657333" cy="2437985"/>
            <wp:effectExtent l="0" t="0" r="635" b="635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1929" cy="24410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272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90336" behindDoc="0" locked="0" layoutInCell="1" allowOverlap="1" wp14:anchorId="54F7BA76" wp14:editId="15E4EF21">
            <wp:simplePos x="0" y="0"/>
            <wp:positionH relativeFrom="margin">
              <wp:posOffset>0</wp:posOffset>
            </wp:positionH>
            <wp:positionV relativeFrom="paragraph">
              <wp:posOffset>34825</wp:posOffset>
            </wp:positionV>
            <wp:extent cx="2031697" cy="2283460"/>
            <wp:effectExtent l="0" t="0" r="6985" b="2540"/>
            <wp:wrapNone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82" r="20254"/>
                    <a:stretch/>
                  </pic:blipFill>
                  <pic:spPr bwMode="auto">
                    <a:xfrm>
                      <a:off x="0" y="0"/>
                      <a:ext cx="2031697" cy="2283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47EFC8" w14:textId="2FF6648C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01705E1F" w14:textId="3ED2B5B9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3DCC7753" w14:textId="3F56F4E5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73B7374F" w14:textId="3F1623B8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48B97052" w14:textId="096EDAD1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429E982F" w14:textId="51BAF36D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2FAC0974" w14:textId="493B3E35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1532C233" w14:textId="0C197CBC" w:rsidR="006228C2" w:rsidRDefault="007A021B" w:rsidP="006228C2">
      <w:pPr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</w:rPr>
        <w:drawing>
          <wp:anchor distT="0" distB="0" distL="114300" distR="114300" simplePos="0" relativeHeight="251696128" behindDoc="0" locked="0" layoutInCell="1" allowOverlap="1" wp14:anchorId="46A18240" wp14:editId="2993DC3A">
            <wp:simplePos x="0" y="0"/>
            <wp:positionH relativeFrom="margin">
              <wp:posOffset>-121586</wp:posOffset>
            </wp:positionH>
            <wp:positionV relativeFrom="paragraph">
              <wp:posOffset>221153</wp:posOffset>
            </wp:positionV>
            <wp:extent cx="2933371" cy="1971040"/>
            <wp:effectExtent l="0" t="0" r="635" b="0"/>
            <wp:wrapNone/>
            <wp:docPr id="31" name="Picture 2" descr="D:\KLDP Works\รายงานอาสาสมมัคร\2021\IMG_9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KLDP Works\รายงานอาสาสมมัคร\2021\IMG_904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371" cy="1971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2723">
        <w:rPr>
          <w:rFonts w:hint="cs"/>
          <w:noProof/>
        </w:rPr>
        <w:drawing>
          <wp:anchor distT="0" distB="0" distL="114300" distR="114300" simplePos="0" relativeHeight="251695104" behindDoc="0" locked="0" layoutInCell="1" allowOverlap="1" wp14:anchorId="779B1974" wp14:editId="103914C4">
            <wp:simplePos x="0" y="0"/>
            <wp:positionH relativeFrom="column">
              <wp:posOffset>2987040</wp:posOffset>
            </wp:positionH>
            <wp:positionV relativeFrom="paragraph">
              <wp:posOffset>221615</wp:posOffset>
            </wp:positionV>
            <wp:extent cx="2963545" cy="1976755"/>
            <wp:effectExtent l="0" t="0" r="8255" b="4445"/>
            <wp:wrapNone/>
            <wp:docPr id="15" name="Picture 1" descr="D:\KLDP Works\รายงานอาสาสมมัคร\2021\IMG_9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KLDP Works\รายงานอาสาสมมัคร\2021\IMG_91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545" cy="1976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3E57E0" w14:textId="4F575E28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31F4DF5B" w14:textId="0F3D15A3" w:rsidR="00B702A2" w:rsidRDefault="00B702A2" w:rsidP="00370974">
      <w:pPr>
        <w:rPr>
          <w:rFonts w:ascii="TH SarabunPSK" w:hAnsi="TH SarabunPSK" w:cs="TH SarabunPSK"/>
          <w:sz w:val="32"/>
          <w:szCs w:val="32"/>
        </w:rPr>
      </w:pPr>
    </w:p>
    <w:p w14:paraId="141E36C9" w14:textId="144CF1F4" w:rsidR="00D07B6B" w:rsidRDefault="00D07B6B" w:rsidP="00370974">
      <w:pPr>
        <w:rPr>
          <w:rFonts w:ascii="TH SarabunPSK" w:hAnsi="TH SarabunPSK" w:cs="TH SarabunPSK"/>
          <w:sz w:val="32"/>
          <w:szCs w:val="32"/>
        </w:rPr>
      </w:pPr>
    </w:p>
    <w:p w14:paraId="373FD785" w14:textId="09B61B1F" w:rsidR="00D07B6B" w:rsidRDefault="00D07B6B" w:rsidP="00370974">
      <w:pPr>
        <w:rPr>
          <w:rFonts w:ascii="TH SarabunPSK" w:hAnsi="TH SarabunPSK" w:cs="TH SarabunPSK"/>
          <w:sz w:val="32"/>
          <w:szCs w:val="32"/>
        </w:rPr>
      </w:pPr>
    </w:p>
    <w:p w14:paraId="3BEE7097" w14:textId="3B04BCBF" w:rsidR="00D07B6B" w:rsidRDefault="00D07B6B" w:rsidP="00370974">
      <w:pPr>
        <w:rPr>
          <w:rFonts w:ascii="TH SarabunPSK" w:hAnsi="TH SarabunPSK" w:cs="TH SarabunPSK"/>
          <w:sz w:val="32"/>
          <w:szCs w:val="32"/>
        </w:rPr>
      </w:pPr>
    </w:p>
    <w:p w14:paraId="5B621BFE" w14:textId="257B043B" w:rsidR="007A021B" w:rsidRDefault="007A021B" w:rsidP="00370974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1DAEF278" w14:textId="47419A04" w:rsidR="007A021B" w:rsidRDefault="004B63C3" w:rsidP="00370974">
      <w:pPr>
        <w:rPr>
          <w:rFonts w:ascii="TH SarabunPSK" w:hAnsi="TH SarabunPSK" w:cs="TH SarabunPSK"/>
          <w:color w:val="0F0D29" w:themeColor="text1"/>
          <w:sz w:val="32"/>
          <w:szCs w:val="32"/>
        </w:rPr>
      </w:pPr>
      <w:r w:rsidRPr="0066507B">
        <w:rPr>
          <w:rFonts w:ascii="TH SarabunPSK" w:hAnsi="TH SarabunPSK" w:cs="TH SarabunPSK"/>
          <w:noProof/>
          <w:color w:val="0F0D29" w:themeColor="text1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96480" behindDoc="0" locked="0" layoutInCell="1" allowOverlap="1" wp14:anchorId="067D7F01" wp14:editId="244E274F">
                <wp:simplePos x="0" y="0"/>
                <wp:positionH relativeFrom="page">
                  <wp:posOffset>2656205</wp:posOffset>
                </wp:positionH>
                <wp:positionV relativeFrom="paragraph">
                  <wp:posOffset>183515</wp:posOffset>
                </wp:positionV>
                <wp:extent cx="3263900" cy="355600"/>
                <wp:effectExtent l="0" t="0" r="0" b="6350"/>
                <wp:wrapNone/>
                <wp:docPr id="1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3900" cy="355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7DA046" w14:textId="217A4293" w:rsidR="00037A24" w:rsidRPr="0066507B" w:rsidRDefault="00037A24" w:rsidP="00300718">
                            <w:pPr>
                              <w:jc w:val="center"/>
                              <w:rPr>
                                <w:i/>
                                <w:iCs/>
                                <w:color w:val="0F0D29" w:themeColor="text1"/>
                              </w:rPr>
                            </w:pP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 w:val="32"/>
                                <w:szCs w:val="32"/>
                                <w:cs/>
                              </w:rPr>
                              <w:t xml:space="preserve">ณ </w:t>
                            </w: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 w:val="32"/>
                                <w:szCs w:val="32"/>
                              </w:rPr>
                              <w:t xml:space="preserve">Brick Box pool villa </w:t>
                            </w: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 w:val="32"/>
                                <w:szCs w:val="32"/>
                                <w:cs/>
                              </w:rPr>
                              <w:t>อ.ดอยสะเก็ด จ.เชียงใหม่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067D7F01" id="_x0000_s1054" type="#_x0000_t202" style="position:absolute;margin-left:209.15pt;margin-top:14.45pt;width:257pt;height:28pt;z-index:2517964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" filled="f" stroked="f">
                <v:textbox>
                  <w:txbxContent>
                    <w:p w14:paraId="2E7DA046" w14:textId="217A4293" w:rsidR="00037A24" w:rsidRPr="0066507B" w:rsidRDefault="00037A24" w:rsidP="00300718">
                      <w:pPr>
                        <w:jc w:val="center"/>
                        <w:rPr>
                          <w:i/>
                          <w:iCs/>
                          <w:color w:val="0F0D29" w:themeColor="text1"/>
                        </w:rPr>
                      </w:pP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 w:val="32"/>
                          <w:szCs w:val="32"/>
                          <w:cs/>
                        </w:rPr>
                        <w:t xml:space="preserve">ณ </w:t>
                      </w: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 w:val="32"/>
                          <w:szCs w:val="32"/>
                        </w:rPr>
                        <w:t xml:space="preserve">Brick Box pool villa </w:t>
                      </w: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 w:val="32"/>
                          <w:szCs w:val="32"/>
                          <w:cs/>
                        </w:rPr>
                        <w:t>อ.ดอยสะเก็ด จ.เชียงใหม่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66507B">
        <w:rPr>
          <w:rFonts w:ascii="TH SarabunPSK" w:hAnsi="TH SarabunPSK" w:cs="TH SarabunPSK"/>
          <w:noProof/>
          <w:color w:val="0F0D29" w:themeColor="text1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94432" behindDoc="0" locked="0" layoutInCell="1" allowOverlap="1" wp14:anchorId="52B45B2F" wp14:editId="2CC762AE">
                <wp:simplePos x="0" y="0"/>
                <wp:positionH relativeFrom="column">
                  <wp:posOffset>1451610</wp:posOffset>
                </wp:positionH>
                <wp:positionV relativeFrom="paragraph">
                  <wp:posOffset>417830</wp:posOffset>
                </wp:positionV>
                <wp:extent cx="2451100" cy="330200"/>
                <wp:effectExtent l="0" t="0" r="0" b="0"/>
                <wp:wrapNone/>
                <wp:docPr id="1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1100" cy="33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C6E5EE" w14:textId="3243BD0A" w:rsidR="00037A24" w:rsidRPr="0066507B" w:rsidRDefault="00037A24" w:rsidP="00037A24">
                            <w:pPr>
                              <w:jc w:val="center"/>
                              <w:rPr>
                                <w:i/>
                                <w:iCs/>
                                <w:color w:val="0F0D29" w:themeColor="text1"/>
                                <w:sz w:val="24"/>
                                <w:szCs w:val="20"/>
                              </w:rPr>
                            </w:pP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Cs w:val="28"/>
                                <w:cs/>
                              </w:rPr>
                              <w:t xml:space="preserve">วันที่ </w:t>
                            </w: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Cs w:val="28"/>
                              </w:rPr>
                              <w:t>23-25</w:t>
                            </w: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Cs w:val="28"/>
                                <w:cs/>
                              </w:rPr>
                              <w:t xml:space="preserve"> เมษายน  </w:t>
                            </w: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Cs w:val="28"/>
                              </w:rPr>
                              <w:t>2021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52B45B2F" id="_x0000_s1055" type="#_x0000_t202" style="position:absolute;margin-left:114.3pt;margin-top:32.9pt;width:193pt;height:26pt;z-index:251794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" filled="f" stroked="f">
                <v:textbox>
                  <w:txbxContent>
                    <w:p w14:paraId="5DC6E5EE" w14:textId="3243BD0A" w:rsidR="00037A24" w:rsidRPr="0066507B" w:rsidRDefault="00037A24" w:rsidP="00037A24">
                      <w:pPr>
                        <w:jc w:val="center"/>
                        <w:rPr>
                          <w:i/>
                          <w:iCs/>
                          <w:color w:val="0F0D29" w:themeColor="text1"/>
                          <w:sz w:val="24"/>
                          <w:szCs w:val="20"/>
                        </w:rPr>
                      </w:pP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Cs w:val="28"/>
                          <w:cs/>
                        </w:rPr>
                        <w:t xml:space="preserve">วันที่ </w:t>
                      </w: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Cs w:val="28"/>
                        </w:rPr>
                        <w:t>23-25</w:t>
                      </w: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Cs w:val="28"/>
                          <w:cs/>
                        </w:rPr>
                        <w:t xml:space="preserve"> เมษายน  </w:t>
                      </w: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Cs w:val="28"/>
                        </w:rPr>
                        <w:t>2021</w:t>
                      </w:r>
                    </w:p>
                  </w:txbxContent>
                </v:textbox>
              </v:shape>
            </w:pict>
          </mc:Fallback>
        </mc:AlternateContent>
      </w:r>
    </w:p>
    <w:p w14:paraId="70D02EDE" w14:textId="7317D4E9" w:rsidR="00FD65DA" w:rsidRPr="007A021B" w:rsidRDefault="00187815" w:rsidP="007957D5">
      <w:pPr>
        <w:rPr>
          <w:rFonts w:ascii="TH SarabunPSK" w:hAnsi="TH SarabunPSK" w:cs="TH SarabunPSK"/>
          <w:color w:val="0F0D29" w:themeColor="text1"/>
          <w:sz w:val="32"/>
          <w:szCs w:val="32"/>
        </w:rPr>
      </w:pP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lastRenderedPageBreak/>
        <w:t>อาสาสมัครได้สอนและให้คำปรึกษานักศึกษาโครงการพัฒนาผู้นำกะเหรี่ยงแบ๊บติสท์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</w:rPr>
        <w:t xml:space="preserve">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ในวิชา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</w:rPr>
        <w:t xml:space="preserve">Spiritual deeper life     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เมื่อวันที่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</w:rPr>
        <w:t xml:space="preserve">19- 30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มิถุนายน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</w:rPr>
        <w:t xml:space="preserve">2021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ณ หมู่บ้านไพรนารี่โฮม อ.หางดง จ.เชียงใหม่</w:t>
      </w:r>
    </w:p>
    <w:p w14:paraId="6C2E809A" w14:textId="097CA469" w:rsidR="00FD65DA" w:rsidRDefault="007A021B" w:rsidP="007957D5">
      <w:pPr>
        <w:rPr>
          <w:rFonts w:ascii="TH SarabunPSK" w:hAnsi="TH SarabunPSK" w:cs="TH SarabunPSK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00224" behindDoc="0" locked="0" layoutInCell="1" allowOverlap="1" wp14:anchorId="0924BA22" wp14:editId="75F90226">
            <wp:simplePos x="0" y="0"/>
            <wp:positionH relativeFrom="page">
              <wp:posOffset>1975919</wp:posOffset>
            </wp:positionH>
            <wp:positionV relativeFrom="paragraph">
              <wp:posOffset>168074</wp:posOffset>
            </wp:positionV>
            <wp:extent cx="4479451" cy="3340769"/>
            <wp:effectExtent l="76200" t="76200" r="130810" b="126365"/>
            <wp:wrapNone/>
            <wp:docPr id="20" name="Picture 6" descr="D:\KLDP Works\รายงานอาสาสมมัคร\2021\185585855_495004284957583_389973807646225132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KLDP Works\รายงานอาสาสมมัคร\2021\185585855_495004284957583_3899738076462251329_n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451" cy="33407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D56DD6" w14:textId="7DE35CF1" w:rsidR="00FD65DA" w:rsidRDefault="00FD65DA" w:rsidP="007957D5">
      <w:pPr>
        <w:rPr>
          <w:rFonts w:ascii="TH SarabunPSK" w:hAnsi="TH SarabunPSK" w:cs="TH SarabunPSK"/>
          <w:sz w:val="32"/>
          <w:szCs w:val="32"/>
        </w:rPr>
      </w:pPr>
    </w:p>
    <w:p w14:paraId="16717E38" w14:textId="1BBFD9F3" w:rsidR="00FD65DA" w:rsidRDefault="00FD65DA" w:rsidP="007957D5">
      <w:pPr>
        <w:rPr>
          <w:rFonts w:ascii="TH SarabunPSK" w:hAnsi="TH SarabunPSK" w:cs="TH SarabunPSK"/>
          <w:sz w:val="32"/>
          <w:szCs w:val="32"/>
        </w:rPr>
      </w:pPr>
    </w:p>
    <w:p w14:paraId="7D535F1D" w14:textId="59A9DC02" w:rsidR="00FD65DA" w:rsidRPr="007957D5" w:rsidRDefault="00FD65DA" w:rsidP="007957D5">
      <w:pPr>
        <w:rPr>
          <w:rFonts w:ascii="TH SarabunPSK" w:hAnsi="TH SarabunPSK" w:cs="TH SarabunPSK"/>
          <w:sz w:val="32"/>
          <w:szCs w:val="32"/>
        </w:rPr>
      </w:pPr>
    </w:p>
    <w:p w14:paraId="33D5EB6C" w14:textId="3082B08A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1CA0CB9F" w14:textId="7DADFFB4" w:rsidR="007A3019" w:rsidRDefault="007A3019" w:rsidP="007957D5">
      <w:pPr>
        <w:rPr>
          <w:rFonts w:ascii="TH SarabunPSK" w:hAnsi="TH SarabunPSK" w:cs="TH SarabunPSK"/>
          <w:sz w:val="32"/>
          <w:szCs w:val="32"/>
        </w:rPr>
      </w:pPr>
    </w:p>
    <w:p w14:paraId="4F06F127" w14:textId="77777777" w:rsidR="007A021B" w:rsidRDefault="007A021B" w:rsidP="007957D5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3108F3E5" w14:textId="77777777" w:rsidR="007A021B" w:rsidRDefault="007A021B" w:rsidP="007957D5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604339A4" w14:textId="77777777" w:rsidR="007A021B" w:rsidRDefault="007A021B" w:rsidP="007957D5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471E623C" w14:textId="77777777" w:rsidR="007A021B" w:rsidRDefault="007A021B" w:rsidP="007957D5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145B5E92" w14:textId="77777777" w:rsidR="007A021B" w:rsidRDefault="007A021B" w:rsidP="007957D5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2A5DF08A" w14:textId="77777777" w:rsidR="007A021B" w:rsidRDefault="007A021B" w:rsidP="007957D5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3DB5CD8D" w14:textId="1047B7AC" w:rsidR="00187815" w:rsidRPr="0066507B" w:rsidRDefault="00187815" w:rsidP="007957D5">
      <w:pPr>
        <w:rPr>
          <w:rFonts w:ascii="TH SarabunPSK" w:hAnsi="TH SarabunPSK" w:cs="TH SarabunPSK"/>
          <w:color w:val="0F0D29" w:themeColor="text1"/>
          <w:sz w:val="32"/>
          <w:szCs w:val="32"/>
        </w:rPr>
      </w:pP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นักศึกษาโครงการฯ</w:t>
      </w:r>
      <w:r w:rsidR="00FD65DA" w:rsidRPr="0066507B">
        <w:rPr>
          <w:rFonts w:ascii="TH SarabunPSK" w:hAnsi="TH SarabunPSK" w:cs="TH SarabunPSK" w:hint="cs"/>
          <w:color w:val="0F0D29" w:themeColor="text1"/>
          <w:sz w:val="32"/>
          <w:szCs w:val="32"/>
          <w:cs/>
          <w:lang w:bidi="th-TH"/>
        </w:rPr>
        <w:t xml:space="preserve"> </w:t>
      </w:r>
      <w:r w:rsidR="00FD65DA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เจ้าหน้าที่</w:t>
      </w:r>
      <w:r w:rsidR="00FD65DA" w:rsidRPr="0066507B">
        <w:rPr>
          <w:rFonts w:ascii="TH SarabunPSK" w:hAnsi="TH SarabunPSK" w:cs="TH SarabunPSK" w:hint="cs"/>
          <w:color w:val="0F0D29" w:themeColor="text1"/>
          <w:sz w:val="32"/>
          <w:szCs w:val="32"/>
          <w:cs/>
          <w:lang w:bidi="th-TH"/>
        </w:rPr>
        <w:t>โครงการ</w:t>
      </w:r>
      <w:r w:rsidR="00FD65DA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ฯ</w:t>
      </w:r>
      <w:r w:rsidR="00FD65DA" w:rsidRPr="0066507B">
        <w:rPr>
          <w:rFonts w:ascii="TH SarabunPSK" w:hAnsi="TH SarabunPSK" w:cs="TH SarabunPSK" w:hint="cs"/>
          <w:color w:val="0F0D29" w:themeColor="text1"/>
          <w:sz w:val="32"/>
          <w:szCs w:val="32"/>
          <w:cs/>
          <w:lang w:bidi="th-TH"/>
        </w:rPr>
        <w:t xml:space="preserve"> และ</w:t>
      </w:r>
      <w:r w:rsidR="00FD65DA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อาสาสมัคร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 ได้จัดกิจกรรมแบ่งปัน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</w:rPr>
        <w:t>Life line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 ให้กันฟัง เพื่อจะได้เข้าใจซึ่งกันและกัน และ</w:t>
      </w:r>
      <w:r w:rsidR="00FD65DA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นำมา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เป็นข้อมูลแล้วปรับใช้ในการอยู่ร่วมกันและคอยเสริมสร้างซึ่งกันและกัน</w:t>
      </w:r>
      <w:r w:rsidR="00FD65DA" w:rsidRPr="0066507B">
        <w:rPr>
          <w:rFonts w:ascii="TH SarabunPSK" w:hAnsi="TH SarabunPSK" w:cs="TH SarabunPSK" w:hint="cs"/>
          <w:color w:val="0F0D29" w:themeColor="text1"/>
          <w:sz w:val="32"/>
          <w:szCs w:val="32"/>
          <w:cs/>
          <w:lang w:bidi="th-TH"/>
        </w:rPr>
        <w:t xml:space="preserve"> ตามพื้นฐานชีวิตของแต่ละคน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   เมื่อวันที่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</w:rPr>
        <w:t>4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 พฤษภาคม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</w:rPr>
        <w:t xml:space="preserve">2021 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ณ โครงการพัฒนาผู้นำกะเหรี่ยงแบ๊บติสท์</w:t>
      </w:r>
    </w:p>
    <w:p w14:paraId="2668F02D" w14:textId="6867DB75" w:rsidR="006228C2" w:rsidRDefault="00146AE9" w:rsidP="006228C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color w:val="0F0D29" w:themeColor="text1"/>
          <w:sz w:val="32"/>
          <w:szCs w:val="32"/>
        </w:rPr>
        <w:drawing>
          <wp:anchor distT="0" distB="0" distL="114300" distR="114300" simplePos="0" relativeHeight="251880448" behindDoc="0" locked="0" layoutInCell="1" allowOverlap="1" wp14:anchorId="29209766" wp14:editId="4FED7CEC">
            <wp:simplePos x="0" y="0"/>
            <wp:positionH relativeFrom="column">
              <wp:posOffset>1951990</wp:posOffset>
            </wp:positionH>
            <wp:positionV relativeFrom="paragraph">
              <wp:posOffset>35761</wp:posOffset>
            </wp:positionV>
            <wp:extent cx="1716405" cy="1315085"/>
            <wp:effectExtent l="0" t="0" r="0" b="0"/>
            <wp:wrapNone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Picture 184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50" b="11209"/>
                    <a:stretch/>
                  </pic:blipFill>
                  <pic:spPr bwMode="auto">
                    <a:xfrm>
                      <a:off x="0" y="0"/>
                      <a:ext cx="1716405" cy="1315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F53">
        <w:rPr>
          <w:noProof/>
        </w:rPr>
        <w:drawing>
          <wp:anchor distT="0" distB="0" distL="114300" distR="114300" simplePos="0" relativeHeight="251694080" behindDoc="0" locked="0" layoutInCell="1" allowOverlap="1" wp14:anchorId="569922F8" wp14:editId="528A0A92">
            <wp:simplePos x="0" y="0"/>
            <wp:positionH relativeFrom="column">
              <wp:posOffset>-230404</wp:posOffset>
            </wp:positionH>
            <wp:positionV relativeFrom="paragraph">
              <wp:posOffset>342165</wp:posOffset>
            </wp:positionV>
            <wp:extent cx="2269657" cy="1699461"/>
            <wp:effectExtent l="0" t="209550" r="0" b="205740"/>
            <wp:wrapNone/>
            <wp:docPr id="13" name="Picture 1" descr="D:\KLDP Works\รายงานอาสาสมมัคร\2021\180452032_911207003008339_631810585723609922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KLDP Works\รายงานอาสาสมมัคร\2021\180452032_911207003008339_6318105857236099223_n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657" cy="16994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isometricOffAxis2Right">
                        <a:rot lat="600000" lon="198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6091FE" w14:textId="0F9F2C01" w:rsidR="006228C2" w:rsidRDefault="002C7F53" w:rsidP="006228C2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260CFE44" wp14:editId="691A5445">
            <wp:simplePos x="0" y="0"/>
            <wp:positionH relativeFrom="margin">
              <wp:posOffset>3668395</wp:posOffset>
            </wp:positionH>
            <wp:positionV relativeFrom="paragraph">
              <wp:posOffset>36095</wp:posOffset>
            </wp:positionV>
            <wp:extent cx="2101516" cy="1572803"/>
            <wp:effectExtent l="0" t="209550" r="13335" b="199390"/>
            <wp:wrapNone/>
            <wp:docPr id="17" name="Picture 3" descr="D:\KLDP Works\รายงานอาสาสมมัคร\2021\186961222_811709503115820_3521054757779356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KLDP Works\รายงานอาสาสมมัคร\2021\186961222_811709503115820_352105475777935630_n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colorTemperature colorTemp="64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516" cy="15728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isometricOffAxis1Left">
                        <a:rot lat="600000" lon="1800000" rev="0"/>
                      </a:camera>
                      <a:lightRig rig="soft" dir="t">
                        <a:rot lat="0" lon="0" rev="0"/>
                      </a:lightRig>
                    </a:scene3d>
                    <a:sp3d contourW="12700">
                      <a:bevelT w="0" h="25400"/>
                      <a:bevelB prst="relaxedInset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80EA63" w14:textId="3250B6F5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546E6B3B" w14:textId="3FB79046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54FEE40C" w14:textId="5F0155B3" w:rsidR="00370974" w:rsidRDefault="00370974" w:rsidP="00370974">
      <w:pPr>
        <w:rPr>
          <w:rFonts w:ascii="TH SarabunPSK" w:hAnsi="TH SarabunPSK" w:cs="TH SarabunPSK"/>
          <w:sz w:val="32"/>
          <w:szCs w:val="32"/>
        </w:rPr>
      </w:pPr>
    </w:p>
    <w:p w14:paraId="5E63AA7F" w14:textId="514191FD" w:rsidR="00D07B6B" w:rsidRDefault="00DD4034" w:rsidP="00370974">
      <w:pPr>
        <w:rPr>
          <w:rFonts w:ascii="TH SarabunPSK" w:hAnsi="TH SarabunPSK" w:cs="TH SarabunPSK"/>
          <w:color w:val="0F0D29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00576" behindDoc="0" locked="0" layoutInCell="1" allowOverlap="1" wp14:anchorId="5752CCE8" wp14:editId="1417B363">
            <wp:simplePos x="0" y="0"/>
            <wp:positionH relativeFrom="margin">
              <wp:posOffset>1724392</wp:posOffset>
            </wp:positionH>
            <wp:positionV relativeFrom="paragraph">
              <wp:posOffset>15875</wp:posOffset>
            </wp:positionV>
            <wp:extent cx="2280987" cy="1695790"/>
            <wp:effectExtent l="647700" t="114300" r="119380" b="171450"/>
            <wp:wrapNone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38" b="12308"/>
                    <a:stretch/>
                  </pic:blipFill>
                  <pic:spPr bwMode="auto">
                    <a:xfrm>
                      <a:off x="0" y="0"/>
                      <a:ext cx="2280987" cy="169579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FAFEFA" w14:textId="7068C0BB" w:rsidR="00D07B6B" w:rsidRDefault="00D07B6B" w:rsidP="00370974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355B004C" w14:textId="1F9EE953" w:rsidR="00D07B6B" w:rsidRDefault="00D07B6B" w:rsidP="00370974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5083AF83" w14:textId="0B9C4D39" w:rsidR="00187815" w:rsidRPr="0066507B" w:rsidRDefault="00F5081B" w:rsidP="00370974">
      <w:pPr>
        <w:rPr>
          <w:rFonts w:ascii="TH SarabunPSK" w:hAnsi="TH SarabunPSK" w:cs="TH SarabunPSK"/>
          <w:color w:val="0F0D29" w:themeColor="text1"/>
          <w:sz w:val="32"/>
          <w:szCs w:val="32"/>
        </w:rPr>
      </w:pPr>
      <w:r w:rsidRPr="0066507B">
        <w:rPr>
          <w:noProof/>
          <w:color w:val="0F0D29" w:themeColor="text1"/>
        </w:rPr>
        <w:lastRenderedPageBreak/>
        <w:drawing>
          <wp:anchor distT="0" distB="0" distL="114300" distR="114300" simplePos="0" relativeHeight="251797504" behindDoc="0" locked="0" layoutInCell="1" allowOverlap="1" wp14:anchorId="776A1A3E" wp14:editId="6E1E98CB">
            <wp:simplePos x="0" y="0"/>
            <wp:positionH relativeFrom="margin">
              <wp:posOffset>4202430</wp:posOffset>
            </wp:positionH>
            <wp:positionV relativeFrom="paragraph">
              <wp:posOffset>2997835</wp:posOffset>
            </wp:positionV>
            <wp:extent cx="1342390" cy="1790065"/>
            <wp:effectExtent l="133350" t="76200" r="86360" b="133985"/>
            <wp:wrapNone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2390" cy="17900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98176" behindDoc="1" locked="0" layoutInCell="1" allowOverlap="1" wp14:anchorId="0F01B9F4" wp14:editId="60AE4414">
            <wp:simplePos x="0" y="0"/>
            <wp:positionH relativeFrom="column">
              <wp:posOffset>-177165</wp:posOffset>
            </wp:positionH>
            <wp:positionV relativeFrom="paragraph">
              <wp:posOffset>1132840</wp:posOffset>
            </wp:positionV>
            <wp:extent cx="2641600" cy="1979295"/>
            <wp:effectExtent l="114300" t="76200" r="63500" b="135255"/>
            <wp:wrapTight wrapText="bothSides">
              <wp:wrapPolygon edited="0">
                <wp:start x="1558" y="-832"/>
                <wp:lineTo x="-935" y="-416"/>
                <wp:lineTo x="-935" y="20789"/>
                <wp:lineTo x="1402" y="22868"/>
                <wp:lineTo x="19627" y="22868"/>
                <wp:lineTo x="19783" y="22452"/>
                <wp:lineTo x="21963" y="19750"/>
                <wp:lineTo x="21963" y="2495"/>
                <wp:lineTo x="19627" y="-416"/>
                <wp:lineTo x="19315" y="-832"/>
                <wp:lineTo x="1558" y="-832"/>
              </wp:wrapPolygon>
            </wp:wrapTight>
            <wp:docPr id="18" name="Picture 4" descr="D:\KLDP Works\รายงานอาสาสมมัคร\2021\185025488_637463030986908_34205752681265169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KLDP Works\รายงานอาสาสมมัคร\2021\185025488_637463030986908_3420575268126516902_n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9792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99200" behindDoc="1" locked="0" layoutInCell="1" allowOverlap="1" wp14:anchorId="56B8623D" wp14:editId="7EFE2CFF">
            <wp:simplePos x="0" y="0"/>
            <wp:positionH relativeFrom="column">
              <wp:posOffset>2794869</wp:posOffset>
            </wp:positionH>
            <wp:positionV relativeFrom="paragraph">
              <wp:posOffset>955742</wp:posOffset>
            </wp:positionV>
            <wp:extent cx="2583180" cy="1937385"/>
            <wp:effectExtent l="114300" t="76200" r="64770" b="139065"/>
            <wp:wrapTight wrapText="bothSides">
              <wp:wrapPolygon edited="0">
                <wp:start x="1593" y="-850"/>
                <wp:lineTo x="-956" y="-425"/>
                <wp:lineTo x="-796" y="21027"/>
                <wp:lineTo x="1274" y="22938"/>
                <wp:lineTo x="19752" y="22938"/>
                <wp:lineTo x="19912" y="22513"/>
                <wp:lineTo x="21823" y="20177"/>
                <wp:lineTo x="21982" y="2549"/>
                <wp:lineTo x="19752" y="-425"/>
                <wp:lineTo x="19434" y="-850"/>
                <wp:lineTo x="1593" y="-850"/>
              </wp:wrapPolygon>
            </wp:wrapTight>
            <wp:docPr id="32" name="Picture 5" descr="D:\KLDP Works\รายงานอาสาสมมัคร\2021\186461848_488675458915638_53846352092921732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KLDP Works\รายงานอาสาสมมัคร\2021\186461848_488675458915638_5384635209292173265_n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180" cy="1937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A6C6F">
        <w:rPr>
          <w:rFonts w:ascii="TH SarabunPSK" w:hAnsi="TH SarabunPSK" w:cs="TH SarabunPSK"/>
          <w:noProof/>
          <w:sz w:val="32"/>
          <w:szCs w:val="32"/>
          <w:cs/>
          <w:lang w:bidi="th-TH"/>
        </w:rPr>
        <mc:AlternateContent>
          <mc:Choice Requires="wps">
            <w:drawing>
              <wp:anchor distT="45720" distB="45720" distL="114300" distR="114300" simplePos="0" relativeHeight="251799552" behindDoc="0" locked="0" layoutInCell="1" allowOverlap="1" wp14:anchorId="34468455" wp14:editId="327BD83D">
                <wp:simplePos x="0" y="0"/>
                <wp:positionH relativeFrom="column">
                  <wp:posOffset>-389322</wp:posOffset>
                </wp:positionH>
                <wp:positionV relativeFrom="paragraph">
                  <wp:posOffset>3283986</wp:posOffset>
                </wp:positionV>
                <wp:extent cx="4838700" cy="1404620"/>
                <wp:effectExtent l="0" t="0" r="0" b="2540"/>
                <wp:wrapNone/>
                <wp:docPr id="1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8700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9D1F35" w14:textId="6ACCA17C" w:rsidR="00DA6C6F" w:rsidRPr="0066507B" w:rsidRDefault="00DA6C6F" w:rsidP="00DA6C6F">
                            <w:pPr>
                              <w:jc w:val="center"/>
                              <w:rPr>
                                <w:i/>
                                <w:iCs/>
                                <w:color w:val="0F0D29" w:themeColor="text1"/>
                              </w:rPr>
                            </w:pP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 w:val="32"/>
                                <w:szCs w:val="32"/>
                              </w:rPr>
                              <w:t>11</w:t>
                            </w: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 w:val="32"/>
                                <w:szCs w:val="32"/>
                                <w:cs/>
                              </w:rPr>
                              <w:t xml:space="preserve"> พฤษภาคม </w:t>
                            </w: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 w:val="32"/>
                                <w:szCs w:val="32"/>
                              </w:rPr>
                              <w:t xml:space="preserve">2021 </w:t>
                            </w:r>
                            <w:r w:rsidRPr="0066507B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 w:val="32"/>
                                <w:szCs w:val="32"/>
                                <w:cs/>
                              </w:rPr>
                              <w:t xml:space="preserve"> ณ โครงการศูนย์พัฒนาผู้นำกะเหรี่ยงแบ๊บติสท์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34468455" id="_x0000_s1056" type="#_x0000_t202" style="position:absolute;margin-left:-30.65pt;margin-top:258.6pt;width:381pt;height:110.6pt;z-index:251799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" filled="f" stroked="f">
                <v:textbox style="mso-fit-shape-to-text:t">
                  <w:txbxContent>
                    <w:p w14:paraId="039D1F35" w14:textId="6ACCA17C" w:rsidR="00DA6C6F" w:rsidRPr="0066507B" w:rsidRDefault="00DA6C6F" w:rsidP="00DA6C6F">
                      <w:pPr>
                        <w:jc w:val="center"/>
                        <w:rPr>
                          <w:i/>
                          <w:iCs/>
                          <w:color w:val="0F0D29" w:themeColor="text1"/>
                        </w:rPr>
                      </w:pP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 w:val="32"/>
                          <w:szCs w:val="32"/>
                        </w:rPr>
                        <w:t>11</w:t>
                      </w: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 w:val="32"/>
                          <w:szCs w:val="32"/>
                          <w:cs/>
                        </w:rPr>
                        <w:t xml:space="preserve"> พฤษภาคม </w:t>
                      </w: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 w:val="32"/>
                          <w:szCs w:val="32"/>
                        </w:rPr>
                        <w:t xml:space="preserve">2021 </w:t>
                      </w:r>
                      <w:r w:rsidRPr="0066507B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 w:val="32"/>
                          <w:szCs w:val="32"/>
                          <w:cs/>
                        </w:rPr>
                        <w:t xml:space="preserve"> ณ โครงการศูนย์พัฒนาผู้นำกะเหรี่ยงแบ๊บติสท์</w:t>
                      </w:r>
                    </w:p>
                  </w:txbxContent>
                </v:textbox>
              </v:shape>
            </w:pict>
          </mc:Fallback>
        </mc:AlternateContent>
      </w:r>
      <w:r w:rsidR="007957D5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โครงการศูนย์พัฒนาผู้นำกะเหรี่ยงแบ๊บติสท์</w:t>
      </w:r>
      <w:r w:rsidR="007957D5" w:rsidRPr="0066507B">
        <w:rPr>
          <w:rFonts w:ascii="TH SarabunPSK" w:hAnsi="TH SarabunPSK" w:cs="TH SarabunPSK"/>
          <w:color w:val="0F0D29" w:themeColor="text1"/>
          <w:sz w:val="32"/>
          <w:szCs w:val="32"/>
        </w:rPr>
        <w:t xml:space="preserve"> </w:t>
      </w:r>
      <w:r w:rsidR="007957D5" w:rsidRPr="0066507B">
        <w:rPr>
          <w:rFonts w:ascii="TH SarabunPSK" w:hAnsi="TH SarabunPSK" w:cs="TH SarabunPSK" w:hint="cs"/>
          <w:color w:val="0F0D29" w:themeColor="text1"/>
          <w:sz w:val="32"/>
          <w:szCs w:val="32"/>
          <w:cs/>
        </w:rPr>
        <w:t xml:space="preserve">ได้รับนักศึกษาเพิ่มในโครงการฯ </w:t>
      </w:r>
      <w:r w:rsidR="007957D5" w:rsidRPr="0066507B">
        <w:rPr>
          <w:rFonts w:ascii="TH SarabunPSK" w:hAnsi="TH SarabunPSK" w:cs="TH SarabunPSK"/>
          <w:color w:val="0F0D29" w:themeColor="text1"/>
          <w:sz w:val="32"/>
          <w:szCs w:val="32"/>
        </w:rPr>
        <w:t xml:space="preserve">3 </w:t>
      </w:r>
      <w:r w:rsidR="007957D5" w:rsidRPr="0066507B">
        <w:rPr>
          <w:rFonts w:ascii="TH SarabunPSK" w:hAnsi="TH SarabunPSK" w:cs="TH SarabunPSK" w:hint="cs"/>
          <w:color w:val="0F0D29" w:themeColor="text1"/>
          <w:sz w:val="32"/>
          <w:szCs w:val="32"/>
          <w:cs/>
        </w:rPr>
        <w:t>คน และ</w:t>
      </w:r>
      <w:r w:rsidR="00187815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ได้จัดกิจกรรมต้อนรับนักศึกษาใหม่</w:t>
      </w:r>
      <w:r w:rsidR="007957D5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โดย </w:t>
      </w:r>
      <w:r w:rsidR="007957D5" w:rsidRPr="0066507B">
        <w:rPr>
          <w:rFonts w:ascii="TH SarabunPSK" w:hAnsi="TH SarabunPSK" w:cs="TH SarabunPSK" w:hint="cs"/>
          <w:color w:val="0F0D29" w:themeColor="text1"/>
          <w:sz w:val="32"/>
          <w:szCs w:val="32"/>
          <w:cs/>
        </w:rPr>
        <w:t>เ</w:t>
      </w:r>
      <w:r w:rsidR="007957D5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จ้าหน้าที่ฯ</w:t>
      </w:r>
      <w:r w:rsidR="007957D5" w:rsidRPr="0066507B">
        <w:rPr>
          <w:rFonts w:ascii="TH SarabunPSK" w:hAnsi="TH SarabunPSK" w:cs="TH SarabunPSK" w:hint="cs"/>
          <w:color w:val="0F0D29" w:themeColor="text1"/>
          <w:sz w:val="32"/>
          <w:szCs w:val="32"/>
          <w:cs/>
        </w:rPr>
        <w:t xml:space="preserve"> กล่าวต้อนรับ </w:t>
      </w:r>
      <w:r w:rsidR="00187815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อาสาสมัครได้มีเจิมและหนุนใจแก่นักศึกษาใหม่ แล</w:t>
      </w:r>
      <w:r w:rsidR="00370974" w:rsidRPr="0066507B">
        <w:rPr>
          <w:rFonts w:ascii="TH SarabunPSK" w:hAnsi="TH SarabunPSK" w:cs="TH SarabunPSK" w:hint="cs"/>
          <w:color w:val="0F0D29" w:themeColor="text1"/>
          <w:sz w:val="32"/>
          <w:szCs w:val="32"/>
          <w:cs/>
          <w:lang w:bidi="th-TH"/>
        </w:rPr>
        <w:t>ะ</w:t>
      </w:r>
      <w:r w:rsidR="00187815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ทำกิจกรรมอื่นๆ</w:t>
      </w:r>
      <w:r w:rsidR="007957D5" w:rsidRPr="0066507B">
        <w:rPr>
          <w:rFonts w:ascii="TH SarabunPSK" w:hAnsi="TH SarabunPSK" w:cs="TH SarabunPSK" w:hint="cs"/>
          <w:color w:val="0F0D29" w:themeColor="text1"/>
          <w:sz w:val="32"/>
          <w:szCs w:val="32"/>
          <w:cs/>
        </w:rPr>
        <w:t>ร่วมกับนักศึกษาปัจจุบัน</w:t>
      </w:r>
      <w:r w:rsidR="00187815" w:rsidRPr="0066507B">
        <w:rPr>
          <w:rFonts w:ascii="TH SarabunPSK" w:hAnsi="TH SarabunPSK" w:cs="TH SarabunPSK"/>
          <w:color w:val="0F0D29" w:themeColor="text1"/>
          <w:sz w:val="32"/>
          <w:szCs w:val="32"/>
        </w:rPr>
        <w:t xml:space="preserve"> </w:t>
      </w:r>
    </w:p>
    <w:p w14:paraId="4E824281" w14:textId="5B1019DC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0CA4FCFB" w14:textId="361BE1C1" w:rsidR="006228C2" w:rsidRDefault="00F5081B" w:rsidP="006228C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9F91E11" wp14:editId="1D1B16A0">
                <wp:simplePos x="0" y="0"/>
                <wp:positionH relativeFrom="column">
                  <wp:posOffset>-392430</wp:posOffset>
                </wp:positionH>
                <wp:positionV relativeFrom="paragraph">
                  <wp:posOffset>346576</wp:posOffset>
                </wp:positionV>
                <wp:extent cx="2197735" cy="1088390"/>
                <wp:effectExtent l="0" t="0" r="12065" b="264160"/>
                <wp:wrapNone/>
                <wp:docPr id="129" name="Speech Bubble: Rectangle with Corners Rounded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7735" cy="1088390"/>
                        </a:xfrm>
                        <a:prstGeom prst="wedgeRoundRectCallout">
                          <a:avLst>
                            <a:gd name="adj1" fmla="val -30"/>
                            <a:gd name="adj2" fmla="val 72640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BB222C" w14:textId="0FE4767B" w:rsidR="00093442" w:rsidRPr="001502BE" w:rsidRDefault="00093442" w:rsidP="001502BE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lang w:bidi="th-TH"/>
                              </w:rPr>
                            </w:pPr>
                            <w:r w:rsidRPr="001502BE"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cs/>
                                <w:lang w:bidi="th-TH"/>
                              </w:rPr>
                              <w:t>น.ส.วิไลภรณ์ อุดรพิสัย (น้องโพ)</w:t>
                            </w:r>
                          </w:p>
                          <w:p w14:paraId="4AA211C4" w14:textId="762A1928" w:rsidR="00093442" w:rsidRPr="001502BE" w:rsidRDefault="00093442" w:rsidP="001502BE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lang w:bidi="th-TH"/>
                              </w:rPr>
                            </w:pPr>
                            <w:r w:rsidRPr="001502BE"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cs/>
                                <w:lang w:bidi="th-TH"/>
                              </w:rPr>
                              <w:t>จาก บ้านแม่ตื่น อ.อมก๋อย จ.เชียงใหม่</w:t>
                            </w:r>
                          </w:p>
                          <w:p w14:paraId="41B7EBC4" w14:textId="782E1752" w:rsidR="00093442" w:rsidRPr="001502BE" w:rsidRDefault="00093442" w:rsidP="001502BE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lang w:bidi="th-TH"/>
                              </w:rPr>
                            </w:pPr>
                            <w:r w:rsidRPr="001502BE"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cs/>
                                <w:lang w:bidi="th-TH"/>
                              </w:rPr>
                              <w:t>เรียน การบริหารธุรกิจและการท่องเที่ยว</w:t>
                            </w:r>
                          </w:p>
                          <w:p w14:paraId="1B41A358" w14:textId="57B7CA3B" w:rsidR="00093442" w:rsidRPr="001502BE" w:rsidRDefault="001502BE" w:rsidP="001502BE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lang w:bidi="th-TH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szCs w:val="28"/>
                                <w:cs/>
                                <w:lang w:bidi="th-TH"/>
                              </w:rPr>
                              <w:t>มหาวิทยาลัย</w:t>
                            </w:r>
                            <w:r w:rsidR="00093442" w:rsidRPr="001502BE"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cs/>
                                <w:lang w:bidi="th-TH"/>
                              </w:rPr>
                              <w:t>ราชมงคลล้านนา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type w14:anchorId="49F91E11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Speech Bubble: Rectangle with Corners Rounded 129" o:spid="_x0000_s1057" type="#_x0000_t62" style="position:absolute;margin-left:-30.9pt;margin-top:27.3pt;width:173.05pt;height:85.7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" adj="10794,26490" fillcolor="white [3201]" strokecolor="#34aba2 [3209]" strokeweight="2pt">
                <v:textbox>
                  <w:txbxContent>
                    <w:p w14:paraId="12BB222C" w14:textId="0FE4767B" w:rsidR="00093442" w:rsidRPr="001502BE" w:rsidRDefault="00093442" w:rsidP="001502BE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lang w:bidi="th-TH"/>
                        </w:rPr>
                      </w:pPr>
                      <w:r w:rsidRPr="001502BE"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cs/>
                          <w:lang w:bidi="th-TH"/>
                        </w:rPr>
                        <w:t>น.ส.วิไลภรณ์ อุดรพิสัย (น้องโพ)</w:t>
                      </w:r>
                    </w:p>
                    <w:p w14:paraId="4AA211C4" w14:textId="762A1928" w:rsidR="00093442" w:rsidRPr="001502BE" w:rsidRDefault="00093442" w:rsidP="001502BE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lang w:bidi="th-TH"/>
                        </w:rPr>
                      </w:pPr>
                      <w:r w:rsidRPr="001502BE"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cs/>
                          <w:lang w:bidi="th-TH"/>
                        </w:rPr>
                        <w:t>จาก บ้านแม่ตื่น อ.อมก๋อย จ.เชียงใหม่</w:t>
                      </w:r>
                    </w:p>
                    <w:p w14:paraId="41B7EBC4" w14:textId="782E1752" w:rsidR="00093442" w:rsidRPr="001502BE" w:rsidRDefault="00093442" w:rsidP="001502BE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lang w:bidi="th-TH"/>
                        </w:rPr>
                      </w:pPr>
                      <w:r w:rsidRPr="001502BE"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cs/>
                          <w:lang w:bidi="th-TH"/>
                        </w:rPr>
                        <w:t>เรียน การบริหารธุรกิจและการท่องเที่ยว</w:t>
                      </w:r>
                    </w:p>
                    <w:p w14:paraId="1B41A358" w14:textId="57B7CA3B" w:rsidR="00093442" w:rsidRPr="001502BE" w:rsidRDefault="001502BE" w:rsidP="001502BE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lang w:bidi="th-TH"/>
                        </w:rPr>
                      </w:pPr>
                      <w:r>
                        <w:rPr>
                          <w:rFonts w:ascii="TH SarabunPSK" w:hAnsi="TH SarabunPSK" w:cs="TH SarabunPSK" w:hint="cs"/>
                          <w:i/>
                          <w:iCs/>
                          <w:szCs w:val="28"/>
                          <w:cs/>
                          <w:lang w:bidi="th-TH"/>
                        </w:rPr>
                        <w:t>มหาวิทยาลัย</w:t>
                      </w:r>
                      <w:r w:rsidR="00093442" w:rsidRPr="001502BE"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cs/>
                          <w:lang w:bidi="th-TH"/>
                        </w:rPr>
                        <w:t>ราชมงคลล้านนา</w:t>
                      </w:r>
                    </w:p>
                  </w:txbxContent>
                </v:textbox>
              </v:shape>
            </w:pict>
          </mc:Fallback>
        </mc:AlternateContent>
      </w:r>
    </w:p>
    <w:p w14:paraId="352AC253" w14:textId="3DCB18DF" w:rsidR="006228C2" w:rsidRDefault="00F5081B" w:rsidP="006228C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842BBA3" wp14:editId="34595EDB">
                <wp:simplePos x="0" y="0"/>
                <wp:positionH relativeFrom="column">
                  <wp:posOffset>1871980</wp:posOffset>
                </wp:positionH>
                <wp:positionV relativeFrom="paragraph">
                  <wp:posOffset>11430</wp:posOffset>
                </wp:positionV>
                <wp:extent cx="1770380" cy="1355090"/>
                <wp:effectExtent l="0" t="0" r="20320" b="111760"/>
                <wp:wrapNone/>
                <wp:docPr id="131" name="Speech Bubble: Rectangle with Corners Rounded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0380" cy="1355090"/>
                        </a:xfrm>
                        <a:prstGeom prst="wedgeRoundRectCallout">
                          <a:avLst>
                            <a:gd name="adj1" fmla="val 10347"/>
                            <a:gd name="adj2" fmla="val 56818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BEC91B" w14:textId="77777777" w:rsidR="00370974" w:rsidRDefault="00093442" w:rsidP="001502BE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lang w:bidi="th-TH"/>
                              </w:rPr>
                            </w:pPr>
                            <w:r w:rsidRPr="001502BE"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cs/>
                                <w:lang w:bidi="th-TH"/>
                              </w:rPr>
                              <w:t>น.ส.วิริยบุตร รัตนาบุญเลิศ</w:t>
                            </w:r>
                          </w:p>
                          <w:p w14:paraId="6EE3DE44" w14:textId="1CC20822" w:rsidR="00093442" w:rsidRPr="001502BE" w:rsidRDefault="00093442" w:rsidP="001502BE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lang w:bidi="th-TH"/>
                              </w:rPr>
                            </w:pPr>
                            <w:r w:rsidRPr="001502BE"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cs/>
                                <w:lang w:bidi="th-TH"/>
                              </w:rPr>
                              <w:t xml:space="preserve"> (น้องเจีย)</w:t>
                            </w:r>
                          </w:p>
                          <w:p w14:paraId="666F3597" w14:textId="44C76ABC" w:rsidR="00093442" w:rsidRPr="001502BE" w:rsidRDefault="00093442" w:rsidP="001502BE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lang w:bidi="th-TH"/>
                              </w:rPr>
                            </w:pPr>
                            <w:r w:rsidRPr="001502BE"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cs/>
                                <w:lang w:bidi="th-TH"/>
                              </w:rPr>
                              <w:t>จาก บ้านแม่กะเปียง อ.แม่ริม จ.เชียงใหม่</w:t>
                            </w:r>
                          </w:p>
                          <w:p w14:paraId="2F723CAE" w14:textId="33A6411C" w:rsidR="00093442" w:rsidRPr="001502BE" w:rsidRDefault="00093442" w:rsidP="001502BE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lang w:bidi="th-TH"/>
                              </w:rPr>
                            </w:pPr>
                            <w:r w:rsidRPr="001502BE"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cs/>
                                <w:lang w:bidi="th-TH"/>
                              </w:rPr>
                              <w:t xml:space="preserve">เรียน ประวัติศาสตร์ </w:t>
                            </w:r>
                          </w:p>
                          <w:p w14:paraId="24E387BF" w14:textId="4B7DF712" w:rsidR="00093442" w:rsidRPr="001502BE" w:rsidRDefault="001502BE" w:rsidP="001502BE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cs/>
                              </w:rPr>
                            </w:pPr>
                            <w:r w:rsidRPr="001502BE"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cs/>
                                <w:lang w:bidi="th-TH"/>
                              </w:rPr>
                              <w:t>มหาวิทยาลัย</w:t>
                            </w:r>
                            <w:r w:rsidR="00093442" w:rsidRPr="001502BE"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cs/>
                                <w:lang w:bidi="th-TH"/>
                              </w:rPr>
                              <w:t>เชียงใหม่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5842BBA3" id="Speech Bubble: Rectangle with Corners Rounded 131" o:spid="_x0000_s1058" type="#_x0000_t62" style="position:absolute;margin-left:147.4pt;margin-top:.9pt;width:139.4pt;height:106.7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" adj="13035,23073" fillcolor="white [3201]" strokecolor="#34aba2 [3209]" strokeweight="2pt">
                <v:textbox>
                  <w:txbxContent>
                    <w:p w14:paraId="5ABEC91B" w14:textId="77777777" w:rsidR="00370974" w:rsidRDefault="00093442" w:rsidP="001502BE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lang w:bidi="th-TH"/>
                        </w:rPr>
                      </w:pPr>
                      <w:r w:rsidRPr="001502BE"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cs/>
                          <w:lang w:bidi="th-TH"/>
                        </w:rPr>
                        <w:t>น.ส.วิริยบุตร รัตนาบุญเลิศ</w:t>
                      </w:r>
                    </w:p>
                    <w:p w14:paraId="6EE3DE44" w14:textId="1CC20822" w:rsidR="00093442" w:rsidRPr="001502BE" w:rsidRDefault="00093442" w:rsidP="001502BE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lang w:bidi="th-TH"/>
                        </w:rPr>
                      </w:pPr>
                      <w:r w:rsidRPr="001502BE"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cs/>
                          <w:lang w:bidi="th-TH"/>
                        </w:rPr>
                        <w:t xml:space="preserve"> (น้องเจีย)</w:t>
                      </w:r>
                    </w:p>
                    <w:p w14:paraId="666F3597" w14:textId="44C76ABC" w:rsidR="00093442" w:rsidRPr="001502BE" w:rsidRDefault="00093442" w:rsidP="001502BE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lang w:bidi="th-TH"/>
                        </w:rPr>
                      </w:pPr>
                      <w:r w:rsidRPr="001502BE"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cs/>
                          <w:lang w:bidi="th-TH"/>
                        </w:rPr>
                        <w:t>จาก บ้านแม่กะเปียง อ.แม่ริม จ.เชียงใหม่</w:t>
                      </w:r>
                    </w:p>
                    <w:p w14:paraId="2F723CAE" w14:textId="33A6411C" w:rsidR="00093442" w:rsidRPr="001502BE" w:rsidRDefault="00093442" w:rsidP="001502BE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lang w:bidi="th-TH"/>
                        </w:rPr>
                      </w:pPr>
                      <w:r w:rsidRPr="001502BE"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cs/>
                          <w:lang w:bidi="th-TH"/>
                        </w:rPr>
                        <w:t xml:space="preserve">เรียน ประวัติศาสตร์ </w:t>
                      </w:r>
                    </w:p>
                    <w:p w14:paraId="24E387BF" w14:textId="4B7DF712" w:rsidR="00093442" w:rsidRPr="001502BE" w:rsidRDefault="001502BE" w:rsidP="001502BE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cs/>
                        </w:rPr>
                      </w:pPr>
                      <w:r w:rsidRPr="001502BE"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cs/>
                          <w:lang w:bidi="th-TH"/>
                        </w:rPr>
                        <w:t>มหาวิทยาลัย</w:t>
                      </w:r>
                      <w:r w:rsidR="00093442" w:rsidRPr="001502BE"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cs/>
                          <w:lang w:bidi="th-TH"/>
                        </w:rPr>
                        <w:t>เชียงใหม่</w:t>
                      </w:r>
                    </w:p>
                  </w:txbxContent>
                </v:textbox>
              </v:shape>
            </w:pict>
          </mc:Fallback>
        </mc:AlternateContent>
      </w:r>
    </w:p>
    <w:p w14:paraId="40894A04" w14:textId="6AD71F25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2C7124CC" w14:textId="70562DC6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79578879" w14:textId="03E10445" w:rsidR="004F39A0" w:rsidRDefault="004F39A0" w:rsidP="006228C2">
      <w:pPr>
        <w:rPr>
          <w:rFonts w:ascii="TH SarabunPSK" w:hAnsi="TH SarabunPSK" w:cs="TH SarabunPSK"/>
          <w:noProof/>
          <w:sz w:val="32"/>
          <w:szCs w:val="32"/>
        </w:rPr>
      </w:pPr>
    </w:p>
    <w:p w14:paraId="792F8FDC" w14:textId="7B7109D1" w:rsidR="004F39A0" w:rsidRDefault="006C6FF8" w:rsidP="006228C2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06720" behindDoc="0" locked="0" layoutInCell="1" allowOverlap="1" wp14:anchorId="71A14DFA" wp14:editId="1FC0AA34">
            <wp:simplePos x="0" y="0"/>
            <wp:positionH relativeFrom="page">
              <wp:posOffset>3105408</wp:posOffset>
            </wp:positionH>
            <wp:positionV relativeFrom="paragraph">
              <wp:posOffset>299720</wp:posOffset>
            </wp:positionV>
            <wp:extent cx="1840865" cy="3923754"/>
            <wp:effectExtent l="0" t="0" r="6985" b="635"/>
            <wp:wrapNone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11" t="8641" r="14404" b="4133"/>
                    <a:stretch/>
                  </pic:blipFill>
                  <pic:spPr bwMode="auto">
                    <a:xfrm>
                      <a:off x="0" y="0"/>
                      <a:ext cx="1840865" cy="3923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118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07744" behindDoc="0" locked="0" layoutInCell="1" allowOverlap="1" wp14:anchorId="37119167" wp14:editId="5683DD1D">
            <wp:simplePos x="0" y="0"/>
            <wp:positionH relativeFrom="margin">
              <wp:posOffset>-400237</wp:posOffset>
            </wp:positionH>
            <wp:positionV relativeFrom="paragraph">
              <wp:posOffset>293222</wp:posOffset>
            </wp:positionV>
            <wp:extent cx="2282197" cy="3896770"/>
            <wp:effectExtent l="0" t="0" r="3810" b="8890"/>
            <wp:wrapNone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icture 172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76" t="6195" b="1687"/>
                    <a:stretch/>
                  </pic:blipFill>
                  <pic:spPr bwMode="auto">
                    <a:xfrm>
                      <a:off x="0" y="0"/>
                      <a:ext cx="2284374" cy="3900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81B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B41595F" wp14:editId="215C2474">
                <wp:simplePos x="0" y="0"/>
                <wp:positionH relativeFrom="margin">
                  <wp:posOffset>3684838</wp:posOffset>
                </wp:positionH>
                <wp:positionV relativeFrom="paragraph">
                  <wp:posOffset>22392</wp:posOffset>
                </wp:positionV>
                <wp:extent cx="1945640" cy="1130935"/>
                <wp:effectExtent l="0" t="0" r="16510" b="335915"/>
                <wp:wrapNone/>
                <wp:docPr id="130" name="Speech Bubble: Rectangle with Corners Rounded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5640" cy="1130935"/>
                        </a:xfrm>
                        <a:prstGeom prst="wedgeRoundRectCallout">
                          <a:avLst>
                            <a:gd name="adj1" fmla="val 8264"/>
                            <a:gd name="adj2" fmla="val 78666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211D91" w14:textId="2CCA1C46" w:rsidR="00093442" w:rsidRPr="001502BE" w:rsidRDefault="00093442" w:rsidP="001502BE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lang w:bidi="th-TH"/>
                              </w:rPr>
                            </w:pPr>
                            <w:r w:rsidRPr="001502BE"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cs/>
                                <w:lang w:bidi="th-TH"/>
                              </w:rPr>
                              <w:t>น.ส.นิวิณี ตะนัย (น้องกิ๊ฟ)</w:t>
                            </w:r>
                          </w:p>
                          <w:p w14:paraId="60AB64FF" w14:textId="48141070" w:rsidR="00093442" w:rsidRPr="001502BE" w:rsidRDefault="00093442" w:rsidP="001502BE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lang w:bidi="th-TH"/>
                              </w:rPr>
                            </w:pPr>
                            <w:r w:rsidRPr="001502BE"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cs/>
                                <w:lang w:bidi="th-TH"/>
                              </w:rPr>
                              <w:t>จาก เวียงป่าเป้า จ.เชียงราย</w:t>
                            </w:r>
                          </w:p>
                          <w:p w14:paraId="6390CB68" w14:textId="738833D2" w:rsidR="00093442" w:rsidRPr="001502BE" w:rsidRDefault="00093442" w:rsidP="001502BE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lang w:bidi="th-TH"/>
                              </w:rPr>
                            </w:pPr>
                            <w:r w:rsidRPr="001502BE"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cs/>
                                <w:lang w:bidi="th-TH"/>
                              </w:rPr>
                              <w:t>เรียน ภาษาเกาหลี</w:t>
                            </w:r>
                          </w:p>
                          <w:p w14:paraId="4B38E1E5" w14:textId="2F030D6F" w:rsidR="00093442" w:rsidRPr="001502BE" w:rsidRDefault="001502BE" w:rsidP="001502BE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szCs w:val="28"/>
                                <w:cs/>
                                <w:lang w:bidi="th-TH"/>
                              </w:rPr>
                              <w:t>มหาวิทยาลัย</w:t>
                            </w:r>
                            <w:r w:rsidR="00093442" w:rsidRPr="001502BE"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cs/>
                                <w:lang w:bidi="th-TH"/>
                              </w:rPr>
                              <w:t>ราชภัฎเชียงใหม่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5B41595F" id="Speech Bubble: Rectangle with Corners Rounded 130" o:spid="_x0000_s1059" type="#_x0000_t62" style="position:absolute;margin-left:290.15pt;margin-top:1.75pt;width:153.2pt;height:89.05pt;z-index:251763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" adj="12585,27792" fillcolor="white [3201]" strokecolor="#34aba2 [3209]" strokeweight="2pt">
                <v:textbox>
                  <w:txbxContent>
                    <w:p w14:paraId="1C211D91" w14:textId="2CCA1C46" w:rsidR="00093442" w:rsidRPr="001502BE" w:rsidRDefault="00093442" w:rsidP="001502BE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lang w:bidi="th-TH"/>
                        </w:rPr>
                      </w:pPr>
                      <w:r w:rsidRPr="001502BE"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cs/>
                          <w:lang w:bidi="th-TH"/>
                        </w:rPr>
                        <w:t>น.ส.นิวิณี ตะนัย (น้องกิ๊ฟ)</w:t>
                      </w:r>
                    </w:p>
                    <w:p w14:paraId="60AB64FF" w14:textId="48141070" w:rsidR="00093442" w:rsidRPr="001502BE" w:rsidRDefault="00093442" w:rsidP="001502BE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lang w:bidi="th-TH"/>
                        </w:rPr>
                      </w:pPr>
                      <w:r w:rsidRPr="001502BE"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cs/>
                          <w:lang w:bidi="th-TH"/>
                        </w:rPr>
                        <w:t>จาก เวียงป่าเป้า จ.เชียงราย</w:t>
                      </w:r>
                    </w:p>
                    <w:p w14:paraId="6390CB68" w14:textId="738833D2" w:rsidR="00093442" w:rsidRPr="001502BE" w:rsidRDefault="00093442" w:rsidP="001502BE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lang w:bidi="th-TH"/>
                        </w:rPr>
                      </w:pPr>
                      <w:r w:rsidRPr="001502BE"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cs/>
                          <w:lang w:bidi="th-TH"/>
                        </w:rPr>
                        <w:t>เรียน ภาษาเกาหลี</w:t>
                      </w:r>
                    </w:p>
                    <w:p w14:paraId="4B38E1E5" w14:textId="2F030D6F" w:rsidR="00093442" w:rsidRPr="001502BE" w:rsidRDefault="001502BE" w:rsidP="001502BE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i/>
                          <w:iCs/>
                          <w:szCs w:val="28"/>
                          <w:cs/>
                          <w:lang w:bidi="th-TH"/>
                        </w:rPr>
                        <w:t>มหาวิทยาลัย</w:t>
                      </w:r>
                      <w:r w:rsidR="00093442" w:rsidRPr="001502BE"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cs/>
                          <w:lang w:bidi="th-TH"/>
                        </w:rPr>
                        <w:t>ราชภัฎเชียงใหม่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F09B7F" w14:textId="0FFBED20" w:rsidR="004F39A0" w:rsidRDefault="004F39A0" w:rsidP="006228C2">
      <w:pPr>
        <w:rPr>
          <w:rFonts w:ascii="TH SarabunPSK" w:hAnsi="TH SarabunPSK" w:cs="TH SarabunPSK"/>
          <w:noProof/>
          <w:sz w:val="32"/>
          <w:szCs w:val="32"/>
        </w:rPr>
      </w:pPr>
    </w:p>
    <w:p w14:paraId="7562FBD1" w14:textId="5A90F142" w:rsidR="00F5081B" w:rsidRDefault="00F5081B" w:rsidP="006228C2">
      <w:pPr>
        <w:rPr>
          <w:rFonts w:ascii="TH SarabunPSK" w:hAnsi="TH SarabunPSK" w:cs="TH SarabunPSK"/>
          <w:noProof/>
          <w:sz w:val="32"/>
          <w:szCs w:val="32"/>
        </w:rPr>
      </w:pPr>
    </w:p>
    <w:p w14:paraId="32D26F81" w14:textId="050CCA02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4F577964" w14:textId="56AE5ADC" w:rsidR="006228C2" w:rsidRDefault="006C6FF8" w:rsidP="006228C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05696" behindDoc="0" locked="0" layoutInCell="1" allowOverlap="1" wp14:anchorId="35D6C096" wp14:editId="5763DC34">
            <wp:simplePos x="0" y="0"/>
            <wp:positionH relativeFrom="margin">
              <wp:posOffset>3771900</wp:posOffset>
            </wp:positionH>
            <wp:positionV relativeFrom="paragraph">
              <wp:posOffset>220345</wp:posOffset>
            </wp:positionV>
            <wp:extent cx="1860550" cy="2759075"/>
            <wp:effectExtent l="0" t="0" r="6350" b="3175"/>
            <wp:wrapNone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 170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09" t="20054" r="15627" b="16118"/>
                    <a:stretch/>
                  </pic:blipFill>
                  <pic:spPr bwMode="auto">
                    <a:xfrm>
                      <a:off x="0" y="0"/>
                      <a:ext cx="1860550" cy="2759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2A68F2" w14:textId="020B26FB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4501332F" w14:textId="63E65324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35DB8848" w14:textId="3D03F6C6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49BB4791" w14:textId="0F934D0B" w:rsidR="006228C2" w:rsidRP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7D26499A" w14:textId="77777777" w:rsidR="00B11183" w:rsidRDefault="00B11183" w:rsidP="00384893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5092D31E" w14:textId="77777777" w:rsidR="00B11183" w:rsidRDefault="00B11183" w:rsidP="00384893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4B8963B0" w14:textId="40E29C4B" w:rsidR="00187815" w:rsidRPr="0066507B" w:rsidRDefault="00187815" w:rsidP="00384893">
      <w:pPr>
        <w:rPr>
          <w:rFonts w:ascii="TH SarabunPSK" w:hAnsi="TH SarabunPSK" w:cs="TH SarabunPSK"/>
          <w:color w:val="0F0D29" w:themeColor="text1"/>
          <w:sz w:val="32"/>
          <w:szCs w:val="32"/>
        </w:rPr>
      </w:pP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lastRenderedPageBreak/>
        <w:t>โครงการพัฒนาผู้นำกะเหรี่ยงแบ๊บติสท์ ได้มีการจัดกิจกรรม สัปดาห์แห่งการอนุรักษ์วัฒนธรรมของชาวกะเหรี่ยง โดยอาสาสมัครได้เข้าร่วมกับนักศึกษาฯ เพื่อเรียนรู้วัฒนธรรมชาวกะเหรี่ยง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</w:rPr>
        <w:t xml:space="preserve">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เมื่อ วันที่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</w:rPr>
        <w:t xml:space="preserve">24 – 27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พฤษภาคม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</w:rPr>
        <w:t xml:space="preserve">2021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ณ โครงการศูนย์พัฒนาผู้นำกะเหรี่ยงแบ๊บติสท์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</w:rPr>
        <w:t xml:space="preserve"> </w:t>
      </w:r>
      <w:r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อ.เมือง จ.เชียงใหม่</w:t>
      </w:r>
    </w:p>
    <w:p w14:paraId="3A490F2D" w14:textId="510E49A4" w:rsidR="006228C2" w:rsidRDefault="00B11183" w:rsidP="006228C2">
      <w:pPr>
        <w:rPr>
          <w:rFonts w:ascii="TH SarabunPSK" w:hAnsi="TH SarabunPSK" w:cs="TH SarabunPSK"/>
          <w:sz w:val="32"/>
          <w:szCs w:val="32"/>
        </w:rPr>
      </w:pPr>
      <w:r w:rsidRPr="0066507B">
        <w:rPr>
          <w:rFonts w:asciiTheme="majorBidi" w:hAnsiTheme="majorBidi" w:cstheme="majorBidi" w:hint="cs"/>
          <w:noProof/>
          <w:color w:val="0F0D29" w:themeColor="text1"/>
        </w:rPr>
        <w:drawing>
          <wp:anchor distT="0" distB="0" distL="114300" distR="114300" simplePos="0" relativeHeight="251702272" behindDoc="0" locked="0" layoutInCell="1" allowOverlap="1" wp14:anchorId="6303AE4A" wp14:editId="4EBBDA92">
            <wp:simplePos x="0" y="0"/>
            <wp:positionH relativeFrom="margin">
              <wp:posOffset>2849245</wp:posOffset>
            </wp:positionH>
            <wp:positionV relativeFrom="paragraph">
              <wp:posOffset>112061</wp:posOffset>
            </wp:positionV>
            <wp:extent cx="2894965" cy="2165350"/>
            <wp:effectExtent l="0" t="0" r="635" b="6350"/>
            <wp:wrapNone/>
            <wp:docPr id="33" name="Picture 8" descr="D:\KLDP Works\รายงานอาสาสมมัคร\2021\186585850_509897656864351_697880260235344811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KLDP Works\รายงานอาสาสมมัคร\2021\186585850_509897656864351_6978802602353448110_n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965" cy="216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507B">
        <w:rPr>
          <w:rFonts w:asciiTheme="majorBidi" w:hAnsiTheme="majorBidi" w:cstheme="majorBidi" w:hint="cs"/>
          <w:noProof/>
          <w:color w:val="0F0D29" w:themeColor="text1"/>
        </w:rPr>
        <w:drawing>
          <wp:anchor distT="0" distB="0" distL="114300" distR="114300" simplePos="0" relativeHeight="251701248" behindDoc="1" locked="0" layoutInCell="1" allowOverlap="1" wp14:anchorId="4B946DAF" wp14:editId="58D1431D">
            <wp:simplePos x="0" y="0"/>
            <wp:positionH relativeFrom="column">
              <wp:posOffset>-294005</wp:posOffset>
            </wp:positionH>
            <wp:positionV relativeFrom="paragraph">
              <wp:posOffset>106045</wp:posOffset>
            </wp:positionV>
            <wp:extent cx="2935605" cy="2203450"/>
            <wp:effectExtent l="0" t="0" r="0" b="6350"/>
            <wp:wrapTight wrapText="bothSides">
              <wp:wrapPolygon edited="0">
                <wp:start x="0" y="0"/>
                <wp:lineTo x="0" y="21476"/>
                <wp:lineTo x="21446" y="21476"/>
                <wp:lineTo x="21446" y="0"/>
                <wp:lineTo x="0" y="0"/>
              </wp:wrapPolygon>
            </wp:wrapTight>
            <wp:docPr id="21" name="Picture 7" descr="D:\KLDP Works\รายงานอาสาสมมัคร\2021\186513773_307946594276082_724409639605957831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KLDP Works\รายงานอาสาสมมัคร\2021\186513773_307946594276082_7244096396059578318_n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605" cy="220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549CEB" w14:textId="37286914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1F27DAC5" w14:textId="742CF70B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499B0E30" w14:textId="5C68381B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232EFA48" w14:textId="5BF29ED6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48DCEFE7" w14:textId="207FDFCB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2CABC73E" w14:textId="682397F5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155721DA" w14:textId="0C9F3830" w:rsidR="006228C2" w:rsidRDefault="00B11183" w:rsidP="006228C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02624" behindDoc="0" locked="0" layoutInCell="1" allowOverlap="1" wp14:anchorId="59BADDDC" wp14:editId="3AA762BE">
            <wp:simplePos x="0" y="0"/>
            <wp:positionH relativeFrom="column">
              <wp:posOffset>2846705</wp:posOffset>
            </wp:positionH>
            <wp:positionV relativeFrom="paragraph">
              <wp:posOffset>302260</wp:posOffset>
            </wp:positionV>
            <wp:extent cx="2898775" cy="2172335"/>
            <wp:effectExtent l="0" t="0" r="0" b="0"/>
            <wp:wrapNone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775" cy="2172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507B">
        <w:rPr>
          <w:rFonts w:ascii="TH SarabunPSK" w:hAnsi="TH SarabunPSK" w:cs="TH SarabunPSK"/>
          <w:noProof/>
          <w:color w:val="0F0D29" w:themeColor="text1"/>
          <w:sz w:val="32"/>
          <w:szCs w:val="32"/>
        </w:rPr>
        <w:drawing>
          <wp:anchor distT="0" distB="0" distL="114300" distR="114300" simplePos="0" relativeHeight="251801600" behindDoc="0" locked="0" layoutInCell="1" allowOverlap="1" wp14:anchorId="6DA34651" wp14:editId="2B3D4CFB">
            <wp:simplePos x="0" y="0"/>
            <wp:positionH relativeFrom="margin">
              <wp:posOffset>-293604</wp:posOffset>
            </wp:positionH>
            <wp:positionV relativeFrom="paragraph">
              <wp:posOffset>279458</wp:posOffset>
            </wp:positionV>
            <wp:extent cx="2935605" cy="2201621"/>
            <wp:effectExtent l="0" t="0" r="0" b="8255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5706" cy="22016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346E6E" w14:textId="10684EAF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022EF595" w14:textId="7B79E87C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098D9D9B" w14:textId="74448CFE" w:rsidR="006228C2" w:rsidRDefault="006228C2" w:rsidP="006228C2">
      <w:pPr>
        <w:rPr>
          <w:rFonts w:ascii="TH SarabunPSK" w:hAnsi="TH SarabunPSK" w:cs="TH SarabunPSK"/>
          <w:sz w:val="32"/>
          <w:szCs w:val="32"/>
        </w:rPr>
      </w:pPr>
    </w:p>
    <w:p w14:paraId="3B35F938" w14:textId="40BCA40D" w:rsidR="00BA3EB9" w:rsidRDefault="00BA3EB9" w:rsidP="006228C2">
      <w:pPr>
        <w:rPr>
          <w:rFonts w:ascii="TH SarabunPSK" w:hAnsi="TH SarabunPSK" w:cs="TH SarabunPSK"/>
          <w:sz w:val="32"/>
          <w:szCs w:val="32"/>
        </w:rPr>
      </w:pPr>
    </w:p>
    <w:p w14:paraId="64D41D41" w14:textId="2FF0BC97" w:rsidR="00E14304" w:rsidRDefault="00E14304" w:rsidP="006228C2">
      <w:pPr>
        <w:rPr>
          <w:rFonts w:ascii="TH SarabunPSK" w:hAnsi="TH SarabunPSK" w:cs="TH SarabunPSK"/>
          <w:sz w:val="32"/>
          <w:szCs w:val="32"/>
        </w:rPr>
      </w:pPr>
    </w:p>
    <w:p w14:paraId="33D37F2A" w14:textId="5FB2A274" w:rsidR="00BA3EB9" w:rsidRPr="006228C2" w:rsidRDefault="00BA3EB9" w:rsidP="006228C2">
      <w:pPr>
        <w:rPr>
          <w:rFonts w:ascii="TH SarabunPSK" w:hAnsi="TH SarabunPSK" w:cs="TH SarabunPSK"/>
          <w:sz w:val="32"/>
          <w:szCs w:val="32"/>
        </w:rPr>
      </w:pPr>
    </w:p>
    <w:p w14:paraId="1B346714" w14:textId="5A066E1A" w:rsidR="00D07B6B" w:rsidRDefault="00D07B6B" w:rsidP="00384893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2BAC3A59" w14:textId="43BAB403" w:rsidR="00D07B6B" w:rsidRDefault="00A9440F" w:rsidP="00384893">
      <w:pPr>
        <w:rPr>
          <w:rFonts w:ascii="TH SarabunPSK" w:hAnsi="TH SarabunPSK" w:cs="TH SarabunPSK"/>
          <w:color w:val="0F0D29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36416" behindDoc="0" locked="0" layoutInCell="1" allowOverlap="1" wp14:anchorId="69C99C50" wp14:editId="180BD3BB">
            <wp:simplePos x="0" y="0"/>
            <wp:positionH relativeFrom="column">
              <wp:posOffset>-293024</wp:posOffset>
            </wp:positionH>
            <wp:positionV relativeFrom="paragraph">
              <wp:posOffset>149793</wp:posOffset>
            </wp:positionV>
            <wp:extent cx="6043028" cy="3399072"/>
            <wp:effectExtent l="0" t="0" r="0" b="0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3028" cy="33990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987683" w14:textId="54B1080C" w:rsidR="00B0073B" w:rsidRDefault="00B0073B" w:rsidP="00384893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2CFEA2A2" w14:textId="77777777" w:rsidR="00B0073B" w:rsidRDefault="00B0073B" w:rsidP="00384893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08F2CB84" w14:textId="77777777" w:rsidR="00B11183" w:rsidRDefault="00B11183" w:rsidP="00384893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05F6C541" w14:textId="77777777" w:rsidR="00B11183" w:rsidRDefault="00B11183" w:rsidP="00384893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209C391D" w14:textId="77777777" w:rsidR="00B11183" w:rsidRDefault="00B11183" w:rsidP="00384893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74FA25C0" w14:textId="77777777" w:rsidR="00B11183" w:rsidRDefault="00B11183" w:rsidP="00384893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4E28B6D1" w14:textId="77777777" w:rsidR="00B11183" w:rsidRDefault="00B11183" w:rsidP="00384893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40318743" w14:textId="77777777" w:rsidR="00B11183" w:rsidRDefault="00B11183" w:rsidP="00384893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07ED3358" w14:textId="77777777" w:rsidR="00B11183" w:rsidRDefault="00B11183" w:rsidP="00384893">
      <w:pPr>
        <w:rPr>
          <w:rFonts w:ascii="TH SarabunPSK" w:hAnsi="TH SarabunPSK" w:cs="TH SarabunPSK"/>
          <w:color w:val="0F0D29" w:themeColor="text1"/>
          <w:sz w:val="32"/>
          <w:szCs w:val="32"/>
        </w:rPr>
      </w:pPr>
    </w:p>
    <w:p w14:paraId="6C9434A6" w14:textId="0FBA65BF" w:rsidR="00D0298A" w:rsidRPr="0066507B" w:rsidRDefault="004D19FD" w:rsidP="00384893">
      <w:pPr>
        <w:rPr>
          <w:rFonts w:ascii="TH SarabunPSK" w:hAnsi="TH SarabunPSK" w:cs="TH SarabunPSK"/>
          <w:color w:val="0F0D29" w:themeColor="text1"/>
          <w:sz w:val="32"/>
          <w:szCs w:val="32"/>
          <w:cs/>
        </w:rPr>
      </w:pPr>
      <w:r w:rsidRPr="000A4121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604906C2" wp14:editId="55EB9902">
                <wp:simplePos x="0" y="0"/>
                <wp:positionH relativeFrom="margin">
                  <wp:posOffset>3203575</wp:posOffset>
                </wp:positionH>
                <wp:positionV relativeFrom="paragraph">
                  <wp:posOffset>1169002</wp:posOffset>
                </wp:positionV>
                <wp:extent cx="2574390" cy="2165684"/>
                <wp:effectExtent l="0" t="0" r="0" b="6350"/>
                <wp:wrapNone/>
                <wp:docPr id="1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4390" cy="2165684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67000"/>
                              </a:schemeClr>
                            </a:gs>
                            <a:gs pos="48000">
                              <a:schemeClr val="accent5">
                                <a:lumMod val="97000"/>
                                <a:lumOff val="3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8C77D3" w14:textId="0B35989A" w:rsidR="000A4121" w:rsidRPr="00E14304" w:rsidRDefault="000A4121">
                            <w:pP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E14304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>Vision Statement</w:t>
                            </w:r>
                          </w:p>
                          <w:p w14:paraId="222BF109" w14:textId="2C263F41" w:rsidR="000A4121" w:rsidRPr="008B734A" w:rsidRDefault="000A4121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8B734A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8B734A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  <w:lang w:bidi="th-TH"/>
                              </w:rPr>
                              <w:t>“</w:t>
                            </w:r>
                            <w:r w:rsidRPr="008B734A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อุทิศตนในการรับใช้พระเจ้าโดยการเสริมสร้างอนุชนรุ่นใหม่ให้เดินตามความจริงของพระเจ้าและพัฒนาคริสตจักรให้เป็นชุมชนที่แท้จริง</w:t>
                            </w:r>
                            <w:r w:rsidR="008B734A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  <w:lang w:bidi="th-TH"/>
                              </w:rPr>
                              <w:t>”</w:t>
                            </w:r>
                          </w:p>
                          <w:p w14:paraId="7C9C6376" w14:textId="28465812" w:rsidR="000A4121" w:rsidRPr="008B734A" w:rsidRDefault="000A4121" w:rsidP="008B734A">
                            <w:pPr>
                              <w:jc w:val="right"/>
                              <w:rPr>
                                <w:rFonts w:ascii="TH SarabunPSK" w:hAnsi="TH SarabunPSK" w:cs="TH SarabunPSK"/>
                                <w:i/>
                                <w:iCs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 w:rsidRPr="008B734A">
                              <w:rPr>
                                <w:rFonts w:ascii="TH SarabunPSK" w:hAnsi="TH SarabunPSK" w:cs="TH SarabunPSK"/>
                                <w:i/>
                                <w:iCs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นางสาวอารียา กุลรัศมีกวี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604906C2" id="_x0000_s1060" type="#_x0000_t202" style="position:absolute;margin-left:252.25pt;margin-top:92.05pt;width:202.7pt;height:170.55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" fillcolor="#6ca583 [2152]" stroked="f">
                <v:fill color2="#d9e8df [1944]" rotate="t" angle="180" colors="0 #6da685;31457f #c3dacd;1 #dae8e0" focus="100%" type="gradient"/>
                <v:textbox>
                  <w:txbxContent>
                    <w:p w14:paraId="1B8C77D3" w14:textId="0B35989A" w:rsidR="000A4121" w:rsidRPr="00E14304" w:rsidRDefault="000A4121">
                      <w:pP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E14304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Vision Statement</w:t>
                      </w:r>
                    </w:p>
                    <w:p w14:paraId="222BF109" w14:textId="2C263F41" w:rsidR="000A4121" w:rsidRPr="008B734A" w:rsidRDefault="000A4121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lang w:bidi="th-TH"/>
                        </w:rPr>
                      </w:pPr>
                      <w:r w:rsidRPr="008B734A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 </w:t>
                      </w:r>
                      <w:r w:rsidR="008B734A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  <w:lang w:bidi="th-TH"/>
                        </w:rPr>
                        <w:t>“</w:t>
                      </w:r>
                      <w:r w:rsidRPr="008B734A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  <w:lang w:bidi="th-TH"/>
                        </w:rPr>
                        <w:t>อุทิศตนในการรับใช้พระเจ้าโดยการเสริมสร้างอนุชนรุ่นใหม่ให้เดินตามความจริงของพระเจ้าและพัฒนาคริสตจักรให้เป็นชุมชนที่แท้จริง</w:t>
                      </w:r>
                      <w:r w:rsidR="008B734A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  <w:lang w:bidi="th-TH"/>
                        </w:rPr>
                        <w:t>”</w:t>
                      </w:r>
                    </w:p>
                    <w:p w14:paraId="7C9C6376" w14:textId="28465812" w:rsidR="000A4121" w:rsidRPr="008B734A" w:rsidRDefault="000A4121" w:rsidP="008B734A">
                      <w:pPr>
                        <w:jc w:val="right"/>
                        <w:rPr>
                          <w:rFonts w:ascii="TH SarabunPSK" w:hAnsi="TH SarabunPSK" w:cs="TH SarabunPSK"/>
                          <w:i/>
                          <w:iCs/>
                          <w:sz w:val="32"/>
                          <w:szCs w:val="32"/>
                          <w:cs/>
                          <w:lang w:bidi="th-TH"/>
                        </w:rPr>
                      </w:pPr>
                      <w:r w:rsidRPr="008B734A">
                        <w:rPr>
                          <w:rFonts w:ascii="TH SarabunPSK" w:hAnsi="TH SarabunPSK" w:cs="TH SarabunPSK"/>
                          <w:i/>
                          <w:iCs/>
                          <w:sz w:val="32"/>
                          <w:szCs w:val="32"/>
                          <w:cs/>
                          <w:lang w:bidi="th-TH"/>
                        </w:rPr>
                        <w:t>นางสาวอารียา กุลรัศมีกวี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87815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>โครงการพัฒนาผู้นำกะเหรี่ยงแบ๊บติสท์ได้จัดพิธีสำเร็จหลักสูตรให้แก่นักศึกษาผู้สำเร็จโครงการฯ โดยมีเจ้าหน้าที่ฯ และอาสาสมัครให้โอวาท เจิม</w:t>
      </w:r>
      <w:r w:rsidR="001502BE" w:rsidRPr="0066507B">
        <w:rPr>
          <w:rFonts w:ascii="TH SarabunPSK" w:hAnsi="TH SarabunPSK" w:cs="TH SarabunPSK" w:hint="cs"/>
          <w:color w:val="0F0D29" w:themeColor="text1"/>
          <w:sz w:val="32"/>
          <w:szCs w:val="32"/>
          <w:cs/>
        </w:rPr>
        <w:t>อวยพร</w:t>
      </w:r>
      <w:r w:rsidR="00187815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 มอบประกาศณียบัตรและร่วมแสดงความยินดีแก่ผู้สำเร็จ</w:t>
      </w:r>
      <w:r w:rsidR="001502BE" w:rsidRPr="0066507B">
        <w:rPr>
          <w:rFonts w:ascii="TH SarabunPSK" w:hAnsi="TH SarabunPSK" w:cs="TH SarabunPSK" w:hint="cs"/>
          <w:color w:val="0F0D29" w:themeColor="text1"/>
          <w:sz w:val="32"/>
          <w:szCs w:val="32"/>
          <w:cs/>
        </w:rPr>
        <w:t>โครงการ</w:t>
      </w:r>
      <w:r w:rsidR="00187815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 เมื่อวันที่ </w:t>
      </w:r>
      <w:r w:rsidR="00187815" w:rsidRPr="0066507B">
        <w:rPr>
          <w:rFonts w:ascii="TH SarabunPSK" w:hAnsi="TH SarabunPSK" w:cs="TH SarabunPSK"/>
          <w:color w:val="0F0D29" w:themeColor="text1"/>
          <w:sz w:val="32"/>
          <w:szCs w:val="32"/>
        </w:rPr>
        <w:t xml:space="preserve">29  </w:t>
      </w:r>
      <w:r w:rsidR="00187815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พฤษภาคม </w:t>
      </w:r>
      <w:r w:rsidR="00187815" w:rsidRPr="0066507B">
        <w:rPr>
          <w:rFonts w:ascii="TH SarabunPSK" w:hAnsi="TH SarabunPSK" w:cs="TH SarabunPSK"/>
          <w:color w:val="0F0D29" w:themeColor="text1"/>
          <w:sz w:val="32"/>
          <w:szCs w:val="32"/>
        </w:rPr>
        <w:t xml:space="preserve">2021 </w:t>
      </w:r>
      <w:r w:rsidR="00187815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ณ โครงการพัฒนาผู้นำกระเหรี่ยงแบ๊บติสท์ อ.เมืองเชียงใหม่ </w:t>
      </w:r>
      <w:r w:rsidR="00A75C0A">
        <w:rPr>
          <w:rFonts w:ascii="TH SarabunPSK" w:hAnsi="TH SarabunPSK" w:cs="TH SarabunPSK"/>
          <w:color w:val="0F0D29" w:themeColor="text1"/>
          <w:sz w:val="32"/>
          <w:szCs w:val="32"/>
        </w:rPr>
        <w:t xml:space="preserve">  </w:t>
      </w:r>
      <w:r w:rsidR="00187815" w:rsidRPr="0066507B">
        <w:rPr>
          <w:rFonts w:ascii="TH SarabunPSK" w:hAnsi="TH SarabunPSK" w:cs="TH SarabunPSK"/>
          <w:color w:val="0F0D29" w:themeColor="text1"/>
          <w:sz w:val="32"/>
          <w:szCs w:val="32"/>
          <w:cs/>
        </w:rPr>
        <w:t xml:space="preserve">จ.เชียงใหม่ </w:t>
      </w:r>
      <w:r w:rsidR="00A75C0A">
        <w:rPr>
          <w:rFonts w:ascii="TH SarabunPSK" w:hAnsi="TH SarabunPSK" w:cs="TH SarabunPSK"/>
          <w:color w:val="0F0D29" w:themeColor="text1"/>
          <w:sz w:val="32"/>
          <w:szCs w:val="32"/>
        </w:rPr>
        <w:t xml:space="preserve">    </w:t>
      </w:r>
    </w:p>
    <w:p w14:paraId="7C07BA2D" w14:textId="30CD55D5" w:rsidR="00D0298A" w:rsidRDefault="004D19FD" w:rsidP="00D0298A">
      <w:pPr>
        <w:pStyle w:val="ListParagrap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04320" behindDoc="0" locked="0" layoutInCell="1" allowOverlap="1" wp14:anchorId="2232F507" wp14:editId="4796854D">
            <wp:simplePos x="0" y="0"/>
            <wp:positionH relativeFrom="margin">
              <wp:posOffset>-279400</wp:posOffset>
            </wp:positionH>
            <wp:positionV relativeFrom="paragraph">
              <wp:posOffset>89802</wp:posOffset>
            </wp:positionV>
            <wp:extent cx="3129915" cy="2220595"/>
            <wp:effectExtent l="190500" t="190500" r="184785" b="198755"/>
            <wp:wrapNone/>
            <wp:docPr id="23" name="Picture 2" descr="D:\KLDP Works\รายงานอาสาสมมัคร\2021\197570397_3817923601667773_9978720386129487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KLDP Works\รายงานอาสาสมมัคร\2021\197570397_3817923601667773_997872038612948796_n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915" cy="2220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7E5CFD" w14:textId="241EBD10" w:rsidR="00D0298A" w:rsidRDefault="00D0298A" w:rsidP="00D0298A">
      <w:pPr>
        <w:pStyle w:val="ListParagraph"/>
        <w:rPr>
          <w:rFonts w:asciiTheme="majorBidi" w:hAnsiTheme="majorBidi" w:cstheme="majorBidi"/>
          <w:sz w:val="32"/>
          <w:szCs w:val="32"/>
        </w:rPr>
      </w:pPr>
    </w:p>
    <w:p w14:paraId="3DC22D80" w14:textId="1A95A742" w:rsidR="00D0298A" w:rsidRPr="00F6662D" w:rsidRDefault="00D0298A" w:rsidP="00D0298A">
      <w:pPr>
        <w:rPr>
          <w:rFonts w:asciiTheme="majorBidi" w:hAnsiTheme="majorBidi" w:cstheme="majorBidi"/>
          <w:sz w:val="32"/>
          <w:szCs w:val="32"/>
        </w:rPr>
      </w:pPr>
    </w:p>
    <w:p w14:paraId="5D586E4D" w14:textId="3B0775F7" w:rsidR="00D0298A" w:rsidRDefault="00D0298A" w:rsidP="00D0298A">
      <w:pPr>
        <w:pStyle w:val="ListParagraph"/>
        <w:rPr>
          <w:rFonts w:asciiTheme="majorBidi" w:hAnsiTheme="majorBidi" w:cstheme="majorBidi"/>
          <w:sz w:val="32"/>
          <w:szCs w:val="32"/>
        </w:rPr>
      </w:pPr>
    </w:p>
    <w:p w14:paraId="248C61E8" w14:textId="42554397" w:rsidR="00D0298A" w:rsidRPr="00557504" w:rsidRDefault="00D0298A" w:rsidP="00D0298A">
      <w:pPr>
        <w:rPr>
          <w:rFonts w:asciiTheme="majorBidi" w:hAnsiTheme="majorBidi" w:cstheme="majorBidi"/>
          <w:sz w:val="32"/>
          <w:szCs w:val="32"/>
        </w:rPr>
      </w:pPr>
    </w:p>
    <w:p w14:paraId="3E3A4D61" w14:textId="6089E409" w:rsidR="00D0298A" w:rsidRDefault="00D0298A" w:rsidP="00D0298A">
      <w:pPr>
        <w:pStyle w:val="ListParagraph"/>
        <w:tabs>
          <w:tab w:val="left" w:pos="920"/>
        </w:tabs>
      </w:pPr>
    </w:p>
    <w:p w14:paraId="5DB7528F" w14:textId="2B3EAF93" w:rsidR="00D0298A" w:rsidRDefault="00D0298A" w:rsidP="00D0298A">
      <w:pPr>
        <w:pStyle w:val="ListParagraph"/>
        <w:tabs>
          <w:tab w:val="left" w:pos="920"/>
        </w:tabs>
      </w:pPr>
    </w:p>
    <w:p w14:paraId="5CE72D5C" w14:textId="1EE272D2" w:rsidR="00D0298A" w:rsidRDefault="004D19FD" w:rsidP="00D0298A">
      <w:pPr>
        <w:pStyle w:val="ListParagraph"/>
        <w:tabs>
          <w:tab w:val="left" w:pos="920"/>
        </w:tabs>
        <w:rPr>
          <w:cs/>
        </w:rPr>
      </w:pPr>
      <w:r w:rsidRPr="000A4121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22E5B077" wp14:editId="36D34F5B">
                <wp:simplePos x="0" y="0"/>
                <wp:positionH relativeFrom="column">
                  <wp:posOffset>-294640</wp:posOffset>
                </wp:positionH>
                <wp:positionV relativeFrom="paragraph">
                  <wp:posOffset>430463</wp:posOffset>
                </wp:positionV>
                <wp:extent cx="2331720" cy="1780674"/>
                <wp:effectExtent l="0" t="0" r="0" b="0"/>
                <wp:wrapNone/>
                <wp:docPr id="1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1720" cy="1780674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67000"/>
                              </a:schemeClr>
                            </a:gs>
                            <a:gs pos="48000">
                              <a:schemeClr val="accent5">
                                <a:lumMod val="97000"/>
                                <a:lumOff val="3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D40193" w14:textId="5DD6C28F" w:rsidR="000A4121" w:rsidRPr="00E14304" w:rsidRDefault="00E64646">
                            <w:pP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lang w:bidi="th-TH"/>
                              </w:rPr>
                            </w:pPr>
                            <w:r w:rsidRPr="00E14304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lang w:bidi="th-TH"/>
                              </w:rPr>
                              <w:t>Vision Statement</w:t>
                            </w:r>
                          </w:p>
                          <w:p w14:paraId="12F2C550" w14:textId="103564E6" w:rsidR="00E64646" w:rsidRPr="008B734A" w:rsidRDefault="008B734A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  <w:lang w:bidi="th-TH"/>
                              </w:rPr>
                              <w:t>“</w:t>
                            </w:r>
                            <w:r w:rsidR="00E64646" w:rsidRPr="008B734A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หนุนใจและเป็นแบบอย่างในการช่วยเหลือคนกะเหรี่ยงรุ่นใหม่ให้เรียนรู้และเติบโตในความเป็นผู้นำแบบผู้รับใช้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  <w:lang w:bidi="th-TH"/>
                              </w:rPr>
                              <w:t>”</w:t>
                            </w:r>
                          </w:p>
                          <w:p w14:paraId="48AFC732" w14:textId="6D18A474" w:rsidR="00E64646" w:rsidRPr="008B734A" w:rsidRDefault="00E64646" w:rsidP="008B734A">
                            <w:pPr>
                              <w:jc w:val="right"/>
                              <w:rPr>
                                <w:rFonts w:ascii="TH SarabunPSK" w:hAnsi="TH SarabunPSK" w:cs="TH SarabunPSK"/>
                                <w:i/>
                                <w:iCs/>
                                <w:sz w:val="32"/>
                                <w:szCs w:val="32"/>
                                <w:cs/>
                              </w:rPr>
                            </w:pPr>
                            <w:r w:rsidRPr="008B734A">
                              <w:rPr>
                                <w:rFonts w:ascii="TH SarabunPSK" w:hAnsi="TH SarabunPSK" w:cs="TH SarabunPSK"/>
                                <w:i/>
                                <w:iCs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นายสันติภาพ แกมู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22E5B077" id="_x0000_s1061" type="#_x0000_t202" style="position:absolute;left:0;text-align:left;margin-left:-23.2pt;margin-top:33.9pt;width:183.6pt;height:140.2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" fillcolor="#6ca583 [2152]" stroked="f">
                <v:fill color2="#d9e8df [1944]" rotate="t" angle="180" colors="0 #6da685;31457f #c3dacd;1 #dae8e0" focus="100%" type="gradient"/>
                <v:textbox>
                  <w:txbxContent>
                    <w:p w14:paraId="3CD40193" w14:textId="5DD6C28F" w:rsidR="000A4121" w:rsidRPr="00E14304" w:rsidRDefault="00E64646">
                      <w:pPr>
                        <w:rPr>
                          <w:rFonts w:ascii="TH SarabunPSK" w:hAnsi="TH SarabunPSK" w:cs="TH SarabunPSK"/>
                          <w:sz w:val="36"/>
                          <w:szCs w:val="36"/>
                          <w:lang w:bidi="th-TH"/>
                        </w:rPr>
                      </w:pPr>
                      <w:r w:rsidRPr="00E14304">
                        <w:rPr>
                          <w:rFonts w:ascii="TH SarabunPSK" w:hAnsi="TH SarabunPSK" w:cs="TH SarabunPSK"/>
                          <w:sz w:val="36"/>
                          <w:szCs w:val="36"/>
                          <w:lang w:bidi="th-TH"/>
                        </w:rPr>
                        <w:t>Vision Statement</w:t>
                      </w:r>
                    </w:p>
                    <w:p w14:paraId="12F2C550" w14:textId="103564E6" w:rsidR="00E64646" w:rsidRPr="008B734A" w:rsidRDefault="008B734A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lang w:bidi="th-TH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  <w:lang w:bidi="th-TH"/>
                        </w:rPr>
                        <w:t>“</w:t>
                      </w:r>
                      <w:r w:rsidR="00E64646" w:rsidRPr="008B734A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  <w:lang w:bidi="th-TH"/>
                        </w:rPr>
                        <w:t>หนุนใจและเป็นแบบอย่างในการช่วยเหลือคนกะเหรี่ยงรุ่นใหม่ให้เรียนรู้และเติบโตในความเป็นผู้นำแบบผู้รับใช้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  <w:lang w:bidi="th-TH"/>
                        </w:rPr>
                        <w:t>”</w:t>
                      </w:r>
                    </w:p>
                    <w:p w14:paraId="48AFC732" w14:textId="6D18A474" w:rsidR="00E64646" w:rsidRPr="008B734A" w:rsidRDefault="00E64646" w:rsidP="008B734A">
                      <w:pPr>
                        <w:jc w:val="right"/>
                        <w:rPr>
                          <w:rFonts w:ascii="TH SarabunPSK" w:hAnsi="TH SarabunPSK" w:cs="TH SarabunPSK"/>
                          <w:i/>
                          <w:iCs/>
                          <w:sz w:val="32"/>
                          <w:szCs w:val="32"/>
                          <w:cs/>
                        </w:rPr>
                      </w:pPr>
                      <w:r w:rsidRPr="008B734A">
                        <w:rPr>
                          <w:rFonts w:ascii="TH SarabunPSK" w:hAnsi="TH SarabunPSK" w:cs="TH SarabunPSK"/>
                          <w:i/>
                          <w:iCs/>
                          <w:sz w:val="32"/>
                          <w:szCs w:val="32"/>
                          <w:cs/>
                          <w:lang w:bidi="th-TH"/>
                        </w:rPr>
                        <w:t>นายสันติภาพ แกมู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05344" behindDoc="1" locked="0" layoutInCell="1" allowOverlap="1" wp14:anchorId="04C428F1" wp14:editId="21DC7297">
            <wp:simplePos x="0" y="0"/>
            <wp:positionH relativeFrom="margin">
              <wp:posOffset>2338438</wp:posOffset>
            </wp:positionH>
            <wp:positionV relativeFrom="paragraph">
              <wp:posOffset>165468</wp:posOffset>
            </wp:positionV>
            <wp:extent cx="3433445" cy="2446020"/>
            <wp:effectExtent l="152400" t="152400" r="357505" b="354330"/>
            <wp:wrapTight wrapText="bothSides">
              <wp:wrapPolygon edited="0">
                <wp:start x="479" y="-1346"/>
                <wp:lineTo x="-959" y="-1009"/>
                <wp:lineTo x="-959" y="22206"/>
                <wp:lineTo x="-479" y="23215"/>
                <wp:lineTo x="1079" y="24224"/>
                <wp:lineTo x="1198" y="24561"/>
                <wp:lineTo x="21572" y="24561"/>
                <wp:lineTo x="21692" y="24224"/>
                <wp:lineTo x="23250" y="23215"/>
                <wp:lineTo x="23729" y="20523"/>
                <wp:lineTo x="23729" y="1682"/>
                <wp:lineTo x="22291" y="-841"/>
                <wp:lineTo x="22171" y="-1346"/>
                <wp:lineTo x="479" y="-1346"/>
              </wp:wrapPolygon>
            </wp:wrapTight>
            <wp:docPr id="24" name="Picture 3" descr="D:\KLDP Works\รายงานอาสาสมมัคร\2021\198010767_3817923078334492_25110482394768053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KLDP Works\รายงานอาสาสมมัคร\2021\198010767_3817923078334492_2511048239476805354_n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445" cy="2446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C41477" w14:textId="544A1AA5" w:rsidR="00D0298A" w:rsidRPr="00FE0E50" w:rsidRDefault="00D0298A" w:rsidP="00D0298A">
      <w:pPr>
        <w:rPr>
          <w:cs/>
        </w:rPr>
      </w:pPr>
    </w:p>
    <w:p w14:paraId="1C51DE3E" w14:textId="219291B4" w:rsidR="00D0298A" w:rsidRPr="00FE0E50" w:rsidRDefault="00D0298A" w:rsidP="00D0298A">
      <w:pPr>
        <w:rPr>
          <w:cs/>
        </w:rPr>
      </w:pPr>
    </w:p>
    <w:p w14:paraId="0BC7AF2B" w14:textId="6237B3E6" w:rsidR="00D0298A" w:rsidRPr="00FE0E50" w:rsidRDefault="00D0298A" w:rsidP="00D0298A">
      <w:pPr>
        <w:rPr>
          <w:cs/>
        </w:rPr>
      </w:pPr>
    </w:p>
    <w:p w14:paraId="0697B268" w14:textId="34549704" w:rsidR="00D0298A" w:rsidRDefault="00D0298A" w:rsidP="00D0298A">
      <w:pPr>
        <w:tabs>
          <w:tab w:val="left" w:pos="2033"/>
        </w:tabs>
      </w:pPr>
      <w:r>
        <w:tab/>
      </w:r>
    </w:p>
    <w:p w14:paraId="209E1DD1" w14:textId="550E6D6B" w:rsidR="00D0298A" w:rsidRDefault="00D0298A" w:rsidP="00D0298A">
      <w:pPr>
        <w:rPr>
          <w:rFonts w:asciiTheme="majorBidi" w:hAnsiTheme="majorBidi" w:cstheme="majorBidi"/>
          <w:sz w:val="32"/>
          <w:szCs w:val="32"/>
        </w:rPr>
      </w:pPr>
    </w:p>
    <w:p w14:paraId="6CEA8CAD" w14:textId="13E8D4D2" w:rsidR="00D0298A" w:rsidRPr="00164DDD" w:rsidRDefault="00D0298A" w:rsidP="00D0298A">
      <w:pPr>
        <w:rPr>
          <w:rFonts w:asciiTheme="majorBidi" w:hAnsiTheme="majorBidi" w:cstheme="majorBidi"/>
          <w:sz w:val="32"/>
          <w:szCs w:val="32"/>
        </w:rPr>
      </w:pPr>
    </w:p>
    <w:p w14:paraId="7D23BA10" w14:textId="195D81C1" w:rsidR="00D0298A" w:rsidRPr="00164DDD" w:rsidRDefault="00D0298A" w:rsidP="00D0298A">
      <w:pPr>
        <w:rPr>
          <w:rFonts w:asciiTheme="majorBidi" w:hAnsiTheme="majorBidi" w:cstheme="majorBidi"/>
          <w:sz w:val="32"/>
          <w:szCs w:val="32"/>
        </w:rPr>
      </w:pPr>
      <w:r w:rsidRPr="00164DDD">
        <w:rPr>
          <w:rFonts w:asciiTheme="majorBidi" w:hAnsiTheme="majorBidi" w:cstheme="majorBidi" w:hint="cs"/>
          <w:sz w:val="32"/>
          <w:szCs w:val="32"/>
          <w:cs/>
        </w:rPr>
        <w:t xml:space="preserve"> </w:t>
      </w:r>
    </w:p>
    <w:p w14:paraId="5EA5E355" w14:textId="38B06F74" w:rsidR="00D0298A" w:rsidRDefault="00D0298A" w:rsidP="00D0298A">
      <w:pPr>
        <w:pStyle w:val="ListParagraph"/>
        <w:tabs>
          <w:tab w:val="left" w:pos="2033"/>
        </w:tabs>
        <w:rPr>
          <w:rFonts w:asciiTheme="majorBidi" w:hAnsiTheme="majorBidi" w:cstheme="majorBidi"/>
          <w:sz w:val="32"/>
          <w:szCs w:val="32"/>
        </w:rPr>
      </w:pPr>
    </w:p>
    <w:p w14:paraId="1D0F26E5" w14:textId="63B07893" w:rsidR="00D0298A" w:rsidRDefault="004D19FD" w:rsidP="00D0298A">
      <w:pPr>
        <w:pStyle w:val="ListParagraph"/>
        <w:tabs>
          <w:tab w:val="left" w:pos="2033"/>
        </w:tabs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78048" behindDoc="0" locked="0" layoutInCell="1" allowOverlap="1" wp14:anchorId="40440DE6" wp14:editId="7DCFB195">
            <wp:simplePos x="0" y="0"/>
            <wp:positionH relativeFrom="margin">
              <wp:posOffset>-382905</wp:posOffset>
            </wp:positionH>
            <wp:positionV relativeFrom="paragraph">
              <wp:posOffset>177800</wp:posOffset>
            </wp:positionV>
            <wp:extent cx="3823335" cy="2696845"/>
            <wp:effectExtent l="190500" t="190500" r="196215" b="198755"/>
            <wp:wrapNone/>
            <wp:docPr id="14" name="Picture 1" descr="D:\KLDP Works\รายงานอาสาสมมัคร\2021\192652187_3779447735515360_498484686886468447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KLDP Works\รายงานอาสาสมมัคร\2021\192652187_3779447735515360_4984846868864684471_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335" cy="2696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53F20F" w14:textId="1FD7D7FF" w:rsidR="00D0298A" w:rsidRDefault="004D19FD" w:rsidP="00D0298A">
      <w:pPr>
        <w:pStyle w:val="ListParagraph"/>
        <w:tabs>
          <w:tab w:val="left" w:pos="2033"/>
        </w:tabs>
        <w:rPr>
          <w:rFonts w:asciiTheme="majorBidi" w:hAnsiTheme="majorBidi" w:cstheme="majorBidi"/>
          <w:sz w:val="32"/>
          <w:szCs w:val="32"/>
        </w:rPr>
      </w:pPr>
      <w:r w:rsidRPr="000A4121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312C3405" wp14:editId="43806EAA">
                <wp:simplePos x="0" y="0"/>
                <wp:positionH relativeFrom="column">
                  <wp:posOffset>3700780</wp:posOffset>
                </wp:positionH>
                <wp:positionV relativeFrom="paragraph">
                  <wp:posOffset>295409</wp:posOffset>
                </wp:positionV>
                <wp:extent cx="2205456" cy="2056765"/>
                <wp:effectExtent l="0" t="0" r="4445" b="635"/>
                <wp:wrapNone/>
                <wp:docPr id="1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5456" cy="205676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67000"/>
                              </a:schemeClr>
                            </a:gs>
                            <a:gs pos="48000">
                              <a:schemeClr val="accent5">
                                <a:lumMod val="97000"/>
                                <a:lumOff val="3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E9F596" w14:textId="23BD99A2" w:rsidR="000A4121" w:rsidRPr="00E14304" w:rsidRDefault="00E64646">
                            <w:pP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E14304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Vision Statement </w:t>
                            </w:r>
                          </w:p>
                          <w:p w14:paraId="2CF1405E" w14:textId="091A1588" w:rsidR="00E64646" w:rsidRPr="008B734A" w:rsidRDefault="008B734A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  <w:lang w:bidi="th-TH"/>
                              </w:rPr>
                              <w:t>“</w:t>
                            </w:r>
                            <w:r w:rsidR="00E64646" w:rsidRPr="008B734A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เสริมสร้างและหนุนใจแก่พี่น้องคริสต์เตียนด้วยบทเพลง การอธิษฐาน และพระคัมภีร์ให้เปรียบเส</w:t>
                            </w:r>
                            <w:r w:rsidR="00E051A7" w:rsidRPr="008B734A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มือนดั่งชาวสวรรค์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  <w:lang w:bidi="th-TH"/>
                              </w:rPr>
                              <w:t>”</w:t>
                            </w:r>
                          </w:p>
                          <w:p w14:paraId="4A446DB5" w14:textId="04E1779E" w:rsidR="00E051A7" w:rsidRPr="008B734A" w:rsidRDefault="00E051A7" w:rsidP="008B734A">
                            <w:pPr>
                              <w:jc w:val="right"/>
                              <w:rPr>
                                <w:rFonts w:ascii="TH SarabunPSK" w:hAnsi="TH SarabunPSK" w:cs="TH SarabunPSK"/>
                                <w:i/>
                                <w:iCs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 w:rsidRPr="008B734A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8B734A">
                              <w:rPr>
                                <w:rFonts w:ascii="TH SarabunPSK" w:hAnsi="TH SarabunPSK" w:cs="TH SarabunPSK"/>
                                <w:i/>
                                <w:iCs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นายสาคร คีรีพิราม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312C3405" id="_x0000_s1062" type="#_x0000_t202" style="position:absolute;left:0;text-align:left;margin-left:291.4pt;margin-top:23.25pt;width:173.65pt;height:161.95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" fillcolor="#6ca583 [2152]" stroked="f">
                <v:fill color2="#d9e8df [1944]" rotate="t" angle="180" colors="0 #6da685;31457f #c3dacd;1 #dae8e0" focus="100%" type="gradient"/>
                <v:textbox>
                  <w:txbxContent>
                    <w:p w14:paraId="3AE9F596" w14:textId="23BD99A2" w:rsidR="000A4121" w:rsidRPr="00E14304" w:rsidRDefault="00E64646">
                      <w:pPr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E14304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Vision Statement </w:t>
                      </w:r>
                    </w:p>
                    <w:p w14:paraId="2CF1405E" w14:textId="091A1588" w:rsidR="00E64646" w:rsidRPr="008B734A" w:rsidRDefault="008B734A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lang w:bidi="th-TH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  <w:lang w:bidi="th-TH"/>
                        </w:rPr>
                        <w:t>“</w:t>
                      </w:r>
                      <w:r w:rsidR="00E64646" w:rsidRPr="008B734A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  <w:lang w:bidi="th-TH"/>
                        </w:rPr>
                        <w:t>เสริมสร้างและหนุนใจแก่พี่น้องคริสต์เตียนด้วยบทเพลง การอธิษฐาน และพระคัมภีร์ให้เปรียบเส</w:t>
                      </w:r>
                      <w:r w:rsidR="00E051A7" w:rsidRPr="008B734A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  <w:lang w:bidi="th-TH"/>
                        </w:rPr>
                        <w:t>มือนดั่งชาวสวรรค์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  <w:lang w:bidi="th-TH"/>
                        </w:rPr>
                        <w:t>”</w:t>
                      </w:r>
                    </w:p>
                    <w:p w14:paraId="4A446DB5" w14:textId="04E1779E" w:rsidR="00E051A7" w:rsidRPr="008B734A" w:rsidRDefault="00E051A7" w:rsidP="008B734A">
                      <w:pPr>
                        <w:jc w:val="right"/>
                        <w:rPr>
                          <w:rFonts w:ascii="TH SarabunPSK" w:hAnsi="TH SarabunPSK" w:cs="TH SarabunPSK"/>
                          <w:i/>
                          <w:iCs/>
                          <w:sz w:val="32"/>
                          <w:szCs w:val="32"/>
                          <w:cs/>
                          <w:lang w:bidi="th-TH"/>
                        </w:rPr>
                      </w:pPr>
                      <w:r w:rsidRPr="008B734A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  <w:lang w:bidi="th-TH"/>
                        </w:rPr>
                        <w:t xml:space="preserve"> </w:t>
                      </w:r>
                      <w:r w:rsidRPr="008B734A">
                        <w:rPr>
                          <w:rFonts w:ascii="TH SarabunPSK" w:hAnsi="TH SarabunPSK" w:cs="TH SarabunPSK"/>
                          <w:i/>
                          <w:iCs/>
                          <w:sz w:val="32"/>
                          <w:szCs w:val="32"/>
                          <w:cs/>
                          <w:lang w:bidi="th-TH"/>
                        </w:rPr>
                        <w:t>นายสาคร คีรีพิราม</w:t>
                      </w:r>
                    </w:p>
                  </w:txbxContent>
                </v:textbox>
              </v:shape>
            </w:pict>
          </mc:Fallback>
        </mc:AlternateContent>
      </w:r>
    </w:p>
    <w:bookmarkEnd w:id="1"/>
    <w:p w14:paraId="2F04A1F0" w14:textId="77777777" w:rsidR="00752964" w:rsidRDefault="00752964" w:rsidP="00752964">
      <w:pPr>
        <w:rPr>
          <w:rFonts w:ascii="TH SarabunPSK" w:hAnsi="TH SarabunPSK" w:cs="TH SarabunPSK"/>
          <w:bCs/>
          <w:sz w:val="32"/>
          <w:szCs w:val="32"/>
        </w:rPr>
      </w:pPr>
    </w:p>
    <w:p w14:paraId="07B3603E" w14:textId="77777777" w:rsidR="00A426CD" w:rsidRDefault="00A426CD" w:rsidP="00752964">
      <w:pPr>
        <w:rPr>
          <w:rFonts w:ascii="TH SarabunPSK" w:hAnsi="TH SarabunPSK" w:cs="TH SarabunPSK"/>
          <w:bCs/>
          <w:sz w:val="32"/>
          <w:szCs w:val="32"/>
        </w:rPr>
      </w:pPr>
    </w:p>
    <w:p w14:paraId="0753D216" w14:textId="77777777" w:rsidR="00A426CD" w:rsidRDefault="00A426CD" w:rsidP="00752964">
      <w:pPr>
        <w:rPr>
          <w:rFonts w:ascii="TH SarabunPSK" w:hAnsi="TH SarabunPSK" w:cs="TH SarabunPSK"/>
          <w:bCs/>
          <w:sz w:val="32"/>
          <w:szCs w:val="32"/>
        </w:rPr>
      </w:pPr>
    </w:p>
    <w:p w14:paraId="6860BA8A" w14:textId="77777777" w:rsidR="004D19FD" w:rsidRDefault="004D19FD" w:rsidP="00D07B6B">
      <w:pPr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186B408E" w14:textId="77777777" w:rsidR="004D19FD" w:rsidRDefault="004D19FD" w:rsidP="00D07B6B">
      <w:pPr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5E7349A6" w14:textId="3A7F2265" w:rsidR="004D19FD" w:rsidRDefault="004D19FD" w:rsidP="00D07B6B">
      <w:pPr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3144115D" w14:textId="5049116A" w:rsidR="00494617" w:rsidRPr="00C42A67" w:rsidRDefault="005C691E" w:rsidP="00D07B6B">
      <w:pPr>
        <w:rPr>
          <w:rFonts w:ascii="TH SarabunPSK" w:hAnsi="TH SarabunPSK" w:cs="TH SarabunPSK"/>
          <w:b w:val="0"/>
          <w:color w:val="auto"/>
          <w:sz w:val="32"/>
          <w:szCs w:val="32"/>
          <w:lang w:bidi="th-TH"/>
        </w:rPr>
      </w:pPr>
      <w:r w:rsidRPr="00A75C0A">
        <w:rPr>
          <w:rFonts w:ascii="TH SarabunPSK" w:hAnsi="TH SarabunPSK" w:cs="TH SarabunPSK" w:hint="cs"/>
          <w:bCs/>
          <w:color w:val="auto"/>
          <w:sz w:val="32"/>
          <w:szCs w:val="32"/>
          <w:cs/>
          <w:lang w:bidi="th-TH"/>
        </w:rPr>
        <w:lastRenderedPageBreak/>
        <w:t xml:space="preserve">กิจกรรม </w:t>
      </w:r>
      <w:r w:rsidR="00494617" w:rsidRPr="00A75C0A">
        <w:rPr>
          <w:rFonts w:ascii="TH SarabunPSK" w:hAnsi="TH SarabunPSK" w:cs="TH SarabunPSK"/>
          <w:bCs/>
          <w:color w:val="auto"/>
          <w:sz w:val="32"/>
          <w:szCs w:val="32"/>
          <w:lang w:bidi="th-TH"/>
        </w:rPr>
        <w:t>Family night</w:t>
      </w:r>
      <w:r w:rsidRPr="00C42A67"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 xml:space="preserve"> เป็นกิจกรรมสร้างความสัมพันธ์ภายในโครงการแล</w:t>
      </w:r>
      <w:r w:rsidR="00AE3DFC" w:rsidRPr="00C42A67"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>ะ</w:t>
      </w:r>
      <w:r w:rsidRPr="00C42A67"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 xml:space="preserve">แลกเปลี่ยนวัฒนธรรมและประสบการณ์ชีวิตระหว่างนักศึกษาโครงการฯ เจ้าหน้าที่ และอาสาสมัคร </w:t>
      </w:r>
      <w:r w:rsidR="00494617" w:rsidRPr="00C42A67">
        <w:rPr>
          <w:rFonts w:ascii="TH SarabunPSK" w:hAnsi="TH SarabunPSK" w:cs="TH SarabunPSK"/>
          <w:b w:val="0"/>
          <w:color w:val="auto"/>
          <w:sz w:val="32"/>
          <w:szCs w:val="32"/>
          <w:lang w:bidi="th-TH"/>
        </w:rPr>
        <w:t xml:space="preserve"> </w:t>
      </w:r>
    </w:p>
    <w:p w14:paraId="5A2706D6" w14:textId="2A5B1FE8" w:rsidR="00E00E10" w:rsidRDefault="00C42A67" w:rsidP="00D07B6B">
      <w:pPr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  <w:r>
        <w:rPr>
          <w:rFonts w:ascii="TH SarabunPSK" w:hAnsi="TH SarabunPSK" w:cs="TH SarabunPSK"/>
          <w:bCs/>
          <w:noProof/>
          <w:color w:val="auto"/>
          <w:sz w:val="36"/>
          <w:szCs w:val="36"/>
          <w:lang w:bidi="th-TH"/>
        </w:rPr>
        <w:drawing>
          <wp:anchor distT="0" distB="0" distL="114300" distR="114300" simplePos="0" relativeHeight="251884544" behindDoc="0" locked="0" layoutInCell="1" allowOverlap="1" wp14:anchorId="6DB4126D" wp14:editId="71A08E94">
            <wp:simplePos x="0" y="0"/>
            <wp:positionH relativeFrom="column">
              <wp:posOffset>-133177</wp:posOffset>
            </wp:positionH>
            <wp:positionV relativeFrom="paragraph">
              <wp:posOffset>342440</wp:posOffset>
            </wp:positionV>
            <wp:extent cx="2922270" cy="2190721"/>
            <wp:effectExtent l="152400" t="152400" r="354330" b="362585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2270" cy="21907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960BCE" w14:textId="04E3DAC1" w:rsidR="00494617" w:rsidRDefault="00AF2C7D" w:rsidP="00D07B6B">
      <w:pPr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  <w:r w:rsidRPr="00C42A67">
        <w:rPr>
          <w:rFonts w:ascii="TH SarabunPSK" w:hAnsi="TH SarabunPSK" w:cs="TH SarabunPSK"/>
          <w:b w:val="0"/>
          <w:noProof/>
          <w:color w:val="auto"/>
          <w:sz w:val="32"/>
          <w:szCs w:val="32"/>
          <w:lang w:bidi="th-TH"/>
        </w:rPr>
        <w:drawing>
          <wp:anchor distT="0" distB="0" distL="114300" distR="114300" simplePos="0" relativeHeight="251883520" behindDoc="0" locked="0" layoutInCell="1" allowOverlap="1" wp14:anchorId="6D616E58" wp14:editId="5FBB27CA">
            <wp:simplePos x="0" y="0"/>
            <wp:positionH relativeFrom="column">
              <wp:posOffset>2945765</wp:posOffset>
            </wp:positionH>
            <wp:positionV relativeFrom="paragraph">
              <wp:posOffset>13335</wp:posOffset>
            </wp:positionV>
            <wp:extent cx="2900680" cy="2174240"/>
            <wp:effectExtent l="152400" t="152400" r="356870" b="35941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680" cy="2174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5754CF" w14:textId="18C5B249" w:rsidR="001525D7" w:rsidRDefault="001525D7" w:rsidP="00D07B6B">
      <w:pPr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  <w:r>
        <w:rPr>
          <w:rFonts w:ascii="TH SarabunPSK" w:hAnsi="TH SarabunPSK" w:cs="TH SarabunPSK" w:hint="cs"/>
          <w:bCs/>
          <w:color w:val="auto"/>
          <w:sz w:val="36"/>
          <w:szCs w:val="36"/>
          <w:cs/>
          <w:lang w:bidi="th-TH"/>
        </w:rPr>
        <w:t xml:space="preserve">ประชุมวางแผนโครงการ </w:t>
      </w:r>
      <w:r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  <w:t xml:space="preserve">9 </w:t>
      </w:r>
      <w:r>
        <w:rPr>
          <w:rFonts w:ascii="TH SarabunPSK" w:hAnsi="TH SarabunPSK" w:cs="TH SarabunPSK" w:hint="cs"/>
          <w:bCs/>
          <w:color w:val="auto"/>
          <w:sz w:val="36"/>
          <w:szCs w:val="36"/>
          <w:cs/>
          <w:lang w:bidi="th-TH"/>
        </w:rPr>
        <w:t xml:space="preserve">เดือน </w:t>
      </w:r>
      <w:r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  <w:t>25 Oct 21</w:t>
      </w:r>
    </w:p>
    <w:p w14:paraId="236A08EC" w14:textId="1AFA0FA4" w:rsidR="00B702A2" w:rsidRDefault="00B702A2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2098083F" w14:textId="5CA42074" w:rsidR="001525D7" w:rsidRDefault="001525D7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07F8657A" w14:textId="14B78ECD" w:rsidR="001525D7" w:rsidRDefault="001525D7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0D1BED3C" w14:textId="0BD19905" w:rsidR="001525D7" w:rsidRDefault="001525D7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6710667F" w14:textId="776C1665" w:rsidR="001525D7" w:rsidRDefault="001525D7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53638F98" w14:textId="6270003F" w:rsidR="001525D7" w:rsidRDefault="001525D7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6C45CDE0" w14:textId="7DC66180" w:rsidR="001525D7" w:rsidRDefault="00AF2C7D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>
        <w:rPr>
          <w:rFonts w:ascii="TH SarabunPSK" w:hAnsi="TH SarabunPSK" w:cs="TH SarabunPSK"/>
          <w:bCs/>
          <w:noProof/>
          <w:color w:val="auto"/>
          <w:sz w:val="36"/>
          <w:szCs w:val="36"/>
          <w:lang w:bidi="th-TH"/>
        </w:rPr>
        <w:drawing>
          <wp:anchor distT="0" distB="0" distL="114300" distR="114300" simplePos="0" relativeHeight="251886592" behindDoc="0" locked="0" layoutInCell="1" allowOverlap="1" wp14:anchorId="518C560B" wp14:editId="4B39D78E">
            <wp:simplePos x="0" y="0"/>
            <wp:positionH relativeFrom="column">
              <wp:posOffset>2946072</wp:posOffset>
            </wp:positionH>
            <wp:positionV relativeFrom="paragraph">
              <wp:posOffset>216415</wp:posOffset>
            </wp:positionV>
            <wp:extent cx="2900489" cy="2174496"/>
            <wp:effectExtent l="152400" t="152400" r="357505" b="359410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489" cy="21744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Cs/>
          <w:noProof/>
          <w:color w:val="auto"/>
          <w:sz w:val="36"/>
          <w:szCs w:val="36"/>
          <w:lang w:bidi="th-TH"/>
        </w:rPr>
        <w:drawing>
          <wp:anchor distT="0" distB="0" distL="114300" distR="114300" simplePos="0" relativeHeight="251885568" behindDoc="0" locked="0" layoutInCell="1" allowOverlap="1" wp14:anchorId="58C0730E" wp14:editId="39583338">
            <wp:simplePos x="0" y="0"/>
            <wp:positionH relativeFrom="column">
              <wp:posOffset>-138649</wp:posOffset>
            </wp:positionH>
            <wp:positionV relativeFrom="paragraph">
              <wp:posOffset>202149</wp:posOffset>
            </wp:positionV>
            <wp:extent cx="2932211" cy="2198279"/>
            <wp:effectExtent l="152400" t="152400" r="363855" b="354965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2211" cy="21982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926352" w14:textId="38B3589D" w:rsidR="001525D7" w:rsidRDefault="001525D7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075F178C" w14:textId="7101285E" w:rsidR="001525D7" w:rsidRDefault="001525D7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2E404710" w14:textId="2381C273" w:rsidR="001B2AFA" w:rsidRDefault="001B2AFA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440D6DAD" w14:textId="52354CA7" w:rsidR="00C42A67" w:rsidRDefault="00C42A67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61CA9575" w14:textId="33D48DD5" w:rsidR="00C42A67" w:rsidRDefault="00C42A67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7C520688" w14:textId="71D18DA8" w:rsidR="00C42A67" w:rsidRDefault="00C42A67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0F3468C9" w14:textId="244CC88B" w:rsidR="00C42A67" w:rsidRDefault="00C42A67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0D940E24" w14:textId="71D8A311" w:rsidR="00C42A67" w:rsidRDefault="00C42A67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0966D46F" w14:textId="54768267" w:rsidR="00C42A67" w:rsidRDefault="00AF2C7D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>
        <w:rPr>
          <w:rFonts w:ascii="TH SarabunPSK" w:hAnsi="TH SarabunPSK" w:cs="TH SarabunPSK"/>
          <w:bCs/>
          <w:noProof/>
          <w:color w:val="auto"/>
          <w:sz w:val="36"/>
          <w:szCs w:val="36"/>
          <w:lang w:bidi="th-TH"/>
        </w:rPr>
        <w:drawing>
          <wp:anchor distT="0" distB="0" distL="114300" distR="114300" simplePos="0" relativeHeight="251888640" behindDoc="0" locked="0" layoutInCell="1" allowOverlap="1" wp14:anchorId="65516271" wp14:editId="2E5EDCDA">
            <wp:simplePos x="0" y="0"/>
            <wp:positionH relativeFrom="column">
              <wp:posOffset>2903220</wp:posOffset>
            </wp:positionH>
            <wp:positionV relativeFrom="paragraph">
              <wp:posOffset>195829</wp:posOffset>
            </wp:positionV>
            <wp:extent cx="2932386" cy="2198411"/>
            <wp:effectExtent l="152400" t="152400" r="363855" b="354330"/>
            <wp:wrapNone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2386" cy="21984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Cs/>
          <w:noProof/>
          <w:color w:val="auto"/>
          <w:sz w:val="36"/>
          <w:szCs w:val="36"/>
          <w:lang w:bidi="th-TH"/>
        </w:rPr>
        <w:drawing>
          <wp:anchor distT="0" distB="0" distL="114300" distR="114300" simplePos="0" relativeHeight="251887616" behindDoc="0" locked="0" layoutInCell="1" allowOverlap="1" wp14:anchorId="7431F91B" wp14:editId="4A1855A5">
            <wp:simplePos x="0" y="0"/>
            <wp:positionH relativeFrom="column">
              <wp:posOffset>-169961</wp:posOffset>
            </wp:positionH>
            <wp:positionV relativeFrom="paragraph">
              <wp:posOffset>197441</wp:posOffset>
            </wp:positionV>
            <wp:extent cx="2922891" cy="2191407"/>
            <wp:effectExtent l="152400" t="152400" r="354330" b="361315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2891" cy="21914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558C43" w14:textId="71F2CBDD" w:rsidR="00C42A67" w:rsidRDefault="00C42A67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0A83E236" w14:textId="0089EE17" w:rsidR="00C42A67" w:rsidRDefault="00C42A67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467F8BDF" w14:textId="2625C79A" w:rsidR="00C42A67" w:rsidRDefault="00C42A67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126718DE" w14:textId="1831BFC9" w:rsidR="00C42A67" w:rsidRDefault="00C42A67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47975245" w14:textId="77777777" w:rsidR="00C42A67" w:rsidRDefault="00C42A67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6ED8B243" w14:textId="1B3E83ED" w:rsidR="001B2AFA" w:rsidRDefault="00AF2C7D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 w:rsidRPr="00AE3DFC">
        <w:rPr>
          <w:rFonts w:ascii="TH SarabunPSK" w:hAnsi="TH SarabunPSK" w:cs="TH SarabunPSK"/>
          <w:noProof/>
          <w:color w:val="auto"/>
          <w:sz w:val="32"/>
          <w:szCs w:val="32"/>
          <w:cs/>
          <w:lang w:bidi="th-TH"/>
        </w:rPr>
        <mc:AlternateContent>
          <mc:Choice Requires="wps">
            <w:drawing>
              <wp:anchor distT="45720" distB="45720" distL="114300" distR="114300" simplePos="0" relativeHeight="251890688" behindDoc="0" locked="0" layoutInCell="1" allowOverlap="1" wp14:anchorId="2B4B9DB4" wp14:editId="463745B9">
                <wp:simplePos x="0" y="0"/>
                <wp:positionH relativeFrom="column">
                  <wp:posOffset>427990</wp:posOffset>
                </wp:positionH>
                <wp:positionV relativeFrom="paragraph">
                  <wp:posOffset>804523</wp:posOffset>
                </wp:positionV>
                <wp:extent cx="4745421" cy="770167"/>
                <wp:effectExtent l="0" t="0" r="0" b="0"/>
                <wp:wrapNone/>
                <wp:docPr id="2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5421" cy="7701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848203" w14:textId="520BE75E" w:rsidR="00AE3DFC" w:rsidRPr="001A1167" w:rsidRDefault="00AE3DFC">
                            <w:pPr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</w:rPr>
                            </w:pPr>
                            <w:r w:rsidRPr="001A1167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ณ  หมู่บ้านล้านนาไพน์เนอรี่โอม </w:t>
                            </w:r>
                            <w:r w:rsidR="001A1167" w:rsidRPr="001A1167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อ.หางดง จ.ชียงใหม่ (บ้านอาสาสมัคร) เมื่อวันที่ </w:t>
                            </w:r>
                            <w:r w:rsidR="001A1167" w:rsidRPr="001A1167">
                              <w:rPr>
                                <w:rFonts w:ascii="TH SarabunPSK" w:hAnsi="TH SarabunPSK" w:cs="TH SarabunPSK"/>
                                <w:bCs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 xml:space="preserve">24 </w:t>
                            </w:r>
                            <w:r w:rsidR="001A1167" w:rsidRPr="001A1167">
                              <w:rPr>
                                <w:rFonts w:ascii="TH SarabunPSK" w:hAnsi="TH SarabunPSK" w:cs="TH SarabunPSK"/>
                                <w:bCs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ตุลาคม </w:t>
                            </w:r>
                            <w:r w:rsidR="001A1167" w:rsidRPr="001A1167">
                              <w:rPr>
                                <w:rFonts w:ascii="TH SarabunPSK" w:hAnsi="TH SarabunPSK" w:cs="TH SarabunPSK"/>
                                <w:bCs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>2021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2B4B9DB4" id="_x0000_s1063" type="#_x0000_t202" style="position:absolute;margin-left:33.7pt;margin-top:63.35pt;width:373.65pt;height:60.65pt;z-index:251890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" filled="f" stroked="f">
                <v:textbox>
                  <w:txbxContent>
                    <w:p w14:paraId="00848203" w14:textId="520BE75E" w:rsidR="00AE3DFC" w:rsidRPr="001A1167" w:rsidRDefault="00AE3DFC">
                      <w:pPr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</w:rPr>
                      </w:pPr>
                      <w:r w:rsidRPr="001A1167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ณ  หมู่บ้านล้านนาไพน์เนอรี่โอม </w:t>
                      </w:r>
                      <w:r w:rsidR="001A1167" w:rsidRPr="001A1167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อ.หางดง จ.ชียงใหม่ (บ้านอาสาสมัคร) เมื่อวันที่ </w:t>
                      </w:r>
                      <w:r w:rsidR="001A1167" w:rsidRPr="001A1167">
                        <w:rPr>
                          <w:rFonts w:ascii="TH SarabunPSK" w:hAnsi="TH SarabunPSK" w:cs="TH SarabunPSK"/>
                          <w:bCs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 xml:space="preserve">24 </w:t>
                      </w:r>
                      <w:r w:rsidR="001A1167" w:rsidRPr="001A1167">
                        <w:rPr>
                          <w:rFonts w:ascii="TH SarabunPSK" w:hAnsi="TH SarabunPSK" w:cs="TH SarabunPSK"/>
                          <w:bCs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ตุลาคม </w:t>
                      </w:r>
                      <w:r w:rsidR="001A1167" w:rsidRPr="001A1167">
                        <w:rPr>
                          <w:rFonts w:ascii="TH SarabunPSK" w:hAnsi="TH SarabunPSK" w:cs="TH SarabunPSK"/>
                          <w:bCs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>2021</w:t>
                      </w:r>
                    </w:p>
                  </w:txbxContent>
                </v:textbox>
              </v:shape>
            </w:pict>
          </mc:Fallback>
        </mc:AlternateContent>
      </w:r>
    </w:p>
    <w:p w14:paraId="51C6466F" w14:textId="078CC269" w:rsidR="00494617" w:rsidRDefault="001B2AFA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>
        <w:rPr>
          <w:rFonts w:ascii="TH SarabunPSK" w:hAnsi="TH SarabunPSK" w:cs="TH SarabunPSK" w:hint="cs"/>
          <w:color w:val="auto"/>
          <w:sz w:val="32"/>
          <w:szCs w:val="32"/>
          <w:cs/>
          <w:lang w:bidi="th-TH"/>
        </w:rPr>
        <w:lastRenderedPageBreak/>
        <w:t xml:space="preserve">เจ้าหน้าที่มูลนิธิ อาสาสมัคร </w:t>
      </w:r>
      <w:r w:rsidR="00494617">
        <w:rPr>
          <w:rFonts w:ascii="TH SarabunPSK" w:hAnsi="TH SarabunPSK" w:cs="TH SarabunPSK" w:hint="cs"/>
          <w:color w:val="auto"/>
          <w:sz w:val="32"/>
          <w:szCs w:val="32"/>
          <w:cs/>
          <w:lang w:bidi="th-TH"/>
        </w:rPr>
        <w:t>ประชุม</w:t>
      </w:r>
      <w:r>
        <w:rPr>
          <w:rFonts w:ascii="TH SarabunPSK" w:hAnsi="TH SarabunPSK" w:cs="TH SarabunPSK" w:hint="cs"/>
          <w:color w:val="auto"/>
          <w:sz w:val="32"/>
          <w:szCs w:val="32"/>
          <w:cs/>
          <w:lang w:bidi="th-TH"/>
        </w:rPr>
        <w:t>วางแผนงานร่วมกับอนุกรรมการ</w:t>
      </w:r>
      <w:r w:rsidR="00085C64">
        <w:rPr>
          <w:rFonts w:ascii="TH SarabunPSK" w:hAnsi="TH SarabunPSK" w:cs="TH SarabunPSK" w:hint="cs"/>
          <w:color w:val="auto"/>
          <w:sz w:val="32"/>
          <w:szCs w:val="32"/>
          <w:cs/>
          <w:lang w:bidi="th-TH"/>
        </w:rPr>
        <w:t>โครงการพํฒนาผู้นำกะเหรี่ยงแบ๊บติสท์</w:t>
      </w:r>
      <w:r>
        <w:rPr>
          <w:rFonts w:ascii="TH SarabunPSK" w:hAnsi="TH SarabunPSK" w:cs="TH SarabunPSK" w:hint="cs"/>
          <w:color w:val="auto"/>
          <w:sz w:val="32"/>
          <w:szCs w:val="32"/>
          <w:cs/>
          <w:lang w:bidi="th-TH"/>
        </w:rPr>
        <w:t xml:space="preserve"> ในการ</w:t>
      </w:r>
      <w:r w:rsidR="00C42A67">
        <w:rPr>
          <w:rFonts w:ascii="TH SarabunPSK" w:hAnsi="TH SarabunPSK" w:cs="TH SarabunPSK" w:hint="cs"/>
          <w:color w:val="auto"/>
          <w:sz w:val="32"/>
          <w:szCs w:val="32"/>
          <w:cs/>
          <w:lang w:bidi="th-TH"/>
        </w:rPr>
        <w:t>พ้ฒนา ปรับปรุง เพื่อประสิทธิภาพการดำเนินงานของมูลนิธิดียิ่งขึ้น</w:t>
      </w:r>
      <w:r w:rsidR="00494617">
        <w:rPr>
          <w:rFonts w:ascii="TH SarabunPSK" w:hAnsi="TH SarabunPSK" w:cs="TH SarabunPSK"/>
          <w:color w:val="auto"/>
          <w:sz w:val="32"/>
          <w:szCs w:val="32"/>
          <w:lang w:bidi="th-TH"/>
        </w:rPr>
        <w:t xml:space="preserve"> </w:t>
      </w:r>
    </w:p>
    <w:p w14:paraId="3E0ADD55" w14:textId="20A01DC5" w:rsidR="00051BC0" w:rsidRDefault="0017376E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>
        <w:rPr>
          <w:rFonts w:ascii="TH SarabunPSK" w:hAnsi="TH SarabunPSK" w:cs="TH SarabunPSK"/>
          <w:noProof/>
          <w:color w:val="auto"/>
          <w:sz w:val="32"/>
          <w:szCs w:val="32"/>
          <w:lang w:val="th-TH" w:bidi="th-TH"/>
        </w:rPr>
        <w:drawing>
          <wp:anchor distT="0" distB="0" distL="114300" distR="114300" simplePos="0" relativeHeight="251891712" behindDoc="0" locked="0" layoutInCell="1" allowOverlap="1" wp14:anchorId="052F8004" wp14:editId="4136A953">
            <wp:simplePos x="0" y="0"/>
            <wp:positionH relativeFrom="column">
              <wp:posOffset>2545080</wp:posOffset>
            </wp:positionH>
            <wp:positionV relativeFrom="paragraph">
              <wp:posOffset>246008</wp:posOffset>
            </wp:positionV>
            <wp:extent cx="3133090" cy="2348865"/>
            <wp:effectExtent l="152400" t="152400" r="353060" b="35623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3090" cy="2348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auto"/>
          <w:sz w:val="32"/>
          <w:szCs w:val="32"/>
          <w:lang w:val="th-TH" w:bidi="th-TH"/>
        </w:rPr>
        <w:drawing>
          <wp:anchor distT="0" distB="0" distL="114300" distR="114300" simplePos="0" relativeHeight="251892736" behindDoc="0" locked="0" layoutInCell="1" allowOverlap="1" wp14:anchorId="40B75095" wp14:editId="3A21F8FB">
            <wp:simplePos x="0" y="0"/>
            <wp:positionH relativeFrom="column">
              <wp:posOffset>-779780</wp:posOffset>
            </wp:positionH>
            <wp:positionV relativeFrom="paragraph">
              <wp:posOffset>262518</wp:posOffset>
            </wp:positionV>
            <wp:extent cx="3131565" cy="2347541"/>
            <wp:effectExtent l="152400" t="152400" r="354965" b="35814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1565" cy="23475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9A417D" w14:textId="47A85A61" w:rsidR="00E00E10" w:rsidRDefault="00E00E10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53D9778A" w14:textId="361C4EEC" w:rsidR="00494617" w:rsidRDefault="00494617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1AD009F8" w14:textId="06FE5C31" w:rsidR="00494617" w:rsidRDefault="00494617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19192C4E" w14:textId="11BD0C86" w:rsidR="00494617" w:rsidRDefault="00494617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5F054688" w14:textId="04405649" w:rsidR="00E00E10" w:rsidRDefault="00E00E10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670BDC29" w14:textId="4D0A107F" w:rsidR="00BE67F1" w:rsidRDefault="00BE67F1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1627BECB" w14:textId="10BA6B7F" w:rsidR="00BE67F1" w:rsidRDefault="00BE67F1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5DF39777" w14:textId="51915E01" w:rsidR="00BE67F1" w:rsidRDefault="0017376E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 w:rsidRPr="00AF2C7D">
        <w:rPr>
          <w:rFonts w:ascii="TH SarabunPSK" w:hAnsi="TH SarabunPSK" w:cs="TH SarabunPSK"/>
          <w:noProof/>
          <w:color w:val="auto"/>
          <w:sz w:val="32"/>
          <w:szCs w:val="32"/>
          <w:cs/>
          <w:lang w:bidi="th-TH"/>
        </w:rPr>
        <mc:AlternateContent>
          <mc:Choice Requires="wps">
            <w:drawing>
              <wp:anchor distT="45720" distB="45720" distL="114300" distR="114300" simplePos="0" relativeHeight="251894784" behindDoc="0" locked="0" layoutInCell="1" allowOverlap="1" wp14:anchorId="67271FFE" wp14:editId="4B2AF40B">
                <wp:simplePos x="0" y="0"/>
                <wp:positionH relativeFrom="column">
                  <wp:posOffset>-217170</wp:posOffset>
                </wp:positionH>
                <wp:positionV relativeFrom="paragraph">
                  <wp:posOffset>286385</wp:posOffset>
                </wp:positionV>
                <wp:extent cx="5643880" cy="409575"/>
                <wp:effectExtent l="0" t="0" r="0" b="9525"/>
                <wp:wrapNone/>
                <wp:docPr id="2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3880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CA2559" w14:textId="10FC93BC" w:rsidR="00AF2C7D" w:rsidRPr="00AF2C7D" w:rsidRDefault="00AF2C7D" w:rsidP="00085C64">
                            <w:pPr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lang w:bidi="th-TH"/>
                              </w:rPr>
                            </w:pPr>
                            <w:r w:rsidRPr="00AF2C7D"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cs/>
                                <w:lang w:bidi="th-TH"/>
                              </w:rPr>
                              <w:t>ณ สำนักงานมูลนิธิพัฒนาผู้นำกะเหรี่ยงแบ๊บติทส์</w:t>
                            </w:r>
                            <w:r w:rsidR="00085C64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szCs w:val="28"/>
                                <w:cs/>
                                <w:lang w:bidi="th-TH"/>
                              </w:rPr>
                              <w:t xml:space="preserve">  </w:t>
                            </w:r>
                            <w:r w:rsidRPr="00AF2C7D"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cs/>
                                <w:lang w:bidi="th-TH"/>
                              </w:rPr>
                              <w:t xml:space="preserve">เมื่อวันที่ </w:t>
                            </w:r>
                            <w:r w:rsidRPr="00AF2C7D"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</w:rPr>
                              <w:t xml:space="preserve">25 </w:t>
                            </w:r>
                            <w:r w:rsidRPr="00AF2C7D"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cs/>
                                <w:lang w:bidi="th-TH"/>
                              </w:rPr>
                              <w:t xml:space="preserve">ตุลาคม </w:t>
                            </w:r>
                            <w:r w:rsidRPr="00AF2C7D"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</w:rPr>
                              <w:t>2021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67271FFE" id="_x0000_s1064" type="#_x0000_t202" style="position:absolute;margin-left:-17.1pt;margin-top:22.55pt;width:444.4pt;height:32.25pt;z-index:251894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" filled="f" stroked="f">
                <v:textbox>
                  <w:txbxContent>
                    <w:p w14:paraId="58CA2559" w14:textId="10FC93BC" w:rsidR="00AF2C7D" w:rsidRPr="00AF2C7D" w:rsidRDefault="00AF2C7D" w:rsidP="00085C64">
                      <w:pPr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lang w:bidi="th-TH"/>
                        </w:rPr>
                      </w:pPr>
                      <w:r w:rsidRPr="00AF2C7D"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cs/>
                          <w:lang w:bidi="th-TH"/>
                        </w:rPr>
                        <w:t>ณ สำนักงานมูลนิธิพัฒนาผู้นำกะเหรี่ยงแบ๊บติทส์</w:t>
                      </w:r>
                      <w:r w:rsidR="00085C64">
                        <w:rPr>
                          <w:rFonts w:ascii="TH SarabunPSK" w:hAnsi="TH SarabunPSK" w:cs="TH SarabunPSK" w:hint="cs"/>
                          <w:i/>
                          <w:iCs/>
                          <w:szCs w:val="28"/>
                          <w:cs/>
                          <w:lang w:bidi="th-TH"/>
                        </w:rPr>
                        <w:t xml:space="preserve">  </w:t>
                      </w:r>
                      <w:r w:rsidRPr="00AF2C7D"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cs/>
                          <w:lang w:bidi="th-TH"/>
                        </w:rPr>
                        <w:t xml:space="preserve">เมื่อวันที่ </w:t>
                      </w:r>
                      <w:r w:rsidRPr="00AF2C7D"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</w:rPr>
                        <w:t xml:space="preserve">25 </w:t>
                      </w:r>
                      <w:r w:rsidRPr="00AF2C7D"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cs/>
                          <w:lang w:bidi="th-TH"/>
                        </w:rPr>
                        <w:t xml:space="preserve">ตุลาคม </w:t>
                      </w:r>
                      <w:r w:rsidRPr="00AF2C7D"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</w:rPr>
                        <w:t>2021</w:t>
                      </w:r>
                    </w:p>
                  </w:txbxContent>
                </v:textbox>
              </v:shape>
            </w:pict>
          </mc:Fallback>
        </mc:AlternateContent>
      </w:r>
    </w:p>
    <w:p w14:paraId="68014A93" w14:textId="15949C2F" w:rsidR="00BE67F1" w:rsidRDefault="00BE67F1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79341784" w14:textId="1C9624C2" w:rsidR="00BE67F1" w:rsidRDefault="0017376E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  <w:drawing>
          <wp:anchor distT="0" distB="0" distL="114300" distR="114300" simplePos="0" relativeHeight="251895808" behindDoc="0" locked="0" layoutInCell="1" allowOverlap="1" wp14:anchorId="50C05F59" wp14:editId="22D11A15">
            <wp:simplePos x="0" y="0"/>
            <wp:positionH relativeFrom="column">
              <wp:posOffset>3314306</wp:posOffset>
            </wp:positionH>
            <wp:positionV relativeFrom="paragraph">
              <wp:posOffset>235366</wp:posOffset>
            </wp:positionV>
            <wp:extent cx="2537986" cy="1902408"/>
            <wp:effectExtent l="19050" t="0" r="15240" b="574675"/>
            <wp:wrapNone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7986" cy="190240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5C64">
        <w:rPr>
          <w:rFonts w:ascii="TH SarabunPSK" w:hAnsi="TH SarabunPSK" w:cs="TH SarabunPSK"/>
          <w:noProof/>
          <w:color w:val="auto"/>
          <w:sz w:val="32"/>
          <w:szCs w:val="32"/>
          <w:cs/>
          <w:lang w:bidi="th-TH"/>
        </w:rPr>
        <mc:AlternateContent>
          <mc:Choice Requires="wps">
            <w:drawing>
              <wp:anchor distT="45720" distB="45720" distL="114300" distR="114300" simplePos="0" relativeHeight="251898880" behindDoc="0" locked="0" layoutInCell="1" allowOverlap="1" wp14:anchorId="024F35B1" wp14:editId="25918A14">
                <wp:simplePos x="0" y="0"/>
                <wp:positionH relativeFrom="column">
                  <wp:posOffset>-454200</wp:posOffset>
                </wp:positionH>
                <wp:positionV relativeFrom="paragraph">
                  <wp:posOffset>303201</wp:posOffset>
                </wp:positionV>
                <wp:extent cx="3772535" cy="1176655"/>
                <wp:effectExtent l="0" t="0" r="0" b="4445"/>
                <wp:wrapSquare wrapText="bothSides"/>
                <wp:docPr id="2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2535" cy="1176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CCCE31" w14:textId="7340FF22" w:rsidR="00085C64" w:rsidRDefault="00085C64">
                            <w:pPr>
                              <w:rPr>
                                <w:rFonts w:ascii="TH SarabunPSK" w:hAnsi="TH SarabunPSK" w:cs="TH SarabunPSK"/>
                                <w:color w:val="auto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auto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เจ้าหน้าที่มูลนิธิ อาสาสมัคร ประชุมวางแผนงานร่วมกับอนุกรรมการ</w:t>
                            </w:r>
                            <w:r w:rsidR="000156C6">
                              <w:rPr>
                                <w:rFonts w:ascii="TH SarabunPSK" w:hAnsi="TH SarabunPSK" w:cs="TH SarabunPSK" w:hint="cs"/>
                                <w:color w:val="auto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ระดมทุนของมูลิธิพัฒนา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auto"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ผู้นำกะเหรี่ยงแบ๊บติสท์</w:t>
                            </w:r>
                          </w:p>
                          <w:p w14:paraId="534FBB2B" w14:textId="77777777" w:rsidR="000156C6" w:rsidRDefault="000156C6" w:rsidP="000156C6">
                            <w:pPr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lang w:bidi="th-TH"/>
                              </w:rPr>
                            </w:pPr>
                            <w:r w:rsidRPr="00AF2C7D"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cs/>
                                <w:lang w:bidi="th-TH"/>
                              </w:rPr>
                              <w:t>ณ สำนักงานมูลนิธิพัฒนาผู้นำกะเหรี่ยงแบ๊บติทส์</w:t>
                            </w:r>
                            <w:r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szCs w:val="28"/>
                                <w:cs/>
                                <w:lang w:bidi="th-TH"/>
                              </w:rPr>
                              <w:t xml:space="preserve">  </w:t>
                            </w:r>
                          </w:p>
                          <w:p w14:paraId="3225A3B0" w14:textId="33941754" w:rsidR="000156C6" w:rsidRPr="00AF2C7D" w:rsidRDefault="000156C6" w:rsidP="000156C6">
                            <w:pPr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lang w:bidi="th-TH"/>
                              </w:rPr>
                            </w:pPr>
                            <w:r w:rsidRPr="00AF2C7D"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cs/>
                                <w:lang w:bidi="th-TH"/>
                              </w:rPr>
                              <w:t xml:space="preserve">เมื่อวันที่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</w:rPr>
                              <w:t>30</w:t>
                            </w:r>
                            <w:r w:rsidRPr="00AF2C7D"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</w:rPr>
                              <w:t xml:space="preserve"> </w:t>
                            </w:r>
                            <w:r w:rsidRPr="00AF2C7D"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  <w:cs/>
                                <w:lang w:bidi="th-TH"/>
                              </w:rPr>
                              <w:t xml:space="preserve">ตุลาคม </w:t>
                            </w:r>
                            <w:r w:rsidRPr="00AF2C7D">
                              <w:rPr>
                                <w:rFonts w:ascii="TH SarabunPSK" w:hAnsi="TH SarabunPSK" w:cs="TH SarabunPSK"/>
                                <w:i/>
                                <w:iCs/>
                                <w:szCs w:val="28"/>
                              </w:rPr>
                              <w:t>2021</w:t>
                            </w:r>
                          </w:p>
                          <w:p w14:paraId="1F88B15E" w14:textId="77777777" w:rsidR="000156C6" w:rsidRDefault="000156C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024F35B1" id="_x0000_s1065" type="#_x0000_t202" style="position:absolute;margin-left:-35.75pt;margin-top:23.85pt;width:297.05pt;height:92.65pt;z-index:251898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" filled="f" stroked="f">
                <v:textbox>
                  <w:txbxContent>
                    <w:p w14:paraId="16CCCE31" w14:textId="7340FF22" w:rsidR="00085C64" w:rsidRDefault="00085C64">
                      <w:pPr>
                        <w:rPr>
                          <w:rFonts w:ascii="TH SarabunPSK" w:hAnsi="TH SarabunPSK" w:cs="TH SarabunPSK"/>
                          <w:color w:val="auto"/>
                          <w:sz w:val="32"/>
                          <w:szCs w:val="32"/>
                          <w:lang w:bidi="th-TH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auto"/>
                          <w:sz w:val="32"/>
                          <w:szCs w:val="32"/>
                          <w:cs/>
                          <w:lang w:bidi="th-TH"/>
                        </w:rPr>
                        <w:t>เจ้าหน้าที่มูลนิธิ อาสาสมัคร ประชุมวางแผนงานร่วมกับอนุกรรมการ</w:t>
                      </w:r>
                      <w:r w:rsidR="000156C6">
                        <w:rPr>
                          <w:rFonts w:ascii="TH SarabunPSK" w:hAnsi="TH SarabunPSK" w:cs="TH SarabunPSK" w:hint="cs"/>
                          <w:color w:val="auto"/>
                          <w:sz w:val="32"/>
                          <w:szCs w:val="32"/>
                          <w:cs/>
                          <w:lang w:bidi="th-TH"/>
                        </w:rPr>
                        <w:t>ระดมทุนของมูลิธิพัฒนา</w:t>
                      </w:r>
                      <w:r>
                        <w:rPr>
                          <w:rFonts w:ascii="TH SarabunPSK" w:hAnsi="TH SarabunPSK" w:cs="TH SarabunPSK" w:hint="cs"/>
                          <w:color w:val="auto"/>
                          <w:sz w:val="32"/>
                          <w:szCs w:val="32"/>
                          <w:cs/>
                          <w:lang w:bidi="th-TH"/>
                        </w:rPr>
                        <w:t>ผู้นำกะเหรี่ยงแบ๊บติสท์</w:t>
                      </w:r>
                    </w:p>
                    <w:p w14:paraId="534FBB2B" w14:textId="77777777" w:rsidR="000156C6" w:rsidRDefault="000156C6" w:rsidP="000156C6">
                      <w:pPr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lang w:bidi="th-TH"/>
                        </w:rPr>
                      </w:pPr>
                      <w:r w:rsidRPr="00AF2C7D"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cs/>
                          <w:lang w:bidi="th-TH"/>
                        </w:rPr>
                        <w:t>ณ สำนักงานมูลนิธิพัฒนาผู้นำกะเหรี่ยงแบ๊บติทส์</w:t>
                      </w:r>
                      <w:r>
                        <w:rPr>
                          <w:rFonts w:ascii="TH SarabunPSK" w:hAnsi="TH SarabunPSK" w:cs="TH SarabunPSK" w:hint="cs"/>
                          <w:i/>
                          <w:iCs/>
                          <w:szCs w:val="28"/>
                          <w:cs/>
                          <w:lang w:bidi="th-TH"/>
                        </w:rPr>
                        <w:t xml:space="preserve">  </w:t>
                      </w:r>
                    </w:p>
                    <w:p w14:paraId="3225A3B0" w14:textId="33941754" w:rsidR="000156C6" w:rsidRPr="00AF2C7D" w:rsidRDefault="000156C6" w:rsidP="000156C6">
                      <w:pPr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lang w:bidi="th-TH"/>
                        </w:rPr>
                      </w:pPr>
                      <w:r w:rsidRPr="00AF2C7D"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cs/>
                          <w:lang w:bidi="th-TH"/>
                        </w:rPr>
                        <w:t xml:space="preserve">เมื่อวันที่ </w:t>
                      </w:r>
                      <w:r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</w:rPr>
                        <w:t>30</w:t>
                      </w:r>
                      <w:r w:rsidRPr="00AF2C7D"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</w:rPr>
                        <w:t xml:space="preserve"> </w:t>
                      </w:r>
                      <w:r w:rsidRPr="00AF2C7D"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  <w:cs/>
                          <w:lang w:bidi="th-TH"/>
                        </w:rPr>
                        <w:t xml:space="preserve">ตุลาคม </w:t>
                      </w:r>
                      <w:r w:rsidRPr="00AF2C7D">
                        <w:rPr>
                          <w:rFonts w:ascii="TH SarabunPSK" w:hAnsi="TH SarabunPSK" w:cs="TH SarabunPSK"/>
                          <w:i/>
                          <w:iCs/>
                          <w:szCs w:val="28"/>
                        </w:rPr>
                        <w:t>2021</w:t>
                      </w:r>
                    </w:p>
                    <w:p w14:paraId="1F88B15E" w14:textId="77777777" w:rsidR="000156C6" w:rsidRDefault="000156C6"/>
                  </w:txbxContent>
                </v:textbox>
                <w10:wrap type="square"/>
              </v:shape>
            </w:pict>
          </mc:Fallback>
        </mc:AlternateContent>
      </w:r>
    </w:p>
    <w:p w14:paraId="1B8C8748" w14:textId="6958A53D" w:rsidR="00BE67F1" w:rsidRDefault="00BE67F1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0A369547" w14:textId="67E758F4" w:rsidR="00BE67F1" w:rsidRDefault="00BE67F1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634C9846" w14:textId="77777777" w:rsidR="00BE67F1" w:rsidRDefault="00BE67F1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57F0780B" w14:textId="3987568F" w:rsidR="00BE67F1" w:rsidRDefault="0017376E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  <w:drawing>
          <wp:anchor distT="0" distB="0" distL="114300" distR="114300" simplePos="0" relativeHeight="251896832" behindDoc="0" locked="0" layoutInCell="1" allowOverlap="1" wp14:anchorId="38C16C19" wp14:editId="5DEF3FD9">
            <wp:simplePos x="0" y="0"/>
            <wp:positionH relativeFrom="column">
              <wp:posOffset>-450850</wp:posOffset>
            </wp:positionH>
            <wp:positionV relativeFrom="paragraph">
              <wp:posOffset>465455</wp:posOffset>
            </wp:positionV>
            <wp:extent cx="5170805" cy="3876040"/>
            <wp:effectExtent l="152400" t="152400" r="353695" b="353060"/>
            <wp:wrapNone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0805" cy="3876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A567EA" w14:textId="51976EED" w:rsidR="00BE67F1" w:rsidRDefault="00BE67F1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602F660F" w14:textId="12944B2C" w:rsidR="00BE67F1" w:rsidRDefault="00BE67F1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4E9AA7D8" w14:textId="525ECB0F" w:rsidR="00BE67F1" w:rsidRDefault="00BE67F1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2CB6B495" w14:textId="14A97A39" w:rsidR="00BE67F1" w:rsidRDefault="00BE67F1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2AECD664" w14:textId="33B7BF15" w:rsidR="00BE67F1" w:rsidRDefault="00BE67F1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2B2A4A7E" w14:textId="77777777" w:rsidR="0017376E" w:rsidRDefault="0017376E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4A0C13A7" w14:textId="77777777" w:rsidR="00BE67F1" w:rsidRDefault="00BE67F1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50B042E4" w14:textId="5D3D856E" w:rsidR="00BE67F1" w:rsidRDefault="00BE67F1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2FA00FE8" w14:textId="791CE3E2" w:rsidR="00BE67F1" w:rsidRDefault="00BE67F1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4A51E94F" w14:textId="77777777" w:rsidR="00BE67F1" w:rsidRDefault="00BE67F1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47BF3E9B" w14:textId="77777777" w:rsidR="00BE67F1" w:rsidRDefault="00BE67F1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47C2EF2C" w14:textId="53C1193B" w:rsidR="00BE67F1" w:rsidRDefault="00851B44" w:rsidP="00AA5D56">
      <w:pPr>
        <w:rPr>
          <w:rFonts w:ascii="TH SarabunPSK" w:hAnsi="TH SarabunPSK" w:cs="TH SarabunPSK"/>
          <w:color w:val="auto"/>
          <w:sz w:val="32"/>
          <w:szCs w:val="32"/>
          <w:cs/>
          <w:lang w:bidi="th-TH"/>
        </w:rPr>
      </w:pPr>
      <w:r w:rsidRPr="007229E1">
        <w:rPr>
          <w:rFonts w:ascii="TH SarabunPSK" w:hAnsi="TH SarabunPSK" w:cs="TH SarabunPSK" w:hint="cs"/>
          <w:b w:val="0"/>
          <w:bCs/>
          <w:noProof/>
          <w:color w:val="auto"/>
          <w:sz w:val="32"/>
          <w:szCs w:val="32"/>
          <w:lang w:bidi="th-TH"/>
        </w:rPr>
        <w:lastRenderedPageBreak/>
        <w:drawing>
          <wp:anchor distT="0" distB="0" distL="114300" distR="114300" simplePos="0" relativeHeight="251899904" behindDoc="0" locked="0" layoutInCell="1" allowOverlap="1" wp14:anchorId="5B0B6B37" wp14:editId="30D5F70A">
            <wp:simplePos x="0" y="0"/>
            <wp:positionH relativeFrom="column">
              <wp:posOffset>2294309</wp:posOffset>
            </wp:positionH>
            <wp:positionV relativeFrom="paragraph">
              <wp:posOffset>442595</wp:posOffset>
            </wp:positionV>
            <wp:extent cx="3411220" cy="2557026"/>
            <wp:effectExtent l="152400" t="152400" r="360680" b="358140"/>
            <wp:wrapNone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1220" cy="25570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0676" w:rsidRPr="007229E1">
        <w:rPr>
          <w:rFonts w:ascii="TH SarabunPSK" w:hAnsi="TH SarabunPSK" w:cs="TH SarabunPSK" w:hint="cs"/>
          <w:b w:val="0"/>
          <w:bCs/>
          <w:color w:val="auto"/>
          <w:sz w:val="32"/>
          <w:szCs w:val="32"/>
          <w:cs/>
          <w:lang w:bidi="th-TH"/>
        </w:rPr>
        <w:t>กิจกรรม</w:t>
      </w:r>
      <w:r w:rsidR="00120676">
        <w:rPr>
          <w:rFonts w:ascii="TH SarabunPSK" w:hAnsi="TH SarabunPSK" w:cs="TH SarabunPSK" w:hint="cs"/>
          <w:color w:val="auto"/>
          <w:sz w:val="32"/>
          <w:szCs w:val="32"/>
          <w:cs/>
          <w:lang w:bidi="th-TH"/>
        </w:rPr>
        <w:t xml:space="preserve"> อบรมการสร้างทักษะชีวิตในการพัฒนาชุมชนให้แก่นักศึกษาในโครงการฯ โดยมีวิทยากรจากนักธุรกิจชุมชน ที่ทำธุรกิจเพื่อชุมชน </w:t>
      </w:r>
    </w:p>
    <w:p w14:paraId="0189F28E" w14:textId="0BB25705" w:rsidR="004D22F5" w:rsidRDefault="004D22F5" w:rsidP="00AA5D56">
      <w:pP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</w:pPr>
    </w:p>
    <w:p w14:paraId="1DD31AC8" w14:textId="3E00435E" w:rsidR="004D22F5" w:rsidRDefault="004D22F5" w:rsidP="00AA5D56">
      <w:pP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</w:pPr>
    </w:p>
    <w:p w14:paraId="797AA68D" w14:textId="4F719F2B" w:rsidR="004D22F5" w:rsidRDefault="004D22F5" w:rsidP="00AA5D56">
      <w:pP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</w:pPr>
    </w:p>
    <w:p w14:paraId="4EC2203D" w14:textId="145D952E" w:rsidR="004D22F5" w:rsidRDefault="004D22F5" w:rsidP="00AA5D56">
      <w:pP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</w:pPr>
    </w:p>
    <w:p w14:paraId="3EDD2B42" w14:textId="54F41F18" w:rsidR="004D22F5" w:rsidRDefault="00851B44" w:rsidP="00AA5D56">
      <w:pP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</w:pPr>
      <w:r>
        <w:rPr>
          <w:rFonts w:ascii="TH SarabunPSK" w:hAnsi="TH SarabunPSK" w:cs="TH SarabunPSK" w:hint="cs"/>
          <w:noProof/>
          <w:color w:val="auto"/>
          <w:sz w:val="32"/>
          <w:szCs w:val="32"/>
          <w:lang w:bidi="th-TH"/>
        </w:rPr>
        <w:drawing>
          <wp:anchor distT="0" distB="0" distL="114300" distR="114300" simplePos="0" relativeHeight="251900928" behindDoc="0" locked="0" layoutInCell="1" allowOverlap="1" wp14:anchorId="39153281" wp14:editId="6DCCFA65">
            <wp:simplePos x="0" y="0"/>
            <wp:positionH relativeFrom="column">
              <wp:posOffset>-262255</wp:posOffset>
            </wp:positionH>
            <wp:positionV relativeFrom="paragraph">
              <wp:posOffset>63500</wp:posOffset>
            </wp:positionV>
            <wp:extent cx="3184525" cy="2386965"/>
            <wp:effectExtent l="152400" t="152400" r="358775" b="356235"/>
            <wp:wrapNone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4525" cy="2386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056512" w14:textId="069E442A" w:rsidR="004D22F5" w:rsidRDefault="004D22F5" w:rsidP="00AA5D56">
      <w:pP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</w:pPr>
    </w:p>
    <w:p w14:paraId="6C8E5205" w14:textId="23413F1B" w:rsidR="004D22F5" w:rsidRDefault="004D22F5" w:rsidP="00AA5D56">
      <w:pP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</w:pPr>
    </w:p>
    <w:p w14:paraId="7516FC19" w14:textId="39B61FFF" w:rsidR="004D22F5" w:rsidRDefault="004D22F5" w:rsidP="00AA5D56">
      <w:pP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</w:pPr>
    </w:p>
    <w:p w14:paraId="535D9234" w14:textId="4AD2A8D4" w:rsidR="004D22F5" w:rsidRDefault="004D22F5" w:rsidP="00AA5D56">
      <w:pP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</w:pPr>
    </w:p>
    <w:p w14:paraId="7D49FF2D" w14:textId="04007572" w:rsidR="004D22F5" w:rsidRDefault="004D22F5" w:rsidP="00AA5D56">
      <w:pP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</w:pPr>
    </w:p>
    <w:p w14:paraId="1D8E360C" w14:textId="7401AD22" w:rsidR="004D22F5" w:rsidRDefault="004D22F5" w:rsidP="00AA5D56">
      <w:pP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</w:pPr>
    </w:p>
    <w:p w14:paraId="16B6DF8A" w14:textId="6093D83B" w:rsidR="004D22F5" w:rsidRDefault="004D22F5" w:rsidP="00AA5D56">
      <w:pP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</w:pPr>
    </w:p>
    <w:p w14:paraId="27FE9703" w14:textId="22DB3B55" w:rsidR="004D22F5" w:rsidRDefault="00737366" w:rsidP="00AA5D56">
      <w:pP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</w:pPr>
      <w:r>
        <w:rPr>
          <w:rFonts w:ascii="TH SarabunPSK" w:hAnsi="TH SarabunPSK" w:cs="TH SarabunPSK" w:hint="cs"/>
          <w:noProof/>
          <w:color w:val="auto"/>
          <w:sz w:val="32"/>
          <w:szCs w:val="32"/>
          <w:lang w:bidi="th-TH"/>
        </w:rPr>
        <w:drawing>
          <wp:anchor distT="0" distB="0" distL="114300" distR="114300" simplePos="0" relativeHeight="251901952" behindDoc="0" locked="0" layoutInCell="1" allowOverlap="1" wp14:anchorId="62418A47" wp14:editId="15C09433">
            <wp:simplePos x="0" y="0"/>
            <wp:positionH relativeFrom="column">
              <wp:posOffset>-361950</wp:posOffset>
            </wp:positionH>
            <wp:positionV relativeFrom="paragraph">
              <wp:posOffset>170815</wp:posOffset>
            </wp:positionV>
            <wp:extent cx="6069965" cy="4550410"/>
            <wp:effectExtent l="1295400" t="114300" r="121285" b="173990"/>
            <wp:wrapNone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965" cy="455041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C9C85C" w14:textId="5028EAB6" w:rsidR="004D22F5" w:rsidRDefault="004D22F5" w:rsidP="00AA5D56">
      <w:pP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</w:pPr>
    </w:p>
    <w:p w14:paraId="3C733F69" w14:textId="288C3AE2" w:rsidR="004D22F5" w:rsidRDefault="004D22F5" w:rsidP="00AA5D56">
      <w:pP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</w:pPr>
    </w:p>
    <w:p w14:paraId="40BD8131" w14:textId="5AE03152" w:rsidR="004D22F5" w:rsidRDefault="004D22F5" w:rsidP="00AA5D56">
      <w:pP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</w:pPr>
    </w:p>
    <w:p w14:paraId="6CC59B60" w14:textId="054A4D76" w:rsidR="004D22F5" w:rsidRDefault="004D22F5" w:rsidP="00AA5D56">
      <w:pP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</w:pPr>
    </w:p>
    <w:p w14:paraId="74D75499" w14:textId="05A181EB" w:rsidR="004D22F5" w:rsidRDefault="004D22F5" w:rsidP="00AA5D56">
      <w:pP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</w:pPr>
    </w:p>
    <w:p w14:paraId="2CE88FE0" w14:textId="11717B89" w:rsidR="004D22F5" w:rsidRDefault="004D22F5" w:rsidP="00AA5D56">
      <w:pP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</w:pPr>
    </w:p>
    <w:p w14:paraId="7F730A07" w14:textId="15D9FDBE" w:rsidR="004D22F5" w:rsidRDefault="004D22F5" w:rsidP="00AA5D56">
      <w:pP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</w:pPr>
    </w:p>
    <w:p w14:paraId="77DB087F" w14:textId="5B639522" w:rsidR="004D22F5" w:rsidRDefault="004D22F5" w:rsidP="00AA5D56">
      <w:pP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</w:pPr>
    </w:p>
    <w:p w14:paraId="7E2752DA" w14:textId="22AB2316" w:rsidR="004D22F5" w:rsidRDefault="004D22F5" w:rsidP="00AA5D56">
      <w:pP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</w:pPr>
    </w:p>
    <w:p w14:paraId="010C236F" w14:textId="33DA0709" w:rsidR="004D22F5" w:rsidRDefault="004D22F5" w:rsidP="00AA5D56">
      <w:pP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</w:pPr>
    </w:p>
    <w:p w14:paraId="6797436B" w14:textId="548022FF" w:rsidR="00BE67F1" w:rsidRDefault="00BE67F1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34EEF484" w14:textId="6A54CCDB" w:rsidR="004D22F5" w:rsidRDefault="004D22F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51DBA35E" w14:textId="2C3076AF" w:rsidR="004D22F5" w:rsidRDefault="004D22F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7F7E6FB7" w14:textId="615EA50C" w:rsidR="004D22F5" w:rsidRDefault="004D22F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 w:rsidRPr="004D22F5">
        <w:rPr>
          <w:rFonts w:ascii="TH SarabunPSK" w:hAnsi="TH SarabunPSK" w:cs="TH SarabunPSK"/>
          <w:noProof/>
          <w:color w:val="auto"/>
          <w:sz w:val="32"/>
          <w:szCs w:val="32"/>
          <w:cs/>
          <w:lang w:bidi="th-TH"/>
        </w:rPr>
        <mc:AlternateContent>
          <mc:Choice Requires="wps">
            <w:drawing>
              <wp:anchor distT="45720" distB="45720" distL="114300" distR="114300" simplePos="0" relativeHeight="251905024" behindDoc="0" locked="0" layoutInCell="1" allowOverlap="1" wp14:anchorId="7EB8214D" wp14:editId="1AE82E13">
                <wp:simplePos x="0" y="0"/>
                <wp:positionH relativeFrom="column">
                  <wp:posOffset>237490</wp:posOffset>
                </wp:positionH>
                <wp:positionV relativeFrom="paragraph">
                  <wp:posOffset>494410</wp:posOffset>
                </wp:positionV>
                <wp:extent cx="5303520" cy="441960"/>
                <wp:effectExtent l="0" t="0" r="0" b="0"/>
                <wp:wrapNone/>
                <wp:docPr id="2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3520" cy="44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8ED23E" w14:textId="339ED0D6" w:rsidR="004D22F5" w:rsidRPr="004D22F5" w:rsidRDefault="004D22F5" w:rsidP="004D22F5">
                            <w:pPr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</w:pPr>
                            <w:r w:rsidRPr="004D22F5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>ณ สำนักงานมูลนิธิพัฒนาผู้นำกะเหรี่ยงแบ๊บติทส์</w:t>
                            </w:r>
                            <w:r w:rsidRPr="004D22F5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4D22F5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เมื่อวันที่ </w:t>
                            </w:r>
                            <w:r w:rsidRPr="004D22F5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</w:rPr>
                              <w:t xml:space="preserve">30 </w:t>
                            </w:r>
                            <w:r w:rsidRPr="004D22F5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ตุลาคม </w:t>
                            </w:r>
                            <w:r w:rsidRPr="004D22F5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</w:rPr>
                              <w:t>2021</w:t>
                            </w:r>
                          </w:p>
                          <w:p w14:paraId="11F5C5BA" w14:textId="3A4290F7" w:rsidR="004D22F5" w:rsidRPr="004D22F5" w:rsidRDefault="004D22F5">
                            <w:pPr>
                              <w:rPr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7EB8214D" id="_x0000_s1066" type="#_x0000_t202" style="position:absolute;margin-left:18.7pt;margin-top:38.95pt;width:417.6pt;height:34.8pt;z-index:251905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" filled="f" stroked="f">
                <v:textbox>
                  <w:txbxContent>
                    <w:p w14:paraId="148ED23E" w14:textId="339ED0D6" w:rsidR="004D22F5" w:rsidRPr="004D22F5" w:rsidRDefault="004D22F5" w:rsidP="004D22F5">
                      <w:pPr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lang w:bidi="th-TH"/>
                        </w:rPr>
                      </w:pPr>
                      <w:r w:rsidRPr="004D22F5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>ณ สำนักงานมูลนิธิพัฒนาผู้นำกะเหรี่ยงแบ๊บติทส์</w:t>
                      </w:r>
                      <w:r w:rsidRPr="004D22F5">
                        <w:rPr>
                          <w:rFonts w:ascii="TH SarabunPSK" w:hAnsi="TH SarabunPSK" w:cs="TH SarabunPSK" w:hint="cs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 </w:t>
                      </w:r>
                      <w:r w:rsidRPr="004D22F5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เมื่อวันที่ </w:t>
                      </w:r>
                      <w:r w:rsidRPr="004D22F5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</w:rPr>
                        <w:t xml:space="preserve">30 </w:t>
                      </w:r>
                      <w:r w:rsidRPr="004D22F5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ตุลาคม </w:t>
                      </w:r>
                      <w:r w:rsidRPr="004D22F5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</w:rPr>
                        <w:t>2021</w:t>
                      </w:r>
                    </w:p>
                    <w:p w14:paraId="11F5C5BA" w14:textId="3A4290F7" w:rsidR="004D22F5" w:rsidRPr="004D22F5" w:rsidRDefault="004D22F5">
                      <w:pPr>
                        <w:rPr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7BE5A9B" w14:textId="4C4D7BC8" w:rsidR="005B33BE" w:rsidRPr="005B33BE" w:rsidRDefault="005B33BE" w:rsidP="007229E1">
      <w:pPr>
        <w:rPr>
          <w:rFonts w:ascii="TH SarabunPSK" w:hAnsi="TH SarabunPSK" w:cs="TH SarabunPSK"/>
          <w:b w:val="0"/>
          <w:color w:val="auto"/>
          <w:sz w:val="32"/>
          <w:szCs w:val="32"/>
          <w:lang w:bidi="th-TH"/>
        </w:rPr>
      </w:pPr>
      <w:bookmarkStart w:id="2" w:name="_Hlk87281626"/>
      <w:bookmarkStart w:id="3" w:name="_Hlk87285148"/>
      <w:bookmarkEnd w:id="2"/>
      <w:r w:rsidRPr="005B33BE">
        <w:rPr>
          <w:rFonts w:ascii="TH SarabunPSK" w:hAnsi="TH SarabunPSK" w:cs="TH SarabunPSK" w:hint="cs"/>
          <w:bCs/>
          <w:color w:val="auto"/>
          <w:sz w:val="32"/>
          <w:szCs w:val="32"/>
          <w:cs/>
          <w:lang w:bidi="th-TH"/>
        </w:rPr>
        <w:lastRenderedPageBreak/>
        <w:t xml:space="preserve">กิจกรรม </w:t>
      </w:r>
      <w:r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>การเรียนการสอน วิชาการพัฒนาชีวิตด้าน</w:t>
      </w:r>
      <w:r w:rsidR="00611E19"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>การ</w:t>
      </w:r>
      <w:r w:rsidR="00C748B1"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>พัฒนาสังคม</w:t>
      </w:r>
      <w:r w:rsidR="00611E19"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>การช่วยเหลือสังคม</w:t>
      </w:r>
      <w:r w:rsidR="00391D30"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 xml:space="preserve">และการเป็นผู้มีผลกระทบต่อชุมชนในการเป็นแบบอย่างและพัฒนาชุมชน </w:t>
      </w:r>
    </w:p>
    <w:p w14:paraId="309D2E11" w14:textId="49019E6D" w:rsidR="00F6689F" w:rsidRDefault="005B5FF3" w:rsidP="007229E1">
      <w:pPr>
        <w:rPr>
          <w:rFonts w:ascii="TH SarabunPSK" w:hAnsi="TH SarabunPSK" w:cs="TH SarabunPSK"/>
          <w:bCs/>
          <w:color w:val="aut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38816" behindDoc="0" locked="0" layoutInCell="1" allowOverlap="1" wp14:anchorId="6FA6D3A8" wp14:editId="2EF602DD">
            <wp:simplePos x="0" y="0"/>
            <wp:positionH relativeFrom="column">
              <wp:posOffset>-364378</wp:posOffset>
            </wp:positionH>
            <wp:positionV relativeFrom="paragraph">
              <wp:posOffset>172795</wp:posOffset>
            </wp:positionV>
            <wp:extent cx="3013075" cy="2260981"/>
            <wp:effectExtent l="0" t="0" r="0" b="6350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583" cy="2261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9840" behindDoc="0" locked="0" layoutInCell="1" allowOverlap="1" wp14:anchorId="5C719CB5" wp14:editId="741E9852">
            <wp:simplePos x="0" y="0"/>
            <wp:positionH relativeFrom="column">
              <wp:posOffset>2773268</wp:posOffset>
            </wp:positionH>
            <wp:positionV relativeFrom="paragraph">
              <wp:posOffset>172795</wp:posOffset>
            </wp:positionV>
            <wp:extent cx="2987041" cy="2241176"/>
            <wp:effectExtent l="0" t="0" r="3810" b="6985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049" cy="2250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92F257" w14:textId="2AA9F7C9" w:rsidR="00F6689F" w:rsidRDefault="00F6689F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52557F2E" w14:textId="32C543B9" w:rsidR="00F6689F" w:rsidRDefault="00F6689F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65C1803E" w14:textId="5E3E4883" w:rsidR="00F6689F" w:rsidRDefault="00F6689F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019CB3E5" w14:textId="75F2703A" w:rsidR="00F6689F" w:rsidRDefault="00F6689F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7447F038" w14:textId="5CC74215" w:rsidR="00F6689F" w:rsidRDefault="00F6689F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13EF78B3" w14:textId="2C95B12B" w:rsidR="00F6689F" w:rsidRDefault="00F6689F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53B1CD5E" w14:textId="6E9209B7" w:rsidR="00F6689F" w:rsidRDefault="00F6689F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61FB1CFC" w14:textId="487FFB94" w:rsidR="00F6689F" w:rsidRDefault="00C748B1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40864" behindDoc="0" locked="0" layoutInCell="1" allowOverlap="1" wp14:anchorId="432881D0" wp14:editId="00A08BE4">
            <wp:simplePos x="0" y="0"/>
            <wp:positionH relativeFrom="column">
              <wp:posOffset>2773191</wp:posOffset>
            </wp:positionH>
            <wp:positionV relativeFrom="paragraph">
              <wp:posOffset>142613</wp:posOffset>
            </wp:positionV>
            <wp:extent cx="3010937" cy="2259106"/>
            <wp:effectExtent l="0" t="0" r="0" b="8255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937" cy="2259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5744" behindDoc="0" locked="0" layoutInCell="1" allowOverlap="1" wp14:anchorId="44181D60" wp14:editId="0E108FA8">
            <wp:simplePos x="0" y="0"/>
            <wp:positionH relativeFrom="column">
              <wp:posOffset>-365387</wp:posOffset>
            </wp:positionH>
            <wp:positionV relativeFrom="paragraph">
              <wp:posOffset>142431</wp:posOffset>
            </wp:positionV>
            <wp:extent cx="3013330" cy="2258695"/>
            <wp:effectExtent l="0" t="0" r="0" b="8255"/>
            <wp:wrapNone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330" cy="225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8FEAE2" w14:textId="21C9DD7D" w:rsidR="00F6689F" w:rsidRDefault="00F6689F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28CF2754" w14:textId="4A7F49AE" w:rsidR="00F6689F" w:rsidRDefault="00F6689F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4AEAA071" w14:textId="2F1D7F47" w:rsidR="00F6689F" w:rsidRDefault="00F6689F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4A16CF5D" w14:textId="4EFC5F69" w:rsidR="00F6689F" w:rsidRDefault="00F6689F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61829705" w14:textId="7B25180F" w:rsidR="00F6689F" w:rsidRDefault="00F6689F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17CA0BF2" w14:textId="2DE91F22" w:rsidR="00F6689F" w:rsidRDefault="00F6689F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4DC9E691" w14:textId="511F96FC" w:rsidR="00F6689F" w:rsidRDefault="00F6689F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57B95411" w14:textId="6F209B68" w:rsidR="00F6689F" w:rsidRDefault="00C748B1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41888" behindDoc="0" locked="0" layoutInCell="1" allowOverlap="1" wp14:anchorId="1F3CD0E4" wp14:editId="12A897D7">
            <wp:simplePos x="0" y="0"/>
            <wp:positionH relativeFrom="column">
              <wp:posOffset>-364864</wp:posOffset>
            </wp:positionH>
            <wp:positionV relativeFrom="paragraph">
              <wp:posOffset>166370</wp:posOffset>
            </wp:positionV>
            <wp:extent cx="3012440" cy="2260600"/>
            <wp:effectExtent l="0" t="0" r="0" b="6350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440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2912" behindDoc="0" locked="0" layoutInCell="1" allowOverlap="1" wp14:anchorId="3F32DD29" wp14:editId="68D70F0E">
            <wp:simplePos x="0" y="0"/>
            <wp:positionH relativeFrom="column">
              <wp:posOffset>2751455</wp:posOffset>
            </wp:positionH>
            <wp:positionV relativeFrom="paragraph">
              <wp:posOffset>168910</wp:posOffset>
            </wp:positionV>
            <wp:extent cx="3008630" cy="2257425"/>
            <wp:effectExtent l="0" t="0" r="1270" b="0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63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C879A8" w14:textId="0A8513DA" w:rsidR="00F6689F" w:rsidRDefault="00F6689F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7A379E60" w14:textId="06F9496F" w:rsidR="00F6689F" w:rsidRDefault="00F6689F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6C958F8B" w14:textId="041C167A" w:rsidR="00F6689F" w:rsidRDefault="00F6689F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57C1DD05" w14:textId="6A39FEBB" w:rsidR="00F6689F" w:rsidRDefault="00F6689F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5E79B536" w14:textId="0AF4CC4C" w:rsidR="00F6689F" w:rsidRDefault="00F6689F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21315E5C" w14:textId="51DF9172" w:rsidR="00F6689F" w:rsidRDefault="00F6689F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074518E2" w14:textId="6C4E2658" w:rsidR="00F6689F" w:rsidRDefault="00C748B1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 w:rsidRPr="005B5FF3">
        <w:rPr>
          <w:rFonts w:ascii="TH SarabunPSK" w:hAnsi="TH SarabunPSK" w:cs="TH SarabunPSK"/>
          <w:bCs/>
          <w:noProof/>
          <w:color w:val="auto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944960" behindDoc="0" locked="0" layoutInCell="1" allowOverlap="1" wp14:anchorId="25BD0346" wp14:editId="4BD5761D">
                <wp:simplePos x="0" y="0"/>
                <wp:positionH relativeFrom="column">
                  <wp:posOffset>-425436</wp:posOffset>
                </wp:positionH>
                <wp:positionV relativeFrom="paragraph">
                  <wp:posOffset>243191</wp:posOffset>
                </wp:positionV>
                <wp:extent cx="6184041" cy="1404620"/>
                <wp:effectExtent l="0" t="0" r="0" b="635"/>
                <wp:wrapNone/>
                <wp:docPr id="2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4041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6AE5FB" w14:textId="7FC26900" w:rsidR="00C748B1" w:rsidRPr="004D22F5" w:rsidRDefault="00C748B1" w:rsidP="00C748B1">
                            <w:pPr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</w:pPr>
                            <w:r w:rsidRPr="004D22F5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>ณ สำนักงานมูลนิธิพัฒนาผู้นำกะเหรี่ยงแบ๊บติทส์</w:t>
                            </w:r>
                            <w:r w:rsidR="00806ADD" w:rsidRPr="008E0FEA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FF0000"/>
                                <w:szCs w:val="28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806ADD" w:rsidRPr="0071430A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เมื่อวันที่ </w:t>
                            </w:r>
                            <w:r w:rsidR="00806ADD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>2</w:t>
                            </w:r>
                            <w:r w:rsidR="00806ADD" w:rsidRPr="0071430A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 xml:space="preserve"> </w:t>
                            </w:r>
                            <w:r w:rsidR="00806ADD" w:rsidRPr="0071430A">
                              <w:rPr>
                                <w:rFonts w:ascii="TH SarabunPSK" w:hAnsi="TH SarabunPSK" w:cs="TH SarabunPSK" w:hint="cs"/>
                                <w:b w:val="0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>พฤศจิกายน</w:t>
                            </w:r>
                            <w:r w:rsidR="00806ADD" w:rsidRPr="0071430A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806ADD" w:rsidRPr="0071430A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>2021</w:t>
                            </w:r>
                          </w:p>
                          <w:p w14:paraId="4D40E376" w14:textId="7ADBA95B" w:rsidR="005B5FF3" w:rsidRDefault="005B5FF3">
                            <w:pPr>
                              <w:rPr>
                                <w:lang w:bidi="th-TH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25BD0346" id="_x0000_s1067" type="#_x0000_t202" style="position:absolute;left:0;text-align:left;margin-left:-33.5pt;margin-top:19.15pt;width:486.95pt;height:110.6pt;z-index:2519449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" filled="f" stroked="f">
                <v:textbox style="mso-fit-shape-to-text:t">
                  <w:txbxContent>
                    <w:p w14:paraId="106AE5FB" w14:textId="7FC26900" w:rsidR="00C748B1" w:rsidRPr="004D22F5" w:rsidRDefault="00C748B1" w:rsidP="00C748B1">
                      <w:pPr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lang w:bidi="th-TH"/>
                        </w:rPr>
                      </w:pPr>
                      <w:r w:rsidRPr="004D22F5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>ณ สำนักงานมูลนิธิพัฒนาผู้นำกะเหรี่ยงแบ๊บติทส์</w:t>
                      </w:r>
                      <w:r w:rsidR="00806ADD" w:rsidRPr="008E0FEA">
                        <w:rPr>
                          <w:rFonts w:ascii="TH SarabunPSK" w:hAnsi="TH SarabunPSK" w:cs="TH SarabunPSK"/>
                          <w:i/>
                          <w:iCs/>
                          <w:color w:val="FF0000"/>
                          <w:szCs w:val="28"/>
                          <w:cs/>
                          <w:lang w:bidi="th-TH"/>
                        </w:rPr>
                        <w:t xml:space="preserve"> </w:t>
                      </w:r>
                      <w:r w:rsidR="00806ADD" w:rsidRPr="0071430A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เมื่อวันที่ </w:t>
                      </w:r>
                      <w:r w:rsidR="00806ADD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>2</w:t>
                      </w:r>
                      <w:r w:rsidR="00806ADD" w:rsidRPr="0071430A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 xml:space="preserve"> </w:t>
                      </w:r>
                      <w:r w:rsidR="00806ADD" w:rsidRPr="0071430A">
                        <w:rPr>
                          <w:rFonts w:ascii="TH SarabunPSK" w:hAnsi="TH SarabunPSK" w:cs="TH SarabunPSK" w:hint="cs"/>
                          <w:b w:val="0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>พฤศจิกายน</w:t>
                      </w:r>
                      <w:r w:rsidR="00806ADD" w:rsidRPr="0071430A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 </w:t>
                      </w:r>
                      <w:r w:rsidR="00806ADD" w:rsidRPr="0071430A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>2021</w:t>
                      </w:r>
                    </w:p>
                    <w:p w14:paraId="4D40E376" w14:textId="7ADBA95B" w:rsidR="005B5FF3" w:rsidRDefault="005B5FF3">
                      <w:pPr>
                        <w:rPr>
                          <w:lang w:bidi="th-TH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F408977" w14:textId="269BFA13" w:rsidR="006F158A" w:rsidRDefault="006F158A" w:rsidP="006F158A">
      <w:pPr>
        <w:rPr>
          <w:rFonts w:ascii="TH SarabunPSK" w:hAnsi="TH SarabunPSK" w:cs="TH SarabunPSK"/>
          <w:b w:val="0"/>
          <w:color w:val="auto"/>
          <w:sz w:val="32"/>
          <w:szCs w:val="32"/>
          <w:lang w:bidi="th-TH"/>
        </w:rPr>
      </w:pPr>
      <w:bookmarkStart w:id="4" w:name="_Hlk90893305"/>
      <w:r w:rsidRPr="005B33BE">
        <w:rPr>
          <w:rFonts w:ascii="TH SarabunPSK" w:hAnsi="TH SarabunPSK" w:cs="TH SarabunPSK" w:hint="cs"/>
          <w:bCs/>
          <w:color w:val="auto"/>
          <w:sz w:val="32"/>
          <w:szCs w:val="32"/>
          <w:cs/>
          <w:lang w:bidi="th-TH"/>
        </w:rPr>
        <w:lastRenderedPageBreak/>
        <w:t xml:space="preserve">กิจกรรม </w:t>
      </w:r>
      <w:r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>การเรียนการสอน วิชาการพัฒนาชีวิตด้านการพัฒนาตนเอง การในคิดวิเคราะห์</w:t>
      </w:r>
    </w:p>
    <w:bookmarkEnd w:id="4"/>
    <w:p w14:paraId="1B85AA1B" w14:textId="35645A30" w:rsidR="006F158A" w:rsidRPr="005B33BE" w:rsidRDefault="006824CC" w:rsidP="006F158A">
      <w:pPr>
        <w:rPr>
          <w:rFonts w:ascii="TH SarabunPSK" w:hAnsi="TH SarabunPSK" w:cs="TH SarabunPSK"/>
          <w:b w:val="0"/>
          <w:color w:val="auto"/>
          <w:sz w:val="32"/>
          <w:szCs w:val="32"/>
          <w:lang w:bidi="th-TH"/>
        </w:rPr>
      </w:pPr>
      <w:r>
        <w:rPr>
          <w:noProof/>
        </w:rPr>
        <w:drawing>
          <wp:anchor distT="0" distB="0" distL="114300" distR="114300" simplePos="0" relativeHeight="251945984" behindDoc="0" locked="0" layoutInCell="1" allowOverlap="1" wp14:anchorId="6736F3C4" wp14:editId="20F6A038">
            <wp:simplePos x="0" y="0"/>
            <wp:positionH relativeFrom="column">
              <wp:posOffset>-352194</wp:posOffset>
            </wp:positionH>
            <wp:positionV relativeFrom="paragraph">
              <wp:posOffset>320870</wp:posOffset>
            </wp:positionV>
            <wp:extent cx="3657600" cy="2742103"/>
            <wp:effectExtent l="0" t="0" r="0" b="1270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2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158A"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 xml:space="preserve"> </w:t>
      </w:r>
    </w:p>
    <w:p w14:paraId="30AE89C5" w14:textId="3BEE05E1" w:rsidR="00F6689F" w:rsidRDefault="006824CC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  <w:r>
        <w:rPr>
          <w:noProof/>
        </w:rPr>
        <w:drawing>
          <wp:anchor distT="0" distB="0" distL="114300" distR="114300" simplePos="0" relativeHeight="251947008" behindDoc="0" locked="0" layoutInCell="1" allowOverlap="1" wp14:anchorId="0763E8F3" wp14:editId="26BAE05A">
            <wp:simplePos x="0" y="0"/>
            <wp:positionH relativeFrom="column">
              <wp:posOffset>3537683</wp:posOffset>
            </wp:positionH>
            <wp:positionV relativeFrom="paragraph">
              <wp:posOffset>17292</wp:posOffset>
            </wp:positionV>
            <wp:extent cx="2181185" cy="1635369"/>
            <wp:effectExtent l="0" t="0" r="0" b="3175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091" cy="1636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8A323C" w14:textId="37A550C4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1A0A1244" w14:textId="7D94CBAE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2B31A10F" w14:textId="40FDD88D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5A21466D" w14:textId="4D04A9B3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57D04B3F" w14:textId="2905408A" w:rsidR="00611E19" w:rsidRDefault="006824CC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48032" behindDoc="0" locked="0" layoutInCell="1" allowOverlap="1" wp14:anchorId="7097D14C" wp14:editId="4450DE12">
            <wp:simplePos x="0" y="0"/>
            <wp:positionH relativeFrom="column">
              <wp:posOffset>3537683</wp:posOffset>
            </wp:positionH>
            <wp:positionV relativeFrom="paragraph">
              <wp:posOffset>211895</wp:posOffset>
            </wp:positionV>
            <wp:extent cx="2157907" cy="1617784"/>
            <wp:effectExtent l="0" t="0" r="0" b="1905"/>
            <wp:wrapNone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566" cy="1618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43B26B" w14:textId="578071E2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081BE459" w14:textId="5CA7DFA8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63CC2D60" w14:textId="0FD36EED" w:rsidR="00611E19" w:rsidRDefault="00410A3A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 w:rsidRPr="00410A3A">
        <w:rPr>
          <w:rFonts w:ascii="TH SarabunPSK" w:hAnsi="TH SarabunPSK" w:cs="TH SarabunPSK"/>
          <w:bCs/>
          <w:noProof/>
          <w:color w:val="auto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953152" behindDoc="0" locked="0" layoutInCell="1" allowOverlap="1" wp14:anchorId="11E4C484" wp14:editId="0DAD5CA3">
                <wp:simplePos x="0" y="0"/>
                <wp:positionH relativeFrom="column">
                  <wp:posOffset>-486109</wp:posOffset>
                </wp:positionH>
                <wp:positionV relativeFrom="paragraph">
                  <wp:posOffset>256039</wp:posOffset>
                </wp:positionV>
                <wp:extent cx="4026568" cy="1404620"/>
                <wp:effectExtent l="0" t="0" r="0" b="635"/>
                <wp:wrapNone/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6568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D5A0CF" w14:textId="3133EC7D" w:rsidR="005271D5" w:rsidRPr="008E0FEA" w:rsidRDefault="005271D5" w:rsidP="005271D5">
                            <w:pPr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FF0000"/>
                                <w:szCs w:val="28"/>
                                <w:lang w:bidi="th-TH"/>
                              </w:rPr>
                            </w:pPr>
                            <w:r w:rsidRPr="004D22F5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>ณ สำนักงานมูลนิธิพัฒนาผู้นำกะเหรี่ยงแบ๊บติทส์</w:t>
                            </w:r>
                            <w:r w:rsidR="00806ADD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 xml:space="preserve">                                     </w:t>
                            </w:r>
                            <w:r w:rsidRPr="008E0FEA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FF0000"/>
                                <w:szCs w:val="28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806ADD" w:rsidRPr="0071430A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เมื่อวันที่ </w:t>
                            </w:r>
                            <w:r w:rsidR="00806ADD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>11</w:t>
                            </w:r>
                            <w:r w:rsidR="00806ADD" w:rsidRPr="0071430A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 xml:space="preserve"> </w:t>
                            </w:r>
                            <w:r w:rsidR="00806ADD" w:rsidRPr="0071430A">
                              <w:rPr>
                                <w:rFonts w:ascii="TH SarabunPSK" w:hAnsi="TH SarabunPSK" w:cs="TH SarabunPSK" w:hint="cs"/>
                                <w:b w:val="0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>พฤศจิกายน</w:t>
                            </w:r>
                            <w:r w:rsidR="00806ADD" w:rsidRPr="0071430A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806ADD" w:rsidRPr="0071430A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>2021</w:t>
                            </w:r>
                          </w:p>
                          <w:p w14:paraId="7675A628" w14:textId="0B65DE93" w:rsidR="00410A3A" w:rsidRDefault="00410A3A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11E4C484" id="_x0000_s1068" type="#_x0000_t202" style="position:absolute;left:0;text-align:left;margin-left:-38.3pt;margin-top:20.15pt;width:317.05pt;height:110.6pt;z-index:2519531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" filled="f" stroked="f">
                <v:textbox style="mso-fit-shape-to-text:t">
                  <w:txbxContent>
                    <w:p w14:paraId="34D5A0CF" w14:textId="3133EC7D" w:rsidR="005271D5" w:rsidRPr="008E0FEA" w:rsidRDefault="005271D5" w:rsidP="005271D5">
                      <w:pPr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color w:val="FF0000"/>
                          <w:szCs w:val="28"/>
                          <w:lang w:bidi="th-TH"/>
                        </w:rPr>
                      </w:pPr>
                      <w:r w:rsidRPr="004D22F5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>ณ สำนักงานมูลนิธิพัฒนาผู้นำกะเหรี่ยงแบ๊บติทส์</w:t>
                      </w:r>
                      <w:r w:rsidR="00806ADD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 xml:space="preserve">                                     </w:t>
                      </w:r>
                      <w:r w:rsidRPr="008E0FEA">
                        <w:rPr>
                          <w:rFonts w:ascii="TH SarabunPSK" w:hAnsi="TH SarabunPSK" w:cs="TH SarabunPSK" w:hint="cs"/>
                          <w:i/>
                          <w:iCs/>
                          <w:color w:val="FF0000"/>
                          <w:szCs w:val="28"/>
                          <w:cs/>
                          <w:lang w:bidi="th-TH"/>
                        </w:rPr>
                        <w:t xml:space="preserve"> </w:t>
                      </w:r>
                      <w:r w:rsidR="00806ADD" w:rsidRPr="0071430A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เมื่อวันที่ </w:t>
                      </w:r>
                      <w:r w:rsidR="00806ADD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>11</w:t>
                      </w:r>
                      <w:r w:rsidR="00806ADD" w:rsidRPr="0071430A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 xml:space="preserve"> </w:t>
                      </w:r>
                      <w:r w:rsidR="00806ADD" w:rsidRPr="0071430A">
                        <w:rPr>
                          <w:rFonts w:ascii="TH SarabunPSK" w:hAnsi="TH SarabunPSK" w:cs="TH SarabunPSK" w:hint="cs"/>
                          <w:b w:val="0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>พฤศจิกายน</w:t>
                      </w:r>
                      <w:r w:rsidR="00806ADD" w:rsidRPr="0071430A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 </w:t>
                      </w:r>
                      <w:r w:rsidR="00806ADD" w:rsidRPr="0071430A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>2021</w:t>
                      </w:r>
                    </w:p>
                    <w:p w14:paraId="7675A628" w14:textId="0B65DE93" w:rsidR="00410A3A" w:rsidRDefault="00410A3A"/>
                  </w:txbxContent>
                </v:textbox>
              </v:shape>
            </w:pict>
          </mc:Fallback>
        </mc:AlternateContent>
      </w:r>
    </w:p>
    <w:p w14:paraId="2E1815A4" w14:textId="36D1283D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2675B144" w14:textId="11E81F7A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7E48B842" w14:textId="16D62F4C" w:rsidR="00611E19" w:rsidRDefault="00806ADD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50080" behindDoc="0" locked="0" layoutInCell="1" allowOverlap="1" wp14:anchorId="1426B845" wp14:editId="1D3E9D9D">
            <wp:simplePos x="0" y="0"/>
            <wp:positionH relativeFrom="column">
              <wp:posOffset>-457462</wp:posOffset>
            </wp:positionH>
            <wp:positionV relativeFrom="paragraph">
              <wp:posOffset>371274</wp:posOffset>
            </wp:positionV>
            <wp:extent cx="2241550" cy="1680490"/>
            <wp:effectExtent l="0" t="0" r="6350" b="0"/>
            <wp:wrapNone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550" cy="168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BD1302" w14:textId="7BF5915A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1D522896" w14:textId="154011F4" w:rsidR="00611E19" w:rsidRDefault="006824CC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49056" behindDoc="0" locked="0" layoutInCell="1" allowOverlap="1" wp14:anchorId="0B453D7C" wp14:editId="5ADFC1DC">
            <wp:simplePos x="0" y="0"/>
            <wp:positionH relativeFrom="column">
              <wp:posOffset>1972652</wp:posOffset>
            </wp:positionH>
            <wp:positionV relativeFrom="paragraph">
              <wp:posOffset>59153</wp:posOffset>
            </wp:positionV>
            <wp:extent cx="3745621" cy="2808440"/>
            <wp:effectExtent l="0" t="0" r="7620" b="0"/>
            <wp:wrapNone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7502" cy="28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0C0A97" w14:textId="0C00A415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5B08D7DB" w14:textId="061F2538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305B93B4" w14:textId="7C01BA68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21FC3EBB" w14:textId="5F3708C5" w:rsidR="00611E19" w:rsidRDefault="00806ADD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51104" behindDoc="0" locked="0" layoutInCell="1" allowOverlap="1" wp14:anchorId="7A546EAC" wp14:editId="136D0DF7">
            <wp:simplePos x="0" y="0"/>
            <wp:positionH relativeFrom="column">
              <wp:posOffset>-403225</wp:posOffset>
            </wp:positionH>
            <wp:positionV relativeFrom="paragraph">
              <wp:posOffset>207545</wp:posOffset>
            </wp:positionV>
            <wp:extent cx="2193744" cy="1644650"/>
            <wp:effectExtent l="0" t="0" r="0" b="0"/>
            <wp:wrapNone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744" cy="164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2AB114" w14:textId="66BF97FF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61A5E03E" w14:textId="64920551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01CC3F67" w14:textId="77777777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56D26E2D" w14:textId="19668922" w:rsidR="00611E19" w:rsidRDefault="00410A3A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 w:rsidRPr="00410A3A">
        <w:rPr>
          <w:rFonts w:ascii="TH SarabunPSK" w:hAnsi="TH SarabunPSK" w:cs="TH SarabunPSK"/>
          <w:bCs/>
          <w:noProof/>
          <w:color w:val="auto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955200" behindDoc="0" locked="0" layoutInCell="1" allowOverlap="1" wp14:anchorId="456408AC" wp14:editId="0AAC34FC">
                <wp:simplePos x="0" y="0"/>
                <wp:positionH relativeFrom="column">
                  <wp:posOffset>2007235</wp:posOffset>
                </wp:positionH>
                <wp:positionV relativeFrom="paragraph">
                  <wp:posOffset>346075</wp:posOffset>
                </wp:positionV>
                <wp:extent cx="3622040" cy="1404620"/>
                <wp:effectExtent l="0" t="0" r="0" b="0"/>
                <wp:wrapNone/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2040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AEA0F5" w14:textId="0F303D8B" w:rsidR="00410A3A" w:rsidRDefault="005271D5" w:rsidP="00806ADD">
                            <w:pPr>
                              <w:jc w:val="center"/>
                            </w:pPr>
                            <w:r w:rsidRPr="004D22F5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>ณ สำนักงานมูลนิธิพัฒนาผู้นำกะเหรี่ยงแบ๊บติทส์</w:t>
                            </w:r>
                            <w:r w:rsidR="00806ADD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 xml:space="preserve">                           </w:t>
                            </w:r>
                            <w:r w:rsidR="00806ADD" w:rsidRPr="008E0FEA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FF0000"/>
                                <w:szCs w:val="28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806ADD" w:rsidRPr="0071430A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เมื่อวันที่ </w:t>
                            </w:r>
                            <w:r w:rsidR="00806ADD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>18</w:t>
                            </w:r>
                            <w:r w:rsidR="00806ADD" w:rsidRPr="0071430A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 xml:space="preserve"> </w:t>
                            </w:r>
                            <w:r w:rsidR="00806ADD" w:rsidRPr="0071430A">
                              <w:rPr>
                                <w:rFonts w:ascii="TH SarabunPSK" w:hAnsi="TH SarabunPSK" w:cs="TH SarabunPSK" w:hint="cs"/>
                                <w:b w:val="0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>พฤศจิกายน</w:t>
                            </w:r>
                            <w:r w:rsidR="00806ADD" w:rsidRPr="0071430A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806ADD" w:rsidRPr="0071430A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>2021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456408AC" id="_x0000_s1069" type="#_x0000_t202" style="position:absolute;left:0;text-align:left;margin-left:158.05pt;margin-top:27.25pt;width:285.2pt;height:110.6pt;z-index:2519552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" filled="f" stroked="f">
                <v:textbox style="mso-fit-shape-to-text:t">
                  <w:txbxContent>
                    <w:p w14:paraId="7DAEA0F5" w14:textId="0F303D8B" w:rsidR="00410A3A" w:rsidRDefault="005271D5" w:rsidP="00806ADD">
                      <w:pPr>
                        <w:jc w:val="center"/>
                      </w:pPr>
                      <w:r w:rsidRPr="004D22F5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>ณ สำนักงานมูลนิธิพัฒนาผู้นำกะเหรี่ยงแบ๊บติทส์</w:t>
                      </w:r>
                      <w:r w:rsidR="00806ADD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 xml:space="preserve">                           </w:t>
                      </w:r>
                      <w:r w:rsidR="00806ADD" w:rsidRPr="008E0FEA">
                        <w:rPr>
                          <w:rFonts w:ascii="TH SarabunPSK" w:hAnsi="TH SarabunPSK" w:cs="TH SarabunPSK"/>
                          <w:i/>
                          <w:iCs/>
                          <w:color w:val="FF0000"/>
                          <w:szCs w:val="28"/>
                          <w:cs/>
                          <w:lang w:bidi="th-TH"/>
                        </w:rPr>
                        <w:t xml:space="preserve"> </w:t>
                      </w:r>
                      <w:r w:rsidR="00806ADD" w:rsidRPr="0071430A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เมื่อวันที่ </w:t>
                      </w:r>
                      <w:r w:rsidR="00806ADD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>18</w:t>
                      </w:r>
                      <w:r w:rsidR="00806ADD" w:rsidRPr="0071430A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 xml:space="preserve"> </w:t>
                      </w:r>
                      <w:r w:rsidR="00806ADD" w:rsidRPr="0071430A">
                        <w:rPr>
                          <w:rFonts w:ascii="TH SarabunPSK" w:hAnsi="TH SarabunPSK" w:cs="TH SarabunPSK" w:hint="cs"/>
                          <w:b w:val="0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>พฤศจิกายน</w:t>
                      </w:r>
                      <w:r w:rsidR="00806ADD" w:rsidRPr="0071430A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 </w:t>
                      </w:r>
                      <w:r w:rsidR="00806ADD" w:rsidRPr="0071430A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>2021</w:t>
                      </w:r>
                    </w:p>
                  </w:txbxContent>
                </v:textbox>
              </v:shape>
            </w:pict>
          </mc:Fallback>
        </mc:AlternateContent>
      </w:r>
    </w:p>
    <w:p w14:paraId="7164824A" w14:textId="2EE552C3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05482E1E" w14:textId="3D119F71" w:rsidR="0078566B" w:rsidRDefault="0078566B" w:rsidP="006A05F1">
      <w:pPr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716A37A9" w14:textId="09AA1545" w:rsidR="006A05F1" w:rsidRDefault="006A05F1" w:rsidP="006A05F1">
      <w:pPr>
        <w:rPr>
          <w:rFonts w:ascii="TH SarabunPSK" w:hAnsi="TH SarabunPSK" w:cs="TH SarabunPSK"/>
          <w:b w:val="0"/>
          <w:color w:val="auto"/>
          <w:sz w:val="32"/>
          <w:szCs w:val="32"/>
          <w:cs/>
          <w:lang w:bidi="th-TH"/>
        </w:rPr>
      </w:pPr>
      <w:r w:rsidRPr="005B33BE">
        <w:rPr>
          <w:rFonts w:ascii="TH SarabunPSK" w:hAnsi="TH SarabunPSK" w:cs="TH SarabunPSK" w:hint="cs"/>
          <w:bCs/>
          <w:color w:val="auto"/>
          <w:sz w:val="32"/>
          <w:szCs w:val="32"/>
          <w:cs/>
          <w:lang w:bidi="th-TH"/>
        </w:rPr>
        <w:lastRenderedPageBreak/>
        <w:t xml:space="preserve">กิจกรรม </w:t>
      </w:r>
      <w:r w:rsidR="0078566B">
        <w:rPr>
          <w:rFonts w:ascii="TH SarabunPSK" w:hAnsi="TH SarabunPSK" w:cs="TH SarabunPSK"/>
          <w:b w:val="0"/>
          <w:color w:val="auto"/>
          <w:sz w:val="32"/>
          <w:szCs w:val="32"/>
          <w:lang w:bidi="th-TH"/>
        </w:rPr>
        <w:t xml:space="preserve">Thank Giving Day </w:t>
      </w:r>
      <w:r w:rsidR="0078566B"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 xml:space="preserve">หรือ วันแห่งการขอบพระคุณ เพื่อนักศึกษาจะมีหัวใจแห่งการขอบคุณ </w:t>
      </w:r>
      <w:r w:rsidR="00EC7678"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>และให้นักศึกษาเรียนรู้ที่จะให้ แบ่งปันแก่ผู้อื่น ชุมชน และผู้คนอีกมากมายที่ต้องการความช่วยเหลือ</w:t>
      </w:r>
    </w:p>
    <w:p w14:paraId="55001CDD" w14:textId="4C27692B" w:rsidR="00611E19" w:rsidRDefault="00EC7678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  <w:r>
        <w:rPr>
          <w:noProof/>
        </w:rPr>
        <w:drawing>
          <wp:anchor distT="0" distB="0" distL="114300" distR="114300" simplePos="0" relativeHeight="251957248" behindDoc="0" locked="0" layoutInCell="1" allowOverlap="1" wp14:anchorId="7FB390E9" wp14:editId="1F316F62">
            <wp:simplePos x="0" y="0"/>
            <wp:positionH relativeFrom="column">
              <wp:posOffset>2704171</wp:posOffset>
            </wp:positionH>
            <wp:positionV relativeFrom="paragraph">
              <wp:posOffset>196654</wp:posOffset>
            </wp:positionV>
            <wp:extent cx="3079757" cy="2306955"/>
            <wp:effectExtent l="0" t="0" r="6350" b="0"/>
            <wp:wrapNone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461" cy="2307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6224" behindDoc="0" locked="0" layoutInCell="1" allowOverlap="1" wp14:anchorId="37A567F5" wp14:editId="6D1BE5ED">
            <wp:simplePos x="0" y="0"/>
            <wp:positionH relativeFrom="column">
              <wp:posOffset>-468093</wp:posOffset>
            </wp:positionH>
            <wp:positionV relativeFrom="paragraph">
              <wp:posOffset>196655</wp:posOffset>
            </wp:positionV>
            <wp:extent cx="3080323" cy="2307101"/>
            <wp:effectExtent l="0" t="0" r="6350" b="0"/>
            <wp:wrapNone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496" cy="2308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92608B" w14:textId="21E291EB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16091B0C" w14:textId="56092CE3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2F4711EE" w14:textId="0A0FC799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0E8D4031" w14:textId="09C92549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60902FCF" w14:textId="7DEB9A9A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52B27349" w14:textId="01127C8E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76A1325D" w14:textId="0F3E7E75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67999489" w14:textId="6B86020D" w:rsidR="00611E19" w:rsidRDefault="00EC7678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59296" behindDoc="0" locked="0" layoutInCell="1" allowOverlap="1" wp14:anchorId="17DE5852" wp14:editId="74B44674">
            <wp:simplePos x="0" y="0"/>
            <wp:positionH relativeFrom="column">
              <wp:posOffset>2703830</wp:posOffset>
            </wp:positionH>
            <wp:positionV relativeFrom="paragraph">
              <wp:posOffset>142631</wp:posOffset>
            </wp:positionV>
            <wp:extent cx="3079750" cy="2306619"/>
            <wp:effectExtent l="0" t="0" r="6350" b="0"/>
            <wp:wrapNone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0" cy="2306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8272" behindDoc="0" locked="0" layoutInCell="1" allowOverlap="1" wp14:anchorId="47EF0526" wp14:editId="1EABF1FF">
            <wp:simplePos x="0" y="0"/>
            <wp:positionH relativeFrom="column">
              <wp:posOffset>-467995</wp:posOffset>
            </wp:positionH>
            <wp:positionV relativeFrom="paragraph">
              <wp:posOffset>141995</wp:posOffset>
            </wp:positionV>
            <wp:extent cx="3080324" cy="2307101"/>
            <wp:effectExtent l="0" t="0" r="6350" b="0"/>
            <wp:wrapNone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324" cy="2307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C5695A" w14:textId="009CE136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2B82D068" w14:textId="26D6D35A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1583DEA0" w14:textId="573D848C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4A912CBF" w14:textId="2BC97462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50DDCB2F" w14:textId="6311815B" w:rsidR="00B27D7E" w:rsidRDefault="00B27D7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6DAF3305" w14:textId="0394F503" w:rsidR="00B27D7E" w:rsidRDefault="00B27D7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7D1E923E" w14:textId="520F731F" w:rsidR="00B27D7E" w:rsidRDefault="00EC7678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60320" behindDoc="0" locked="0" layoutInCell="1" allowOverlap="1" wp14:anchorId="1CFB9374" wp14:editId="0197FD88">
            <wp:simplePos x="0" y="0"/>
            <wp:positionH relativeFrom="column">
              <wp:posOffset>-468094</wp:posOffset>
            </wp:positionH>
            <wp:positionV relativeFrom="paragraph">
              <wp:posOffset>383687</wp:posOffset>
            </wp:positionV>
            <wp:extent cx="3067455" cy="2297430"/>
            <wp:effectExtent l="0" t="0" r="0" b="7620"/>
            <wp:wrapNone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560" cy="2302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F6F617" w14:textId="28661552" w:rsidR="00B27D7E" w:rsidRDefault="00EC7678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61344" behindDoc="0" locked="0" layoutInCell="1" allowOverlap="1" wp14:anchorId="5F920415" wp14:editId="658897DD">
            <wp:simplePos x="0" y="0"/>
            <wp:positionH relativeFrom="column">
              <wp:posOffset>2702267</wp:posOffset>
            </wp:positionH>
            <wp:positionV relativeFrom="paragraph">
              <wp:posOffset>38980</wp:posOffset>
            </wp:positionV>
            <wp:extent cx="3067050" cy="2297430"/>
            <wp:effectExtent l="0" t="0" r="0" b="7620"/>
            <wp:wrapNone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9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7BBBE9" w14:textId="6AD53746" w:rsidR="00B27D7E" w:rsidRDefault="00B27D7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11234322" w14:textId="140A0A7F" w:rsidR="00B27D7E" w:rsidRDefault="00B27D7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10F43948" w14:textId="4E09AFC5" w:rsidR="00B27D7E" w:rsidRDefault="00B27D7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17333E72" w14:textId="7E325423" w:rsidR="00B27D7E" w:rsidRDefault="00B27D7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2ECC3156" w14:textId="71854D6A" w:rsidR="00B27D7E" w:rsidRDefault="00B27D7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5316B7E1" w14:textId="26E2F685" w:rsidR="00B27D7E" w:rsidRDefault="00B27D7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6E67C83D" w14:textId="6C1800FD" w:rsidR="00B27D7E" w:rsidRDefault="008E0FEA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 w:rsidRPr="00456320">
        <w:rPr>
          <w:rFonts w:ascii="TH SarabunPSK" w:hAnsi="TH SarabunPSK" w:cs="TH SarabunPSK"/>
          <w:bCs/>
          <w:noProof/>
          <w:color w:val="auto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963392" behindDoc="0" locked="0" layoutInCell="1" allowOverlap="1" wp14:anchorId="6F095AF0" wp14:editId="66CFEECA">
                <wp:simplePos x="0" y="0"/>
                <wp:positionH relativeFrom="column">
                  <wp:posOffset>-533400</wp:posOffset>
                </wp:positionH>
                <wp:positionV relativeFrom="paragraph">
                  <wp:posOffset>96579</wp:posOffset>
                </wp:positionV>
                <wp:extent cx="6310768" cy="1404620"/>
                <wp:effectExtent l="0" t="0" r="0" b="635"/>
                <wp:wrapNone/>
                <wp:docPr id="2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0768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B2B2A4" w14:textId="4B14D2C6" w:rsidR="005271D5" w:rsidRPr="008E0FEA" w:rsidRDefault="005271D5" w:rsidP="008E0FEA">
                            <w:pPr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FF0000"/>
                                <w:szCs w:val="28"/>
                              </w:rPr>
                            </w:pPr>
                            <w:r w:rsidRPr="001A1167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>ณ  หมู่บ้านล้านนาไพน์เนอรี่โอม อ.หางดง จ.ชียงใหม่ (บ้านอาสาสมัคร)</w:t>
                            </w:r>
                            <w:r w:rsidRPr="008E0FEA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FF0000"/>
                                <w:szCs w:val="28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71430A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เมื่อวันที่ </w:t>
                            </w:r>
                            <w:r w:rsidRPr="0071430A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>2</w:t>
                            </w:r>
                            <w:r w:rsidR="0071430A" w:rsidRPr="0071430A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>5</w:t>
                            </w:r>
                            <w:r w:rsidRPr="0071430A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 xml:space="preserve"> </w:t>
                            </w:r>
                            <w:r w:rsidR="0071430A" w:rsidRPr="0071430A">
                              <w:rPr>
                                <w:rFonts w:ascii="TH SarabunPSK" w:hAnsi="TH SarabunPSK" w:cs="TH SarabunPSK" w:hint="cs"/>
                                <w:b w:val="0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>พฤศจิกายน</w:t>
                            </w:r>
                            <w:r w:rsidRPr="0071430A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71430A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>2021</w:t>
                            </w:r>
                          </w:p>
                          <w:p w14:paraId="492881D8" w14:textId="3232695A" w:rsidR="00456320" w:rsidRDefault="00456320" w:rsidP="008E0FE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6F095AF0" id="_x0000_s1070" type="#_x0000_t202" style="position:absolute;left:0;text-align:left;margin-left:-42pt;margin-top:7.6pt;width:496.9pt;height:110.6pt;z-index:2519633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" filled="f" stroked="f">
                <v:textbox style="mso-fit-shape-to-text:t">
                  <w:txbxContent>
                    <w:p w14:paraId="20B2B2A4" w14:textId="4B14D2C6" w:rsidR="005271D5" w:rsidRPr="008E0FEA" w:rsidRDefault="005271D5" w:rsidP="008E0FEA">
                      <w:pPr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color w:val="FF0000"/>
                          <w:szCs w:val="28"/>
                        </w:rPr>
                      </w:pPr>
                      <w:r w:rsidRPr="001A1167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>ณ  หมู่บ้านล้านนาไพน์เนอรี่โอม อ.หางดง จ.ชียงใหม่ (บ้านอาสาสมัคร)</w:t>
                      </w:r>
                      <w:r w:rsidRPr="008E0FEA">
                        <w:rPr>
                          <w:rFonts w:ascii="TH SarabunPSK" w:hAnsi="TH SarabunPSK" w:cs="TH SarabunPSK"/>
                          <w:i/>
                          <w:iCs/>
                          <w:color w:val="FF0000"/>
                          <w:szCs w:val="28"/>
                          <w:cs/>
                          <w:lang w:bidi="th-TH"/>
                        </w:rPr>
                        <w:t xml:space="preserve"> </w:t>
                      </w:r>
                      <w:r w:rsidRPr="0071430A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เมื่อวันที่ </w:t>
                      </w:r>
                      <w:r w:rsidRPr="0071430A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>2</w:t>
                      </w:r>
                      <w:r w:rsidR="0071430A" w:rsidRPr="0071430A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>5</w:t>
                      </w:r>
                      <w:r w:rsidRPr="0071430A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 xml:space="preserve"> </w:t>
                      </w:r>
                      <w:r w:rsidR="0071430A" w:rsidRPr="0071430A">
                        <w:rPr>
                          <w:rFonts w:ascii="TH SarabunPSK" w:hAnsi="TH SarabunPSK" w:cs="TH SarabunPSK" w:hint="cs"/>
                          <w:b w:val="0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>พฤศจิกายน</w:t>
                      </w:r>
                      <w:r w:rsidRPr="0071430A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 </w:t>
                      </w:r>
                      <w:r w:rsidRPr="0071430A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>2021</w:t>
                      </w:r>
                    </w:p>
                    <w:p w14:paraId="492881D8" w14:textId="3232695A" w:rsidR="00456320" w:rsidRDefault="00456320" w:rsidP="008E0FE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1B8EA22D" w14:textId="1C5A3F6E" w:rsidR="00456320" w:rsidRPr="00BA5497" w:rsidRDefault="00456320" w:rsidP="00456320">
      <w:pPr>
        <w:rPr>
          <w:rFonts w:ascii="TH SarabunPSK" w:hAnsi="TH SarabunPSK" w:cs="TH SarabunPSK"/>
          <w:b w:val="0"/>
          <w:color w:val="auto"/>
          <w:sz w:val="32"/>
          <w:szCs w:val="32"/>
          <w:cs/>
          <w:lang w:bidi="th-TH"/>
        </w:rPr>
      </w:pPr>
      <w:r w:rsidRPr="005B33BE">
        <w:rPr>
          <w:rFonts w:ascii="TH SarabunPSK" w:hAnsi="TH SarabunPSK" w:cs="TH SarabunPSK" w:hint="cs"/>
          <w:bCs/>
          <w:color w:val="auto"/>
          <w:sz w:val="32"/>
          <w:szCs w:val="32"/>
          <w:cs/>
          <w:lang w:bidi="th-TH"/>
        </w:rPr>
        <w:lastRenderedPageBreak/>
        <w:t xml:space="preserve">กิจกรรม </w:t>
      </w:r>
      <w:r w:rsidR="001C56F0">
        <w:rPr>
          <w:rFonts w:ascii="TH SarabunPSK" w:hAnsi="TH SarabunPSK" w:cs="TH SarabunPSK"/>
          <w:bCs/>
          <w:color w:val="auto"/>
          <w:sz w:val="32"/>
          <w:szCs w:val="32"/>
          <w:lang w:bidi="th-TH"/>
        </w:rPr>
        <w:t xml:space="preserve">Birth Day Party </w:t>
      </w:r>
      <w:r w:rsidR="001C56F0">
        <w:rPr>
          <w:rFonts w:ascii="TH SarabunPSK" w:hAnsi="TH SarabunPSK" w:cs="TH SarabunPSK" w:hint="cs"/>
          <w:bCs/>
          <w:color w:val="auto"/>
          <w:sz w:val="32"/>
          <w:szCs w:val="32"/>
          <w:cs/>
          <w:lang w:bidi="th-TH"/>
        </w:rPr>
        <w:t>หรือ ฉลองวันเกิด เ</w:t>
      </w:r>
      <w:r w:rsidR="001C56F0" w:rsidRPr="00BA5497"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>พื่อนักศึกษาได้เห็นคุณค่าของตัวเอง และรู้ถึงสิ่งดีๆหรือผู้</w:t>
      </w:r>
      <w:r w:rsidR="00BA5497" w:rsidRPr="00BA5497"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>คนอีกมากมาย</w:t>
      </w:r>
      <w:r w:rsidR="00BA5497"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>ที่</w:t>
      </w:r>
      <w:r w:rsidR="00BA5497" w:rsidRPr="00BA5497"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>พร้อมที่จะอยู่ข้างและสนุบสนุนเขาในการดำเนินชีวิต</w:t>
      </w:r>
    </w:p>
    <w:p w14:paraId="120D153A" w14:textId="69F56769" w:rsidR="00456320" w:rsidRDefault="00456320" w:rsidP="00456320">
      <w:pPr>
        <w:rPr>
          <w:rFonts w:ascii="TH SarabunPSK" w:hAnsi="TH SarabunPSK" w:cs="TH SarabunPSK"/>
          <w:b w:val="0"/>
          <w:color w:val="auto"/>
          <w:sz w:val="32"/>
          <w:szCs w:val="32"/>
          <w:cs/>
          <w:lang w:bidi="th-TH"/>
        </w:rPr>
      </w:pPr>
      <w:r>
        <w:rPr>
          <w:noProof/>
        </w:rPr>
        <w:drawing>
          <wp:anchor distT="0" distB="0" distL="114300" distR="114300" simplePos="0" relativeHeight="251964416" behindDoc="0" locked="0" layoutInCell="1" allowOverlap="1" wp14:anchorId="189FA85F" wp14:editId="3DB28B0A">
            <wp:simplePos x="0" y="0"/>
            <wp:positionH relativeFrom="column">
              <wp:posOffset>234315</wp:posOffset>
            </wp:positionH>
            <wp:positionV relativeFrom="paragraph">
              <wp:posOffset>250825</wp:posOffset>
            </wp:positionV>
            <wp:extent cx="4975761" cy="3732119"/>
            <wp:effectExtent l="0" t="0" r="0" b="1905"/>
            <wp:wrapNone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761" cy="3732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771691" w14:textId="6F572579" w:rsidR="00B27D7E" w:rsidRDefault="00B27D7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1FC64A4A" w14:textId="60F2F57D" w:rsidR="00115BA4" w:rsidRDefault="00115BA4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083B1507" w14:textId="3487C0C7" w:rsidR="00115BA4" w:rsidRDefault="00115BA4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3AFD7CA4" w14:textId="29DDB3EB" w:rsidR="00115BA4" w:rsidRDefault="00115BA4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006744AF" w14:textId="0D1B3984" w:rsidR="00115BA4" w:rsidRDefault="00115BA4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097583BA" w14:textId="7C4B356A" w:rsidR="00115BA4" w:rsidRDefault="00115BA4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6C4D1467" w14:textId="0E4134CE" w:rsidR="00115BA4" w:rsidRDefault="00115BA4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08DFB0A7" w14:textId="08889B16" w:rsidR="00115BA4" w:rsidRDefault="00115BA4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7BB2591B" w14:textId="5E028731" w:rsidR="00115BA4" w:rsidRDefault="00115BA4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27597D92" w14:textId="4026E695" w:rsidR="00115BA4" w:rsidRDefault="00115BA4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52B01D10" w14:textId="293F786E" w:rsidR="00115BA4" w:rsidRDefault="00115BA4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49D8C7E6" w14:textId="02FBD4A1" w:rsidR="00115BA4" w:rsidRDefault="005633EF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  <w:r>
        <w:rPr>
          <w:noProof/>
        </w:rPr>
        <w:drawing>
          <wp:anchor distT="0" distB="0" distL="114300" distR="114300" simplePos="0" relativeHeight="251965440" behindDoc="0" locked="0" layoutInCell="1" allowOverlap="1" wp14:anchorId="400B15F6" wp14:editId="5B7BFC83">
            <wp:simplePos x="0" y="0"/>
            <wp:positionH relativeFrom="column">
              <wp:posOffset>234950</wp:posOffset>
            </wp:positionH>
            <wp:positionV relativeFrom="paragraph">
              <wp:posOffset>254000</wp:posOffset>
            </wp:positionV>
            <wp:extent cx="4975225" cy="3731718"/>
            <wp:effectExtent l="0" t="0" r="0" b="2540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25" cy="373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A2D52E" w14:textId="42DB48E0" w:rsidR="00115BA4" w:rsidRDefault="00115BA4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76FCC0ED" w14:textId="362A749C" w:rsidR="00115BA4" w:rsidRDefault="00115BA4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7221D6B8" w14:textId="0C4499C3" w:rsidR="00115BA4" w:rsidRDefault="00115BA4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3E5E4001" w14:textId="5D1EC9F5" w:rsidR="00115BA4" w:rsidRDefault="00115BA4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</w:p>
    <w:p w14:paraId="42E23E10" w14:textId="3C408555" w:rsidR="00B27D7E" w:rsidRDefault="00B27D7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0291B0E7" w14:textId="21F73491" w:rsidR="00B27D7E" w:rsidRDefault="00B27D7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62D9A60E" w14:textId="324617D2" w:rsidR="00B27D7E" w:rsidRDefault="00B27D7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5270C26D" w14:textId="3C8D185F" w:rsidR="00B27D7E" w:rsidRDefault="00B27D7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036B08BB" w14:textId="2A0BCF28" w:rsidR="00B27D7E" w:rsidRDefault="00B27D7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3165DE46" w14:textId="0CCCD937" w:rsidR="00B27D7E" w:rsidRDefault="00B27D7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06E1CE53" w14:textId="3CEB4999" w:rsidR="00B27D7E" w:rsidRDefault="005633EF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 w:rsidRPr="008E0FEA">
        <w:rPr>
          <w:rFonts w:ascii="TH SarabunPSK" w:hAnsi="TH SarabunPSK" w:cs="TH SarabunPSK"/>
          <w:bCs/>
          <w:noProof/>
          <w:color w:val="auto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990016" behindDoc="0" locked="0" layoutInCell="1" allowOverlap="1" wp14:anchorId="049D6B38" wp14:editId="0BCF1E19">
                <wp:simplePos x="0" y="0"/>
                <wp:positionH relativeFrom="column">
                  <wp:posOffset>-30480</wp:posOffset>
                </wp:positionH>
                <wp:positionV relativeFrom="paragraph">
                  <wp:posOffset>413385</wp:posOffset>
                </wp:positionV>
                <wp:extent cx="5283983" cy="1404620"/>
                <wp:effectExtent l="0" t="0" r="0" b="635"/>
                <wp:wrapNone/>
                <wp:docPr id="2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3983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65F6A2" w14:textId="38262E9C" w:rsidR="008E0FEA" w:rsidRPr="004D22F5" w:rsidRDefault="008E0FEA" w:rsidP="008E0FEA">
                            <w:pPr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</w:pPr>
                            <w:r w:rsidRPr="004D22F5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>ณ สำนักงานมูลนิธิพัฒนาผู้นำกะเหรี่ยงแบ๊บติทส์</w:t>
                            </w:r>
                            <w:r w:rsidRPr="004D22F5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71430A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>30</w:t>
                            </w:r>
                            <w:r w:rsidR="0071430A" w:rsidRPr="0071430A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 xml:space="preserve"> </w:t>
                            </w:r>
                            <w:r w:rsidR="0071430A" w:rsidRPr="0071430A">
                              <w:rPr>
                                <w:rFonts w:ascii="TH SarabunPSK" w:hAnsi="TH SarabunPSK" w:cs="TH SarabunPSK" w:hint="cs"/>
                                <w:b w:val="0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>พฤศจิกายน</w:t>
                            </w:r>
                            <w:r w:rsidR="0071430A" w:rsidRPr="0071430A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71430A" w:rsidRPr="0071430A">
                              <w:rPr>
                                <w:rFonts w:ascii="TH SarabunPSK" w:hAnsi="TH SarabunPSK" w:cs="TH SarabunPSK"/>
                                <w:b w:val="0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>2021</w:t>
                            </w:r>
                          </w:p>
                          <w:p w14:paraId="2FFDCA1C" w14:textId="58EB196E" w:rsidR="008E0FEA" w:rsidRDefault="008E0FEA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049D6B38" id="_x0000_s1071" type="#_x0000_t202" style="position:absolute;left:0;text-align:left;margin-left:-2.4pt;margin-top:32.55pt;width:416.05pt;height:110.6pt;z-index:2519900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" filled="f" stroked="f">
                <v:textbox style="mso-fit-shape-to-text:t">
                  <w:txbxContent>
                    <w:p w14:paraId="0E65F6A2" w14:textId="38262E9C" w:rsidR="008E0FEA" w:rsidRPr="004D22F5" w:rsidRDefault="008E0FEA" w:rsidP="008E0FEA">
                      <w:pPr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lang w:bidi="th-TH"/>
                        </w:rPr>
                      </w:pPr>
                      <w:r w:rsidRPr="004D22F5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>ณ สำนักงานมูลนิธิพัฒนาผู้นำกะเหรี่ยงแบ๊บติทส์</w:t>
                      </w:r>
                      <w:r w:rsidRPr="004D22F5">
                        <w:rPr>
                          <w:rFonts w:ascii="TH SarabunPSK" w:hAnsi="TH SarabunPSK" w:cs="TH SarabunPSK" w:hint="cs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 </w:t>
                      </w:r>
                      <w:r w:rsidR="0071430A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>30</w:t>
                      </w:r>
                      <w:r w:rsidR="0071430A" w:rsidRPr="0071430A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 xml:space="preserve"> </w:t>
                      </w:r>
                      <w:r w:rsidR="0071430A" w:rsidRPr="0071430A">
                        <w:rPr>
                          <w:rFonts w:ascii="TH SarabunPSK" w:hAnsi="TH SarabunPSK" w:cs="TH SarabunPSK" w:hint="cs"/>
                          <w:b w:val="0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>พฤศจิกายน</w:t>
                      </w:r>
                      <w:r w:rsidR="0071430A" w:rsidRPr="0071430A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 </w:t>
                      </w:r>
                      <w:r w:rsidR="0071430A" w:rsidRPr="0071430A">
                        <w:rPr>
                          <w:rFonts w:ascii="TH SarabunPSK" w:hAnsi="TH SarabunPSK" w:cs="TH SarabunPSK"/>
                          <w:b w:val="0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>2021</w:t>
                      </w:r>
                    </w:p>
                    <w:p w14:paraId="2FFDCA1C" w14:textId="58EB196E" w:rsidR="008E0FEA" w:rsidRDefault="008E0FEA"/>
                  </w:txbxContent>
                </v:textbox>
              </v:shape>
            </w:pict>
          </mc:Fallback>
        </mc:AlternateContent>
      </w:r>
    </w:p>
    <w:p w14:paraId="1E45AF53" w14:textId="6C5999D8" w:rsidR="00115BA4" w:rsidRDefault="00115BA4" w:rsidP="00115BA4">
      <w:pPr>
        <w:rPr>
          <w:rFonts w:ascii="TH SarabunPSK" w:hAnsi="TH SarabunPSK" w:cs="TH SarabunPSK"/>
          <w:b w:val="0"/>
          <w:color w:val="auto"/>
          <w:sz w:val="32"/>
          <w:szCs w:val="32"/>
          <w:cs/>
          <w:lang w:bidi="th-TH"/>
        </w:rPr>
      </w:pPr>
      <w:r w:rsidRPr="005B33BE">
        <w:rPr>
          <w:rFonts w:ascii="TH SarabunPSK" w:hAnsi="TH SarabunPSK" w:cs="TH SarabunPSK" w:hint="cs"/>
          <w:bCs/>
          <w:color w:val="auto"/>
          <w:sz w:val="32"/>
          <w:szCs w:val="32"/>
          <w:cs/>
          <w:lang w:bidi="th-TH"/>
        </w:rPr>
        <w:lastRenderedPageBreak/>
        <w:t xml:space="preserve">กิจกรรม </w:t>
      </w:r>
      <w:r w:rsidR="0071430A">
        <w:rPr>
          <w:rFonts w:ascii="TH SarabunPSK" w:hAnsi="TH SarabunPSK" w:cs="TH SarabunPSK"/>
          <w:b w:val="0"/>
          <w:color w:val="auto"/>
          <w:sz w:val="32"/>
          <w:szCs w:val="32"/>
          <w:lang w:bidi="th-TH"/>
        </w:rPr>
        <w:t xml:space="preserve">Christmas </w:t>
      </w:r>
      <w:r w:rsidR="0071430A"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>หรือ วันคริสต์มาส เป็นกิจกรรมฉลองเฉลิมวันเกิดพระเยซูเพื่อ</w:t>
      </w:r>
      <w:r w:rsidR="00CB212F"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>ระลึกถึงและเป็นกิจกรรมเพื่อเสริมสร้างนักศึกษา สร้างความสมัคคี แสดงความสามารถและนำเสนอผลงานจากสิ่งที่เรียนมา</w:t>
      </w:r>
    </w:p>
    <w:p w14:paraId="58FF57B5" w14:textId="446FEBF4" w:rsidR="00B27D7E" w:rsidRDefault="000C2748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  <w:r w:rsidRPr="00C47FD6">
        <w:rPr>
          <w:rFonts w:ascii="TH SarabunPSK" w:hAnsi="TH SarabunPSK" w:cs="TH SarabunPSK"/>
          <w:bCs/>
          <w:noProof/>
          <w:color w:val="auto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979776" behindDoc="0" locked="0" layoutInCell="1" allowOverlap="1" wp14:anchorId="19C7A060" wp14:editId="186F61AF">
                <wp:simplePos x="0" y="0"/>
                <wp:positionH relativeFrom="column">
                  <wp:posOffset>2487095</wp:posOffset>
                </wp:positionH>
                <wp:positionV relativeFrom="paragraph">
                  <wp:posOffset>113374</wp:posOffset>
                </wp:positionV>
                <wp:extent cx="2926080" cy="653142"/>
                <wp:effectExtent l="0" t="0" r="0" b="0"/>
                <wp:wrapNone/>
                <wp:docPr id="2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6080" cy="65314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D5CEC5" w14:textId="77777777" w:rsidR="0071430A" w:rsidRDefault="005271D5" w:rsidP="005271D5">
                            <w:pPr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</w:pPr>
                            <w:r w:rsidRPr="004D22F5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>ณ สำนักงานมูลนิธิพัฒนาผู้นำกะเหรี่ยงแบ๊บติทส์</w:t>
                            </w:r>
                          </w:p>
                          <w:p w14:paraId="7AD827C9" w14:textId="47B9F067" w:rsidR="005271D5" w:rsidRPr="004D22F5" w:rsidRDefault="005271D5" w:rsidP="005271D5">
                            <w:pPr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</w:pPr>
                            <w:r w:rsidRPr="004D22F5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4D22F5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เมื่อวันที่ </w:t>
                            </w:r>
                            <w:r w:rsidR="0071430A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</w:rPr>
                              <w:t>11</w:t>
                            </w:r>
                            <w:r w:rsidR="0071430A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 ธันวา</w:t>
                            </w:r>
                            <w:r w:rsidRPr="004D22F5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คม </w:t>
                            </w:r>
                            <w:r w:rsidRPr="004D22F5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</w:rPr>
                              <w:t>2021</w:t>
                            </w:r>
                          </w:p>
                          <w:p w14:paraId="42D7BCA8" w14:textId="60D6BF50" w:rsidR="00C47FD6" w:rsidRDefault="00C47FD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19C7A060" id="_x0000_s1072" type="#_x0000_t202" style="position:absolute;left:0;text-align:left;margin-left:195.85pt;margin-top:8.95pt;width:230.4pt;height:51.45pt;z-index:251979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" filled="f" stroked="f">
                <v:textbox>
                  <w:txbxContent>
                    <w:p w14:paraId="6ED5CEC5" w14:textId="77777777" w:rsidR="0071430A" w:rsidRDefault="005271D5" w:rsidP="005271D5">
                      <w:pPr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lang w:bidi="th-TH"/>
                        </w:rPr>
                      </w:pPr>
                      <w:r w:rsidRPr="004D22F5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>ณ สำนักงานมูลนิธิพัฒนาผู้นำกะเหรี่ยงแบ๊บติทส์</w:t>
                      </w:r>
                    </w:p>
                    <w:p w14:paraId="7AD827C9" w14:textId="47B9F067" w:rsidR="005271D5" w:rsidRPr="004D22F5" w:rsidRDefault="005271D5" w:rsidP="005271D5">
                      <w:pPr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lang w:bidi="th-TH"/>
                        </w:rPr>
                      </w:pPr>
                      <w:r w:rsidRPr="004D22F5">
                        <w:rPr>
                          <w:rFonts w:ascii="TH SarabunPSK" w:hAnsi="TH SarabunPSK" w:cs="TH SarabunPSK" w:hint="cs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 </w:t>
                      </w:r>
                      <w:r w:rsidRPr="004D22F5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เมื่อวันที่ </w:t>
                      </w:r>
                      <w:r w:rsidR="0071430A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</w:rPr>
                        <w:t>11</w:t>
                      </w:r>
                      <w:r w:rsidR="0071430A">
                        <w:rPr>
                          <w:rFonts w:ascii="TH SarabunPSK" w:hAnsi="TH SarabunPSK" w:cs="TH SarabunPSK" w:hint="cs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 ธันวา</w:t>
                      </w:r>
                      <w:r w:rsidRPr="004D22F5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คม </w:t>
                      </w:r>
                      <w:r w:rsidRPr="004D22F5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</w:rPr>
                        <w:t>2021</w:t>
                      </w:r>
                    </w:p>
                    <w:p w14:paraId="42D7BCA8" w14:textId="60D6BF50" w:rsidR="00C47FD6" w:rsidRDefault="00C47FD6"/>
                  </w:txbxContent>
                </v:textbox>
              </v:shape>
            </w:pict>
          </mc:Fallback>
        </mc:AlternateContent>
      </w:r>
      <w:r w:rsidR="00CB212F">
        <w:rPr>
          <w:noProof/>
        </w:rPr>
        <w:drawing>
          <wp:anchor distT="0" distB="0" distL="114300" distR="114300" simplePos="0" relativeHeight="251966464" behindDoc="0" locked="0" layoutInCell="1" allowOverlap="1" wp14:anchorId="1CF0F0D7" wp14:editId="75841172">
            <wp:simplePos x="0" y="0"/>
            <wp:positionH relativeFrom="column">
              <wp:posOffset>-407035</wp:posOffset>
            </wp:positionH>
            <wp:positionV relativeFrom="paragraph">
              <wp:posOffset>135818</wp:posOffset>
            </wp:positionV>
            <wp:extent cx="2406015" cy="3208020"/>
            <wp:effectExtent l="0" t="0" r="0" b="0"/>
            <wp:wrapNone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015" cy="320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8ADCAD8" w14:textId="62493D4E" w:rsidR="00B27D7E" w:rsidRDefault="00B27D7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3210210A" w14:textId="2EC1B50D" w:rsidR="00B27D7E" w:rsidRDefault="000C2748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68512" behindDoc="0" locked="0" layoutInCell="1" allowOverlap="1" wp14:anchorId="45A6CF5C" wp14:editId="436D4F83">
            <wp:simplePos x="0" y="0"/>
            <wp:positionH relativeFrom="column">
              <wp:posOffset>2157095</wp:posOffset>
            </wp:positionH>
            <wp:positionV relativeFrom="paragraph">
              <wp:posOffset>26271</wp:posOffset>
            </wp:positionV>
            <wp:extent cx="3592830" cy="2694838"/>
            <wp:effectExtent l="0" t="0" r="7620" b="0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830" cy="2694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332A62" w14:textId="7F9BA96C" w:rsidR="00B27D7E" w:rsidRDefault="00B27D7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3339FF52" w14:textId="39CE8F90" w:rsidR="00B27D7E" w:rsidRDefault="00B27D7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765981C8" w14:textId="1962FD36" w:rsidR="00B27D7E" w:rsidRDefault="00B27D7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2F23BD47" w14:textId="1174BEC7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55A07FDF" w14:textId="20DF4B1C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531A2505" w14:textId="1DFC4D6B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1F3C7752" w14:textId="4BD198ED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1F93F1C5" w14:textId="6658A7AB" w:rsidR="00611E19" w:rsidRDefault="000C2748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69536" behindDoc="0" locked="0" layoutInCell="1" allowOverlap="1" wp14:anchorId="17A850AE" wp14:editId="75FC9391">
            <wp:simplePos x="0" y="0"/>
            <wp:positionH relativeFrom="column">
              <wp:posOffset>2738715</wp:posOffset>
            </wp:positionH>
            <wp:positionV relativeFrom="paragraph">
              <wp:posOffset>214702</wp:posOffset>
            </wp:positionV>
            <wp:extent cx="3009265" cy="2257236"/>
            <wp:effectExtent l="0" t="0" r="635" b="0"/>
            <wp:wrapNone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265" cy="2257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7488" behindDoc="0" locked="0" layoutInCell="1" allowOverlap="1" wp14:anchorId="4B1C060D" wp14:editId="5B9663B0">
            <wp:simplePos x="0" y="0"/>
            <wp:positionH relativeFrom="column">
              <wp:posOffset>-464820</wp:posOffset>
            </wp:positionH>
            <wp:positionV relativeFrom="paragraph">
              <wp:posOffset>215337</wp:posOffset>
            </wp:positionV>
            <wp:extent cx="3010067" cy="2257550"/>
            <wp:effectExtent l="0" t="0" r="0" b="9525"/>
            <wp:wrapNone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067" cy="2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6BD49A" w14:textId="3310AF47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03BA0C96" w14:textId="575FB4B2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68CDE0D6" w14:textId="53FEE3BF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10F8FB29" w14:textId="3717E146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2919FECE" w14:textId="57142460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789C5DDA" w14:textId="1470D645" w:rsidR="00115BA4" w:rsidRDefault="00115BA4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39F7FF00" w14:textId="36560C49" w:rsidR="00115BA4" w:rsidRDefault="000C2748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70560" behindDoc="0" locked="0" layoutInCell="1" allowOverlap="1" wp14:anchorId="2B6DD570" wp14:editId="1387F91D">
            <wp:simplePos x="0" y="0"/>
            <wp:positionH relativeFrom="column">
              <wp:posOffset>-464820</wp:posOffset>
            </wp:positionH>
            <wp:positionV relativeFrom="paragraph">
              <wp:posOffset>377063</wp:posOffset>
            </wp:positionV>
            <wp:extent cx="2994288" cy="2245895"/>
            <wp:effectExtent l="0" t="0" r="0" b="2540"/>
            <wp:wrapNone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288" cy="224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7E1BFC" w14:textId="1E221281" w:rsidR="00115BA4" w:rsidRDefault="000C2748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71584" behindDoc="0" locked="0" layoutInCell="1" allowOverlap="1" wp14:anchorId="7437B1AE" wp14:editId="1BF8C848">
            <wp:simplePos x="0" y="0"/>
            <wp:positionH relativeFrom="column">
              <wp:posOffset>2738120</wp:posOffset>
            </wp:positionH>
            <wp:positionV relativeFrom="paragraph">
              <wp:posOffset>34091</wp:posOffset>
            </wp:positionV>
            <wp:extent cx="3009265" cy="2256790"/>
            <wp:effectExtent l="0" t="0" r="635" b="0"/>
            <wp:wrapNone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265" cy="22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9959CE" w14:textId="6A172D4B" w:rsidR="00115BA4" w:rsidRDefault="00115BA4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163180F2" w14:textId="042C9092" w:rsidR="00115BA4" w:rsidRDefault="00115BA4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3CB2DD8C" w14:textId="77777777" w:rsidR="00115BA4" w:rsidRDefault="00115BA4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69F481D1" w14:textId="77777777" w:rsidR="00611E19" w:rsidRDefault="00611E1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0103DCDF" w14:textId="77777777" w:rsidR="00611E19" w:rsidRDefault="00611E19" w:rsidP="000C2748">
      <w:pPr>
        <w:ind w:right="-171"/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07471CF7" w14:textId="77777777" w:rsidR="000C2748" w:rsidRDefault="000C2748" w:rsidP="000C2748">
      <w:pPr>
        <w:rPr>
          <w:rFonts w:ascii="TH SarabunPSK" w:hAnsi="TH SarabunPSK" w:cs="TH SarabunPSK"/>
          <w:b w:val="0"/>
          <w:color w:val="auto"/>
          <w:sz w:val="32"/>
          <w:szCs w:val="32"/>
          <w:cs/>
          <w:lang w:bidi="th-TH"/>
        </w:rPr>
      </w:pPr>
      <w:r w:rsidRPr="00713C14">
        <w:rPr>
          <w:rFonts w:ascii="TH SarabunPSK" w:hAnsi="TH SarabunPSK" w:cs="TH SarabunPSK" w:hint="cs"/>
          <w:bCs/>
          <w:color w:val="auto"/>
          <w:sz w:val="32"/>
          <w:szCs w:val="32"/>
          <w:cs/>
          <w:lang w:bidi="th-TH"/>
        </w:rPr>
        <w:lastRenderedPageBreak/>
        <w:t xml:space="preserve">กิจกรรม </w:t>
      </w:r>
      <w:r w:rsidRPr="00713C14">
        <w:rPr>
          <w:rFonts w:ascii="TH SarabunPSK" w:hAnsi="TH SarabunPSK" w:cs="TH SarabunPSK"/>
          <w:bCs/>
          <w:color w:val="auto"/>
          <w:sz w:val="32"/>
          <w:szCs w:val="32"/>
          <w:lang w:bidi="th-TH"/>
        </w:rPr>
        <w:t xml:space="preserve">Christmas </w:t>
      </w:r>
      <w:r w:rsidRPr="00713C14">
        <w:rPr>
          <w:rFonts w:ascii="TH SarabunPSK" w:hAnsi="TH SarabunPSK" w:cs="TH SarabunPSK" w:hint="cs"/>
          <w:bCs/>
          <w:color w:val="auto"/>
          <w:sz w:val="32"/>
          <w:szCs w:val="32"/>
          <w:cs/>
          <w:lang w:bidi="th-TH"/>
        </w:rPr>
        <w:t>หรือ วันคริสต์มาส</w:t>
      </w:r>
      <w:r w:rsidRPr="00713C14"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>เป็นกิจกรรมฉลองเฉลิมวันเกิดพระเยซูเพื่อระลึกถึงและเป็นกิจกรรมเพื่อเสริมสร้างนักศึกษา สร้างความสมัคคี แสดงความสามารถและนำเสนอผลงานจากสิ่งที่เรียนมา</w:t>
      </w:r>
    </w:p>
    <w:p w14:paraId="2AC46971" w14:textId="3404DED8" w:rsidR="00F914CA" w:rsidRDefault="00DE5EA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73632" behindDoc="0" locked="0" layoutInCell="1" allowOverlap="1" wp14:anchorId="07733B87" wp14:editId="11A34C54">
            <wp:simplePos x="0" y="0"/>
            <wp:positionH relativeFrom="column">
              <wp:posOffset>2059940</wp:posOffset>
            </wp:positionH>
            <wp:positionV relativeFrom="paragraph">
              <wp:posOffset>247650</wp:posOffset>
            </wp:positionV>
            <wp:extent cx="3415665" cy="2560320"/>
            <wp:effectExtent l="0" t="0" r="0" b="0"/>
            <wp:wrapNone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665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2608" behindDoc="0" locked="0" layoutInCell="1" allowOverlap="1" wp14:anchorId="1A77F809" wp14:editId="588F22E5">
            <wp:simplePos x="0" y="0"/>
            <wp:positionH relativeFrom="column">
              <wp:posOffset>-166642</wp:posOffset>
            </wp:positionH>
            <wp:positionV relativeFrom="paragraph">
              <wp:posOffset>159476</wp:posOffset>
            </wp:positionV>
            <wp:extent cx="1985010" cy="2648824"/>
            <wp:effectExtent l="0" t="0" r="0" b="0"/>
            <wp:wrapNone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423" cy="2657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58A472" w14:textId="5F445A96" w:rsidR="00F914CA" w:rsidRDefault="00F914CA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4A034773" w14:textId="563092C8" w:rsidR="00F914CA" w:rsidRDefault="00F914CA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6CEBC20B" w14:textId="4AF912E5" w:rsidR="00F914CA" w:rsidRDefault="00F914CA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6A46B9F7" w14:textId="1C44C57C" w:rsidR="00F914CA" w:rsidRDefault="00F914CA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16DEA687" w14:textId="7893BE71" w:rsidR="00F914CA" w:rsidRDefault="00F914CA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08A9ED6A" w14:textId="552B7DA2" w:rsidR="00F914CA" w:rsidRDefault="00F914CA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4813BFD6" w14:textId="0EB6E773" w:rsidR="00F914CA" w:rsidRDefault="00F914CA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54F3D81B" w14:textId="4ACBB6FC" w:rsidR="00F914CA" w:rsidRDefault="00DE5EA9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75680" behindDoc="0" locked="0" layoutInCell="1" allowOverlap="1" wp14:anchorId="6E24F280" wp14:editId="35674584">
            <wp:simplePos x="0" y="0"/>
            <wp:positionH relativeFrom="column">
              <wp:posOffset>3511561</wp:posOffset>
            </wp:positionH>
            <wp:positionV relativeFrom="paragraph">
              <wp:posOffset>251914</wp:posOffset>
            </wp:positionV>
            <wp:extent cx="1957706" cy="2612390"/>
            <wp:effectExtent l="0" t="0" r="4445" b="0"/>
            <wp:wrapNone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987" cy="2614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4656" behindDoc="0" locked="0" layoutInCell="1" allowOverlap="1" wp14:anchorId="34319B70" wp14:editId="341605A0">
            <wp:simplePos x="0" y="0"/>
            <wp:positionH relativeFrom="column">
              <wp:posOffset>-155847</wp:posOffset>
            </wp:positionH>
            <wp:positionV relativeFrom="paragraph">
              <wp:posOffset>251460</wp:posOffset>
            </wp:positionV>
            <wp:extent cx="3485937" cy="2612571"/>
            <wp:effectExtent l="0" t="0" r="635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5937" cy="2612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27A479" w14:textId="716E4A84" w:rsidR="00F914CA" w:rsidRDefault="00F914CA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5597431F" w14:textId="5AF119D4" w:rsidR="00F914CA" w:rsidRDefault="00F914CA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6A4C0967" w14:textId="688B571D" w:rsidR="00F914CA" w:rsidRDefault="00F914CA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7A739EA4" w14:textId="28F46DD7" w:rsidR="00F914CA" w:rsidRDefault="00F914CA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6BCBB074" w14:textId="11FE9DAB" w:rsidR="00F914CA" w:rsidRDefault="00F914CA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48651021" w14:textId="02E17656" w:rsidR="00F914CA" w:rsidRDefault="00F914CA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7C057081" w14:textId="5ACB3ABB" w:rsidR="00F914CA" w:rsidRDefault="00F914CA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383B7982" w14:textId="15E5F352" w:rsidR="00F914CA" w:rsidRDefault="00794105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77728" behindDoc="0" locked="0" layoutInCell="1" allowOverlap="1" wp14:anchorId="4F5D77A7" wp14:editId="65FD99ED">
            <wp:simplePos x="0" y="0"/>
            <wp:positionH relativeFrom="column">
              <wp:posOffset>2758440</wp:posOffset>
            </wp:positionH>
            <wp:positionV relativeFrom="paragraph">
              <wp:posOffset>323850</wp:posOffset>
            </wp:positionV>
            <wp:extent cx="2898140" cy="2172335"/>
            <wp:effectExtent l="0" t="0" r="0" b="0"/>
            <wp:wrapNone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40" cy="217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6704" behindDoc="0" locked="0" layoutInCell="1" allowOverlap="1" wp14:anchorId="4FC42E50" wp14:editId="5A15818E">
            <wp:simplePos x="0" y="0"/>
            <wp:positionH relativeFrom="column">
              <wp:posOffset>-322489</wp:posOffset>
            </wp:positionH>
            <wp:positionV relativeFrom="paragraph">
              <wp:posOffset>317500</wp:posOffset>
            </wp:positionV>
            <wp:extent cx="2872014" cy="2152645"/>
            <wp:effectExtent l="0" t="0" r="5080" b="635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014" cy="215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FA2E43" w14:textId="729AA298" w:rsidR="00F914CA" w:rsidRDefault="00F914CA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400E9182" w14:textId="512B3309" w:rsidR="00F914CA" w:rsidRDefault="00F914CA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7EC38E04" w14:textId="080FA9C3" w:rsidR="00F914CA" w:rsidRDefault="00F914CA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4C2A5D6B" w14:textId="104EA57F" w:rsidR="00F914CA" w:rsidRDefault="00F914CA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342FA186" w14:textId="225467D9" w:rsidR="00F914CA" w:rsidRDefault="00F914CA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1B20C554" w14:textId="706E2CFC" w:rsidR="00F914CA" w:rsidRDefault="00F914CA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3EC81EAE" w14:textId="77777777" w:rsidR="0009142E" w:rsidRDefault="000C2748" w:rsidP="0009142E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 w:rsidRPr="00C47FD6">
        <w:rPr>
          <w:rFonts w:ascii="TH SarabunPSK" w:hAnsi="TH SarabunPSK" w:cs="TH SarabunPSK"/>
          <w:b w:val="0"/>
          <w:bCs/>
          <w:noProof/>
          <w:color w:val="auto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81824" behindDoc="0" locked="0" layoutInCell="1" allowOverlap="1" wp14:anchorId="0119008E" wp14:editId="27EE7785">
                <wp:simplePos x="0" y="0"/>
                <wp:positionH relativeFrom="column">
                  <wp:posOffset>227900</wp:posOffset>
                </wp:positionH>
                <wp:positionV relativeFrom="paragraph">
                  <wp:posOffset>330373</wp:posOffset>
                </wp:positionV>
                <wp:extent cx="4572000" cy="418454"/>
                <wp:effectExtent l="0" t="0" r="0" b="1270"/>
                <wp:wrapNone/>
                <wp:docPr id="2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0" cy="4184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F1D1F5" w14:textId="10BE01F1" w:rsidR="000C2748" w:rsidRPr="004D22F5" w:rsidRDefault="005271D5" w:rsidP="000C2748">
                            <w:pPr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</w:pPr>
                            <w:r w:rsidRPr="004D22F5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>ณ สำนักงานมูลนิธิพัฒนาผู้นำกะเหรี่ยงแบ๊บติทส์</w:t>
                            </w:r>
                            <w:r w:rsidRPr="004D22F5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0C2748" w:rsidRPr="004D22F5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0C2748" w:rsidRPr="004D22F5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เมื่อวันที่ </w:t>
                            </w:r>
                            <w:r w:rsidR="000C2748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</w:rPr>
                              <w:t>11</w:t>
                            </w:r>
                            <w:r w:rsidR="000C2748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 ธันวา</w:t>
                            </w:r>
                            <w:r w:rsidR="000C2748" w:rsidRPr="004D22F5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คม </w:t>
                            </w:r>
                            <w:r w:rsidR="000C2748" w:rsidRPr="004D22F5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</w:rPr>
                              <w:t>2021</w:t>
                            </w:r>
                          </w:p>
                          <w:p w14:paraId="624FC96F" w14:textId="37108B55" w:rsidR="005271D5" w:rsidRPr="000C2748" w:rsidRDefault="005271D5" w:rsidP="005271D5">
                            <w:pPr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</w:pPr>
                          </w:p>
                          <w:p w14:paraId="183DAFDC" w14:textId="0D4EAE9F" w:rsidR="00C47FD6" w:rsidRDefault="00C47FD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0119008E" id="_x0000_s1073" type="#_x0000_t202" style="position:absolute;left:0;text-align:left;margin-left:17.95pt;margin-top:26pt;width:5in;height:32.95pt;z-index:251981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" filled="f" stroked="f">
                <v:textbox>
                  <w:txbxContent>
                    <w:p w14:paraId="6BF1D1F5" w14:textId="10BE01F1" w:rsidR="000C2748" w:rsidRPr="004D22F5" w:rsidRDefault="005271D5" w:rsidP="000C2748">
                      <w:pPr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lang w:bidi="th-TH"/>
                        </w:rPr>
                      </w:pPr>
                      <w:r w:rsidRPr="004D22F5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>ณ สำนักงานมูลนิธิพัฒนาผู้นำกะเหรี่ยงแบ๊บติทส์</w:t>
                      </w:r>
                      <w:r w:rsidRPr="004D22F5">
                        <w:rPr>
                          <w:rFonts w:ascii="TH SarabunPSK" w:hAnsi="TH SarabunPSK" w:cs="TH SarabunPSK" w:hint="cs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 </w:t>
                      </w:r>
                      <w:r w:rsidR="000C2748" w:rsidRPr="004D22F5">
                        <w:rPr>
                          <w:rFonts w:ascii="TH SarabunPSK" w:hAnsi="TH SarabunPSK" w:cs="TH SarabunPSK" w:hint="cs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 </w:t>
                      </w:r>
                      <w:r w:rsidR="000C2748" w:rsidRPr="004D22F5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เมื่อวันที่ </w:t>
                      </w:r>
                      <w:r w:rsidR="000C2748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</w:rPr>
                        <w:t>11</w:t>
                      </w:r>
                      <w:r w:rsidR="000C2748">
                        <w:rPr>
                          <w:rFonts w:ascii="TH SarabunPSK" w:hAnsi="TH SarabunPSK" w:cs="TH SarabunPSK" w:hint="cs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 ธันวา</w:t>
                      </w:r>
                      <w:r w:rsidR="000C2748" w:rsidRPr="004D22F5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คม </w:t>
                      </w:r>
                      <w:r w:rsidR="000C2748" w:rsidRPr="004D22F5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</w:rPr>
                        <w:t>2021</w:t>
                      </w:r>
                    </w:p>
                    <w:p w14:paraId="624FC96F" w14:textId="37108B55" w:rsidR="005271D5" w:rsidRPr="000C2748" w:rsidRDefault="005271D5" w:rsidP="005271D5">
                      <w:pPr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lang w:bidi="th-TH"/>
                        </w:rPr>
                      </w:pPr>
                    </w:p>
                    <w:p w14:paraId="183DAFDC" w14:textId="0D4EAE9F" w:rsidR="00C47FD6" w:rsidRDefault="00C47FD6"/>
                  </w:txbxContent>
                </v:textbox>
              </v:shape>
            </w:pict>
          </mc:Fallback>
        </mc:AlternateContent>
      </w:r>
    </w:p>
    <w:p w14:paraId="63DBC015" w14:textId="539646CE" w:rsidR="0009142E" w:rsidRPr="0009142E" w:rsidRDefault="0009142E" w:rsidP="0009142E">
      <w:pPr>
        <w:rPr>
          <w:rFonts w:ascii="TH SarabunPSK" w:hAnsi="TH SarabunPSK" w:cs="TH SarabunPSK"/>
          <w:b w:val="0"/>
          <w:color w:val="auto"/>
          <w:sz w:val="32"/>
          <w:szCs w:val="32"/>
          <w:lang w:bidi="th-TH"/>
        </w:rPr>
      </w:pPr>
      <w:r w:rsidRPr="00713C14">
        <w:rPr>
          <w:rFonts w:ascii="TH SarabunPSK" w:hAnsi="TH SarabunPSK" w:cs="TH SarabunPSK" w:hint="cs"/>
          <w:bCs/>
          <w:color w:val="auto"/>
          <w:sz w:val="32"/>
          <w:szCs w:val="32"/>
          <w:cs/>
        </w:rPr>
        <w:lastRenderedPageBreak/>
        <w:t>ภาพกิจกรรม</w:t>
      </w:r>
      <w:r w:rsidRPr="00713C14">
        <w:rPr>
          <w:rFonts w:ascii="TH SarabunPSK" w:hAnsi="TH SarabunPSK" w:cs="TH SarabunPSK"/>
          <w:bCs/>
          <w:color w:val="auto"/>
          <w:sz w:val="32"/>
          <w:szCs w:val="32"/>
        </w:rPr>
        <w:t xml:space="preserve"> </w:t>
      </w:r>
      <w:r w:rsidR="00713C14" w:rsidRPr="00713C14">
        <w:rPr>
          <w:rFonts w:ascii="TH SarabunPSK" w:hAnsi="TH SarabunPSK" w:cs="TH SarabunPSK" w:hint="cs"/>
          <w:bCs/>
          <w:color w:val="auto"/>
          <w:sz w:val="32"/>
          <w:szCs w:val="32"/>
          <w:cs/>
          <w:lang w:bidi="th-TH"/>
        </w:rPr>
        <w:t>การพัฒนาด้านอาชีพ</w:t>
      </w:r>
      <w:r w:rsidRPr="00713C14">
        <w:rPr>
          <w:rFonts w:ascii="TH SarabunPSK" w:hAnsi="TH SarabunPSK" w:cs="TH SarabunPSK"/>
          <w:bCs/>
          <w:color w:val="auto"/>
          <w:sz w:val="32"/>
          <w:szCs w:val="32"/>
        </w:rPr>
        <w:t xml:space="preserve"> </w:t>
      </w:r>
      <w:r w:rsidRPr="0009142E"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>เป็นกิจกรรมส่งเสริมการพัฒนาด้านอาชีพแก่ชุมชนและพื้นที่การเรียนรู้</w:t>
      </w:r>
      <w:r w:rsidRPr="0009142E">
        <w:rPr>
          <w:rFonts w:ascii="TH SarabunPSK" w:hAnsi="TH SarabunPSK" w:cs="TH SarabunPSK" w:hint="cs"/>
          <w:b w:val="0"/>
          <w:color w:val="auto"/>
          <w:sz w:val="32"/>
          <w:szCs w:val="32"/>
          <w:cs/>
        </w:rPr>
        <w:t>ให้กับนักศึกษาโครงการ</w:t>
      </w:r>
      <w:r w:rsidR="00713C14"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 xml:space="preserve"> </w:t>
      </w:r>
      <w:r w:rsidR="00713C14" w:rsidRPr="0009142E">
        <w:rPr>
          <w:rFonts w:ascii="TH SarabunPSK" w:hAnsi="TH SarabunPSK" w:cs="TH SarabunPSK" w:hint="cs"/>
          <w:b w:val="0"/>
          <w:color w:val="auto"/>
          <w:sz w:val="32"/>
          <w:szCs w:val="32"/>
          <w:cs/>
        </w:rPr>
        <w:t>พัฒนาชีวิตด้านอาชีพและการเรียนรู้ร่วมกับชุมชนมากขึ้น</w:t>
      </w:r>
      <w:r w:rsidR="00713C14"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 xml:space="preserve"> เจ้าหน้าที่มูลนิธิและอาสามาสมัครได้ลงพื้นที่เยี่ยมชุมชน</w:t>
      </w:r>
      <w:r w:rsidRPr="0009142E">
        <w:rPr>
          <w:rFonts w:ascii="TH SarabunPSK" w:hAnsi="TH SarabunPSK" w:cs="TH SarabunPSK" w:hint="cs"/>
          <w:b w:val="0"/>
          <w:color w:val="auto"/>
          <w:sz w:val="32"/>
          <w:szCs w:val="32"/>
          <w:cs/>
        </w:rPr>
        <w:t xml:space="preserve"> </w:t>
      </w:r>
      <w:r w:rsidR="00713C14">
        <w:rPr>
          <w:rFonts w:ascii="TH SarabunPSK" w:hAnsi="TH SarabunPSK" w:cs="TH SarabunPSK" w:hint="cs"/>
          <w:b w:val="0"/>
          <w:color w:val="auto"/>
          <w:sz w:val="32"/>
          <w:szCs w:val="32"/>
          <w:cs/>
          <w:lang w:bidi="th-TH"/>
        </w:rPr>
        <w:t>สำรวจเพื่อที่จะทำงานร่วมกันและเสริมสร้างซึ่งกันและกันต่อไป</w:t>
      </w:r>
    </w:p>
    <w:p w14:paraId="0064C6D1" w14:textId="0300F7B6" w:rsidR="0009142E" w:rsidRPr="0009142E" w:rsidRDefault="005945FF" w:rsidP="0009142E">
      <w:pPr>
        <w:jc w:val="center"/>
        <w:rPr>
          <w:rFonts w:ascii="TH SarabunPSK" w:hAnsi="TH SarabunPSK" w:cs="TH SarabunPSK"/>
          <w:i/>
          <w:iCs/>
          <w:color w:val="auto"/>
          <w:szCs w:val="28"/>
        </w:rPr>
      </w:pPr>
      <w:r>
        <w:rPr>
          <w:noProof/>
        </w:rPr>
        <w:drawing>
          <wp:anchor distT="0" distB="0" distL="114300" distR="114300" simplePos="0" relativeHeight="252018688" behindDoc="0" locked="0" layoutInCell="1" allowOverlap="1" wp14:anchorId="1579AE93" wp14:editId="24461CF0">
            <wp:simplePos x="0" y="0"/>
            <wp:positionH relativeFrom="column">
              <wp:posOffset>2334260</wp:posOffset>
            </wp:positionH>
            <wp:positionV relativeFrom="paragraph">
              <wp:posOffset>251460</wp:posOffset>
            </wp:positionV>
            <wp:extent cx="3204210" cy="2402205"/>
            <wp:effectExtent l="152400" t="152400" r="358140" b="360045"/>
            <wp:wrapNone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210" cy="2402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2784" behindDoc="0" locked="0" layoutInCell="1" allowOverlap="1" wp14:anchorId="5EE32E26" wp14:editId="4F389560">
            <wp:simplePos x="0" y="0"/>
            <wp:positionH relativeFrom="column">
              <wp:posOffset>-428625</wp:posOffset>
            </wp:positionH>
            <wp:positionV relativeFrom="paragraph">
              <wp:posOffset>248112</wp:posOffset>
            </wp:positionV>
            <wp:extent cx="2702560" cy="2025650"/>
            <wp:effectExtent l="152400" t="152400" r="364490" b="355600"/>
            <wp:wrapNone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60" cy="2025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8E3CE7" w14:textId="2EC90224" w:rsidR="0009142E" w:rsidRPr="0009142E" w:rsidRDefault="00713C14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  <w:lang w:bidi="th-TH"/>
        </w:rPr>
      </w:pPr>
      <w:r>
        <w:rPr>
          <w:rFonts w:ascii="TH SarabunPSK" w:hAnsi="TH SarabunPSK" w:cs="TH SarabunPSK" w:hint="cs"/>
          <w:bCs/>
          <w:color w:val="auto"/>
          <w:sz w:val="36"/>
          <w:szCs w:val="36"/>
          <w:cs/>
          <w:lang w:bidi="th-TH"/>
        </w:rPr>
        <w:t xml:space="preserve"> </w:t>
      </w:r>
    </w:p>
    <w:p w14:paraId="7BB21F27" w14:textId="5D91DC36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7F956840" w14:textId="70940A39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5DEDC13B" w14:textId="58FD5651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74CC1288" w14:textId="21E1EFB1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361A7240" w14:textId="7FE19E0B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546C843A" w14:textId="0D7908AE" w:rsidR="0009142E" w:rsidRDefault="009F5B8B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024832" behindDoc="0" locked="0" layoutInCell="1" allowOverlap="1" wp14:anchorId="58E4B8D3" wp14:editId="68329C68">
            <wp:simplePos x="0" y="0"/>
            <wp:positionH relativeFrom="column">
              <wp:posOffset>-449580</wp:posOffset>
            </wp:positionH>
            <wp:positionV relativeFrom="paragraph">
              <wp:posOffset>178855</wp:posOffset>
            </wp:positionV>
            <wp:extent cx="3172999" cy="2378301"/>
            <wp:effectExtent l="152400" t="152400" r="370840" b="365125"/>
            <wp:wrapNone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999" cy="23783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BBD016" w14:textId="7475D1F5" w:rsidR="0009142E" w:rsidRDefault="005945FF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020736" behindDoc="0" locked="0" layoutInCell="1" allowOverlap="1" wp14:anchorId="4C6E63BC" wp14:editId="189AB671">
            <wp:simplePos x="0" y="0"/>
            <wp:positionH relativeFrom="column">
              <wp:posOffset>2839085</wp:posOffset>
            </wp:positionH>
            <wp:positionV relativeFrom="paragraph">
              <wp:posOffset>190694</wp:posOffset>
            </wp:positionV>
            <wp:extent cx="2697251" cy="2022316"/>
            <wp:effectExtent l="152400" t="152400" r="370205" b="359410"/>
            <wp:wrapNone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251" cy="20223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E5EABF" w14:textId="256D151F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33DA6886" w14:textId="6177FEF6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64C633F9" w14:textId="13692301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704271BA" w14:textId="75370890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06542C1E" w14:textId="52B870BD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6EB7C647" w14:textId="258E13F4" w:rsidR="0009142E" w:rsidRDefault="009F5B8B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021760" behindDoc="0" locked="0" layoutInCell="1" allowOverlap="1" wp14:anchorId="782AEC6B" wp14:editId="065ABF6F">
            <wp:simplePos x="0" y="0"/>
            <wp:positionH relativeFrom="column">
              <wp:posOffset>-448310</wp:posOffset>
            </wp:positionH>
            <wp:positionV relativeFrom="paragraph">
              <wp:posOffset>375048</wp:posOffset>
            </wp:positionV>
            <wp:extent cx="3111554" cy="2332495"/>
            <wp:effectExtent l="152400" t="152400" r="355600" b="353695"/>
            <wp:wrapNone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54" cy="2332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407A51" w14:textId="56A03335" w:rsidR="0009142E" w:rsidRDefault="009F5B8B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023808" behindDoc="0" locked="0" layoutInCell="1" allowOverlap="1" wp14:anchorId="3C3A7E91" wp14:editId="4DBEFE26">
            <wp:simplePos x="0" y="0"/>
            <wp:positionH relativeFrom="column">
              <wp:posOffset>2722880</wp:posOffset>
            </wp:positionH>
            <wp:positionV relativeFrom="paragraph">
              <wp:posOffset>33655</wp:posOffset>
            </wp:positionV>
            <wp:extent cx="2882265" cy="2332355"/>
            <wp:effectExtent l="152400" t="152400" r="356235" b="353695"/>
            <wp:wrapNone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265" cy="2332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39D793" w14:textId="2EEEB8FC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773B947A" w14:textId="77777777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2155D5B3" w14:textId="77777777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50240212" w14:textId="77777777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418A6368" w14:textId="77777777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29C03E4C" w14:textId="77777777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03C7E36B" w14:textId="26EC0E21" w:rsidR="0009142E" w:rsidRDefault="00AD79C8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 w:rsidRPr="00C47FD6">
        <w:rPr>
          <w:rFonts w:ascii="TH SarabunPSK" w:hAnsi="TH SarabunPSK" w:cs="TH SarabunPSK"/>
          <w:b w:val="0"/>
          <w:bCs/>
          <w:noProof/>
          <w:color w:val="auto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2026880" behindDoc="0" locked="0" layoutInCell="1" allowOverlap="1" wp14:anchorId="48E6C295" wp14:editId="39BFDB10">
                <wp:simplePos x="0" y="0"/>
                <wp:positionH relativeFrom="column">
                  <wp:posOffset>278529</wp:posOffset>
                </wp:positionH>
                <wp:positionV relativeFrom="paragraph">
                  <wp:posOffset>262696</wp:posOffset>
                </wp:positionV>
                <wp:extent cx="4572000" cy="418454"/>
                <wp:effectExtent l="0" t="0" r="0" b="1270"/>
                <wp:wrapNone/>
                <wp:docPr id="2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0" cy="4184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418796" w14:textId="35F8B846" w:rsidR="00AD79C8" w:rsidRPr="00844ABC" w:rsidRDefault="00AD79C8" w:rsidP="00AD79C8">
                            <w:pPr>
                              <w:jc w:val="center"/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844ABC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auto"/>
                                <w:sz w:val="32"/>
                                <w:szCs w:val="32"/>
                                <w:cs/>
                              </w:rPr>
                              <w:t>ณ บ้านออน ต.ปิงโค้ง อ.เชียงดาว จ.เชียงใหม่</w:t>
                            </w:r>
                            <w:r w:rsidR="006914DE" w:rsidRPr="00844ABC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auto"/>
                                <w:sz w:val="32"/>
                                <w:szCs w:val="32"/>
                                <w:cs/>
                                <w:lang w:bidi="th-TH"/>
                              </w:rPr>
                              <w:t xml:space="preserve">   </w:t>
                            </w:r>
                            <w:r w:rsidR="006914DE" w:rsidRPr="00844ABC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auto"/>
                                <w:sz w:val="32"/>
                                <w:szCs w:val="32"/>
                                <w:cs/>
                              </w:rPr>
                              <w:t xml:space="preserve">เมื่อวันที่ </w:t>
                            </w:r>
                            <w:r w:rsidR="006914DE" w:rsidRPr="00844ABC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 w:val="32"/>
                                <w:szCs w:val="32"/>
                              </w:rPr>
                              <w:t xml:space="preserve">20 </w:t>
                            </w:r>
                            <w:r w:rsidR="006914DE" w:rsidRPr="00844ABC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auto"/>
                                <w:sz w:val="32"/>
                                <w:szCs w:val="32"/>
                                <w:cs/>
                              </w:rPr>
                              <w:t xml:space="preserve">ธันวาคม </w:t>
                            </w:r>
                            <w:r w:rsidR="006914DE" w:rsidRPr="00844ABC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 w:val="32"/>
                                <w:szCs w:val="32"/>
                              </w:rPr>
                              <w:t>2021</w:t>
                            </w:r>
                          </w:p>
                          <w:p w14:paraId="30FB3CB7" w14:textId="77777777" w:rsidR="00AD79C8" w:rsidRDefault="00AD79C8" w:rsidP="00AD79C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48E6C295" id="_x0000_s1074" type="#_x0000_t202" style="position:absolute;left:0;text-align:left;margin-left:21.95pt;margin-top:20.7pt;width:5in;height:32.95pt;z-index:252026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" filled="f" stroked="f">
                <v:textbox>
                  <w:txbxContent>
                    <w:p w14:paraId="14418796" w14:textId="35F8B846" w:rsidR="00AD79C8" w:rsidRPr="00844ABC" w:rsidRDefault="00AD79C8" w:rsidP="00AD79C8">
                      <w:pPr>
                        <w:jc w:val="center"/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 w:val="32"/>
                          <w:szCs w:val="32"/>
                          <w:lang w:bidi="th-TH"/>
                        </w:rPr>
                      </w:pPr>
                      <w:r w:rsidRPr="00844ABC">
                        <w:rPr>
                          <w:rFonts w:ascii="TH SarabunPSK" w:hAnsi="TH SarabunPSK" w:cs="TH SarabunPSK" w:hint="cs"/>
                          <w:i/>
                          <w:iCs/>
                          <w:color w:val="auto"/>
                          <w:sz w:val="32"/>
                          <w:szCs w:val="32"/>
                          <w:cs/>
                        </w:rPr>
                        <w:t>ณ บ้านออน ต.ปิงโค้ง อ.เชียงดาว จ.เชียงใหม่</w:t>
                      </w:r>
                      <w:r w:rsidR="006914DE" w:rsidRPr="00844ABC">
                        <w:rPr>
                          <w:rFonts w:ascii="TH SarabunPSK" w:hAnsi="TH SarabunPSK" w:cs="TH SarabunPSK" w:hint="cs"/>
                          <w:i/>
                          <w:iCs/>
                          <w:color w:val="auto"/>
                          <w:sz w:val="32"/>
                          <w:szCs w:val="32"/>
                          <w:cs/>
                          <w:lang w:bidi="th-TH"/>
                        </w:rPr>
                        <w:t xml:space="preserve">   </w:t>
                      </w:r>
                      <w:r w:rsidR="006914DE" w:rsidRPr="00844ABC">
                        <w:rPr>
                          <w:rFonts w:ascii="TH SarabunPSK" w:hAnsi="TH SarabunPSK" w:cs="TH SarabunPSK" w:hint="cs"/>
                          <w:i/>
                          <w:iCs/>
                          <w:color w:val="auto"/>
                          <w:sz w:val="32"/>
                          <w:szCs w:val="32"/>
                          <w:cs/>
                        </w:rPr>
                        <w:t xml:space="preserve">เมื่อวันที่ </w:t>
                      </w:r>
                      <w:r w:rsidR="006914DE" w:rsidRPr="00844ABC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 w:val="32"/>
                          <w:szCs w:val="32"/>
                        </w:rPr>
                        <w:t xml:space="preserve">20 </w:t>
                      </w:r>
                      <w:r w:rsidR="006914DE" w:rsidRPr="00844ABC">
                        <w:rPr>
                          <w:rFonts w:ascii="TH SarabunPSK" w:hAnsi="TH SarabunPSK" w:cs="TH SarabunPSK" w:hint="cs"/>
                          <w:i/>
                          <w:iCs/>
                          <w:color w:val="auto"/>
                          <w:sz w:val="32"/>
                          <w:szCs w:val="32"/>
                          <w:cs/>
                        </w:rPr>
                        <w:t xml:space="preserve">ธันวาคม </w:t>
                      </w:r>
                      <w:r w:rsidR="006914DE" w:rsidRPr="00844ABC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 w:val="32"/>
                          <w:szCs w:val="32"/>
                        </w:rPr>
                        <w:t>2021</w:t>
                      </w:r>
                    </w:p>
                    <w:p w14:paraId="30FB3CB7" w14:textId="77777777" w:rsidR="00AD79C8" w:rsidRDefault="00AD79C8" w:rsidP="00AD79C8"/>
                  </w:txbxContent>
                </v:textbox>
              </v:shape>
            </w:pict>
          </mc:Fallback>
        </mc:AlternateContent>
      </w:r>
    </w:p>
    <w:p w14:paraId="6F2E4C20" w14:textId="667C8DAD" w:rsidR="00844ABC" w:rsidRPr="00844ABC" w:rsidRDefault="00844ABC" w:rsidP="00844ABC">
      <w:pPr>
        <w:rPr>
          <w:rFonts w:ascii="TH SarabunPSK" w:hAnsi="TH SarabunPSK" w:cs="TH SarabunPSK"/>
          <w:b w:val="0"/>
          <w:bCs/>
          <w:color w:val="auto"/>
          <w:sz w:val="32"/>
          <w:szCs w:val="32"/>
        </w:rPr>
      </w:pPr>
      <w:r w:rsidRPr="00844ABC">
        <w:rPr>
          <w:rFonts w:ascii="TH SarabunPSK" w:hAnsi="TH SarabunPSK" w:cs="TH SarabunPSK" w:hint="cs"/>
          <w:bCs/>
          <w:color w:val="auto"/>
          <w:sz w:val="32"/>
          <w:szCs w:val="32"/>
          <w:cs/>
        </w:rPr>
        <w:lastRenderedPageBreak/>
        <w:t>ภาพกิจกรรม บริจาคสิ่งของ</w:t>
      </w:r>
      <w:r w:rsidRPr="00844ABC">
        <w:rPr>
          <w:rFonts w:ascii="TH SarabunPSK" w:hAnsi="TH SarabunPSK" w:cs="TH SarabunPSK"/>
          <w:b w:val="0"/>
          <w:bCs/>
          <w:color w:val="auto"/>
          <w:sz w:val="32"/>
          <w:szCs w:val="32"/>
        </w:rPr>
        <w:t xml:space="preserve"> </w:t>
      </w:r>
      <w:r w:rsidRPr="00844ABC">
        <w:rPr>
          <w:rFonts w:ascii="TH SarabunPSK" w:hAnsi="TH SarabunPSK" w:cs="TH SarabunPSK" w:hint="cs"/>
          <w:color w:val="auto"/>
          <w:sz w:val="32"/>
          <w:szCs w:val="32"/>
          <w:cs/>
        </w:rPr>
        <w:t>อาสาสมัคร เจ้าหน้าที่ร่วมกับผู้นำหมู่บ้าน ได้เข้าไปเยี่ยมคนชรา ผู้ซึ่งไม่มีผู้ดูและ เข้าไปพูดคุย ให้กำลังใจ และมอบสิ่งของจำเป็นในการดำเนินชีวิตประจำวันและค่าใช้จ่าย เพื่อเป็นกำลังใจและบรรเทาทุกข์</w:t>
      </w:r>
    </w:p>
    <w:p w14:paraId="20B86678" w14:textId="6801BA1D" w:rsidR="0009142E" w:rsidRDefault="00034E2C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029952" behindDoc="0" locked="0" layoutInCell="1" allowOverlap="1" wp14:anchorId="5F1851A1" wp14:editId="0A7CF64C">
            <wp:simplePos x="0" y="0"/>
            <wp:positionH relativeFrom="column">
              <wp:posOffset>3522230</wp:posOffset>
            </wp:positionH>
            <wp:positionV relativeFrom="paragraph">
              <wp:posOffset>148705</wp:posOffset>
            </wp:positionV>
            <wp:extent cx="1992505" cy="2658053"/>
            <wp:effectExtent l="0" t="0" r="8255" b="0"/>
            <wp:wrapNone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525" cy="2659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2000" behindDoc="0" locked="0" layoutInCell="1" allowOverlap="1" wp14:anchorId="036BBD77" wp14:editId="753003EE">
            <wp:simplePos x="0" y="0"/>
            <wp:positionH relativeFrom="column">
              <wp:posOffset>-190789</wp:posOffset>
            </wp:positionH>
            <wp:positionV relativeFrom="paragraph">
              <wp:posOffset>148704</wp:posOffset>
            </wp:positionV>
            <wp:extent cx="3546414" cy="2658053"/>
            <wp:effectExtent l="0" t="0" r="0" b="9525"/>
            <wp:wrapNone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077" cy="2661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6F71B8" w14:textId="26474B57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0F181A4D" w14:textId="5EBCC10D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1A79D986" w14:textId="7EF78004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7D4ECDE0" w14:textId="3DE34C4A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67CE814E" w14:textId="730873AD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51EA60B1" w14:textId="635F89D1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4DA492CC" w14:textId="37F6CBE3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5091B4AC" w14:textId="7E4FE4A2" w:rsidR="0009142E" w:rsidRDefault="00034E2C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030976" behindDoc="0" locked="0" layoutInCell="1" allowOverlap="1" wp14:anchorId="430073EA" wp14:editId="0E0D112F">
            <wp:simplePos x="0" y="0"/>
            <wp:positionH relativeFrom="column">
              <wp:posOffset>2093769</wp:posOffset>
            </wp:positionH>
            <wp:positionV relativeFrom="paragraph">
              <wp:posOffset>122674</wp:posOffset>
            </wp:positionV>
            <wp:extent cx="3418672" cy="2562514"/>
            <wp:effectExtent l="0" t="0" r="0" b="0"/>
            <wp:wrapNone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672" cy="2562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3024" behindDoc="0" locked="0" layoutInCell="1" allowOverlap="1" wp14:anchorId="57502F75" wp14:editId="545B0101">
            <wp:simplePos x="0" y="0"/>
            <wp:positionH relativeFrom="column">
              <wp:posOffset>-80010</wp:posOffset>
            </wp:positionH>
            <wp:positionV relativeFrom="paragraph">
              <wp:posOffset>163888</wp:posOffset>
            </wp:positionV>
            <wp:extent cx="2008909" cy="2520950"/>
            <wp:effectExtent l="0" t="0" r="0" b="0"/>
            <wp:wrapNone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909" cy="252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D26E53" w14:textId="6B33A00D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39426072" w14:textId="5FB8D8C2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7D005BB0" w14:textId="3847BD98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1B450A37" w14:textId="3D4FE721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64CEE468" w14:textId="1C29CF32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3197AFD1" w14:textId="353F1E83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057BBB89" w14:textId="1EA42F8C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104ACE22" w14:textId="27297F31" w:rsidR="0009142E" w:rsidRDefault="00034E2C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2027904" behindDoc="0" locked="0" layoutInCell="1" allowOverlap="1" wp14:anchorId="229F6768" wp14:editId="42CC27FA">
            <wp:simplePos x="0" y="0"/>
            <wp:positionH relativeFrom="column">
              <wp:posOffset>2741164</wp:posOffset>
            </wp:positionH>
            <wp:positionV relativeFrom="paragraph">
              <wp:posOffset>82550</wp:posOffset>
            </wp:positionV>
            <wp:extent cx="2771983" cy="2079856"/>
            <wp:effectExtent l="0" t="0" r="0" b="0"/>
            <wp:wrapNone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983" cy="2079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8928" behindDoc="0" locked="0" layoutInCell="1" allowOverlap="1" wp14:anchorId="584EB8E7" wp14:editId="681B0039">
            <wp:simplePos x="0" y="0"/>
            <wp:positionH relativeFrom="column">
              <wp:posOffset>-190500</wp:posOffset>
            </wp:positionH>
            <wp:positionV relativeFrom="paragraph">
              <wp:posOffset>82550</wp:posOffset>
            </wp:positionV>
            <wp:extent cx="2812415" cy="2107565"/>
            <wp:effectExtent l="0" t="0" r="6985" b="6985"/>
            <wp:wrapNone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415" cy="210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3B17D3" w14:textId="5CF1C3E4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70E9FE40" w14:textId="77777777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34831957" w14:textId="77777777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7578AC25" w14:textId="77777777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57508159" w14:textId="77777777" w:rsidR="0009142E" w:rsidRDefault="0009142E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</w:p>
    <w:p w14:paraId="129C48FF" w14:textId="62FECB94" w:rsidR="0009142E" w:rsidRDefault="00460780" w:rsidP="00F07A2B">
      <w:pPr>
        <w:jc w:val="center"/>
        <w:rPr>
          <w:rFonts w:ascii="TH SarabunPSK" w:hAnsi="TH SarabunPSK" w:cs="TH SarabunPSK"/>
          <w:bCs/>
          <w:color w:val="auto"/>
          <w:sz w:val="36"/>
          <w:szCs w:val="36"/>
        </w:rPr>
      </w:pPr>
      <w:r w:rsidRPr="00C47FD6">
        <w:rPr>
          <w:rFonts w:ascii="TH SarabunPSK" w:hAnsi="TH SarabunPSK" w:cs="TH SarabunPSK"/>
          <w:b w:val="0"/>
          <w:bCs/>
          <w:noProof/>
          <w:color w:val="auto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2035072" behindDoc="0" locked="0" layoutInCell="1" allowOverlap="1" wp14:anchorId="63D4E8EC" wp14:editId="1C804E9B">
                <wp:simplePos x="0" y="0"/>
                <wp:positionH relativeFrom="column">
                  <wp:posOffset>304800</wp:posOffset>
                </wp:positionH>
                <wp:positionV relativeFrom="paragraph">
                  <wp:posOffset>280612</wp:posOffset>
                </wp:positionV>
                <wp:extent cx="4572000" cy="418454"/>
                <wp:effectExtent l="0" t="0" r="0" b="1270"/>
                <wp:wrapNone/>
                <wp:docPr id="2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0" cy="4184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5405C1" w14:textId="5131E312" w:rsidR="00435FB8" w:rsidRPr="00844ABC" w:rsidRDefault="00435FB8" w:rsidP="00435FB8">
                            <w:pPr>
                              <w:rPr>
                                <w:rFonts w:ascii="TH SarabunPSK" w:hAnsi="TH SarabunPSK" w:cs="TH SarabunPSK"/>
                                <w:b w:val="0"/>
                                <w:bCs/>
                                <w:color w:val="auto"/>
                                <w:sz w:val="32"/>
                                <w:szCs w:val="32"/>
                              </w:rPr>
                            </w:pPr>
                            <w:r w:rsidRPr="00844ABC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auto"/>
                                <w:sz w:val="32"/>
                                <w:szCs w:val="32"/>
                                <w:cs/>
                              </w:rPr>
                              <w:t>ณ บ้านแม่กวง ต.ป่าเมี่ยง อ.ดอยสะเก็ด จ.เชียงใหม่</w:t>
                            </w:r>
                            <w:r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44ABC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auto"/>
                                <w:sz w:val="32"/>
                                <w:szCs w:val="32"/>
                                <w:cs/>
                              </w:rPr>
                              <w:t xml:space="preserve">เมื่อวันที่ </w:t>
                            </w:r>
                            <w:r w:rsidRPr="00844ABC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 w:val="32"/>
                                <w:szCs w:val="32"/>
                              </w:rPr>
                              <w:t>25</w:t>
                            </w:r>
                            <w:r w:rsidRPr="00844ABC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auto"/>
                                <w:sz w:val="32"/>
                                <w:szCs w:val="32"/>
                                <w:cs/>
                              </w:rPr>
                              <w:t xml:space="preserve"> ธันวาคม </w:t>
                            </w:r>
                            <w:r w:rsidRPr="00844ABC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 w:val="32"/>
                                <w:szCs w:val="32"/>
                              </w:rPr>
                              <w:t>2021</w:t>
                            </w:r>
                          </w:p>
                          <w:p w14:paraId="49DA56BB" w14:textId="77777777" w:rsidR="00460780" w:rsidRDefault="00460780" w:rsidP="0046078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63D4E8EC" id="_x0000_s1075" type="#_x0000_t202" style="position:absolute;left:0;text-align:left;margin-left:24pt;margin-top:22.1pt;width:5in;height:32.95pt;z-index:252035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" filled="f" stroked="f">
                <v:textbox>
                  <w:txbxContent>
                    <w:p w14:paraId="535405C1" w14:textId="5131E312" w:rsidR="00435FB8" w:rsidRPr="00844ABC" w:rsidRDefault="00435FB8" w:rsidP="00435FB8">
                      <w:pPr>
                        <w:rPr>
                          <w:rFonts w:ascii="TH SarabunPSK" w:hAnsi="TH SarabunPSK" w:cs="TH SarabunPSK"/>
                          <w:b w:val="0"/>
                          <w:bCs/>
                          <w:color w:val="auto"/>
                          <w:sz w:val="32"/>
                          <w:szCs w:val="32"/>
                        </w:rPr>
                      </w:pPr>
                      <w:r w:rsidRPr="00844ABC">
                        <w:rPr>
                          <w:rFonts w:ascii="TH SarabunPSK" w:hAnsi="TH SarabunPSK" w:cs="TH SarabunPSK" w:hint="cs"/>
                          <w:i/>
                          <w:iCs/>
                          <w:color w:val="auto"/>
                          <w:sz w:val="32"/>
                          <w:szCs w:val="32"/>
                          <w:cs/>
                        </w:rPr>
                        <w:t>ณ บ้านแม่กวง ต.ป่าเมี่ยง อ.ดอยสะเก็ด จ.เชียงใหม่</w:t>
                      </w:r>
                      <w:r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 w:val="32"/>
                          <w:szCs w:val="32"/>
                        </w:rPr>
                        <w:t xml:space="preserve"> </w:t>
                      </w:r>
                      <w:r w:rsidRPr="00844ABC">
                        <w:rPr>
                          <w:rFonts w:ascii="TH SarabunPSK" w:hAnsi="TH SarabunPSK" w:cs="TH SarabunPSK" w:hint="cs"/>
                          <w:i/>
                          <w:iCs/>
                          <w:color w:val="auto"/>
                          <w:sz w:val="32"/>
                          <w:szCs w:val="32"/>
                          <w:cs/>
                        </w:rPr>
                        <w:t xml:space="preserve">เมื่อวันที่ </w:t>
                      </w:r>
                      <w:r w:rsidRPr="00844ABC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 w:val="32"/>
                          <w:szCs w:val="32"/>
                        </w:rPr>
                        <w:t>25</w:t>
                      </w:r>
                      <w:r w:rsidRPr="00844ABC">
                        <w:rPr>
                          <w:rFonts w:ascii="TH SarabunPSK" w:hAnsi="TH SarabunPSK" w:cs="TH SarabunPSK" w:hint="cs"/>
                          <w:i/>
                          <w:iCs/>
                          <w:color w:val="auto"/>
                          <w:sz w:val="32"/>
                          <w:szCs w:val="32"/>
                          <w:cs/>
                        </w:rPr>
                        <w:t xml:space="preserve"> ธันวาคม </w:t>
                      </w:r>
                      <w:r w:rsidRPr="00844ABC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 w:val="32"/>
                          <w:szCs w:val="32"/>
                        </w:rPr>
                        <w:t>2021</w:t>
                      </w:r>
                    </w:p>
                    <w:p w14:paraId="49DA56BB" w14:textId="77777777" w:rsidR="00460780" w:rsidRDefault="00460780" w:rsidP="00460780"/>
                  </w:txbxContent>
                </v:textbox>
              </v:shape>
            </w:pict>
          </mc:Fallback>
        </mc:AlternateContent>
      </w:r>
    </w:p>
    <w:p w14:paraId="054BF6A8" w14:textId="01E3B30B" w:rsidR="00F07A2B" w:rsidRPr="000F7AC7" w:rsidRDefault="00F07A2B" w:rsidP="00F567E8">
      <w:pPr>
        <w:jc w:val="center"/>
        <w:rPr>
          <w:rFonts w:ascii="TH SarabunPSK" w:hAnsi="TH SarabunPSK" w:cs="TH SarabunPSK"/>
          <w:b w:val="0"/>
          <w:bCs/>
          <w:sz w:val="36"/>
          <w:szCs w:val="36"/>
        </w:rPr>
      </w:pPr>
      <w:r w:rsidRPr="00C23A8B">
        <w:rPr>
          <w:rFonts w:ascii="TH SarabunPSK" w:hAnsi="TH SarabunPSK" w:cs="TH SarabunPSK"/>
          <w:bCs/>
          <w:color w:val="auto"/>
          <w:sz w:val="36"/>
          <w:szCs w:val="36"/>
          <w:cs/>
        </w:rPr>
        <w:lastRenderedPageBreak/>
        <w:t>โครงการก่อสร้างอาคาร</w:t>
      </w:r>
      <w:r w:rsidRPr="00C23A8B">
        <w:rPr>
          <w:rFonts w:ascii="TH SarabunPSK" w:hAnsi="TH SarabunPSK" w:cs="TH SarabunPSK" w:hint="cs"/>
          <w:bCs/>
          <w:color w:val="auto"/>
          <w:sz w:val="36"/>
          <w:szCs w:val="36"/>
          <w:cs/>
        </w:rPr>
        <w:t>มูลนิธิพัฒนาผู้นำกะเหรี่ยงแบ๊บติสท์</w:t>
      </w:r>
    </w:p>
    <w:p w14:paraId="4E423211" w14:textId="5A4DF1CD" w:rsidR="00F07A2B" w:rsidRPr="008E3833" w:rsidRDefault="00F07A2B" w:rsidP="00F07A2B">
      <w:pPr>
        <w:pStyle w:val="NormalWeb"/>
        <w:spacing w:before="240" w:beforeAutospacing="0" w:after="0" w:afterAutospacing="0"/>
        <w:rPr>
          <w:rFonts w:ascii="TH SarabunPSK" w:hAnsi="TH SarabunPSK" w:cs="TH SarabunPSK"/>
          <w:sz w:val="32"/>
          <w:szCs w:val="32"/>
        </w:rPr>
      </w:pPr>
      <w:r w:rsidRPr="008E3833">
        <w:rPr>
          <w:rFonts w:ascii="TH SarabunPSK" w:hAnsi="TH SarabunPSK" w:cs="TH SarabunPSK"/>
          <w:b/>
          <w:bCs/>
          <w:sz w:val="32"/>
          <w:szCs w:val="32"/>
          <w:cs/>
        </w:rPr>
        <w:t>เจ้าหน้าที่อาสาสมัครที่ปฏิบัติงานและเจ้าหน้าที่</w:t>
      </w:r>
      <w:r w:rsidRPr="008E3833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C87A85D" w14:textId="2181F1EB" w:rsidR="00F07A2B" w:rsidRPr="008E3833" w:rsidRDefault="00F07A2B" w:rsidP="00F07A2B">
      <w:pPr>
        <w:pStyle w:val="NormalWeb"/>
        <w:spacing w:before="240" w:beforeAutospacing="0" w:after="0" w:afterAutospacing="0"/>
        <w:rPr>
          <w:rFonts w:ascii="TH SarabunPSK" w:hAnsi="TH SarabunPSK" w:cs="TH SarabunPSK"/>
          <w:sz w:val="32"/>
          <w:szCs w:val="32"/>
        </w:rPr>
      </w:pPr>
      <w:r w:rsidRPr="008E3833">
        <w:rPr>
          <w:rFonts w:ascii="TH SarabunPSK" w:hAnsi="TH SarabunPSK" w:cs="TH SarabunPSK"/>
          <w:sz w:val="32"/>
          <w:szCs w:val="32"/>
        </w:rPr>
        <w:t xml:space="preserve">1. </w:t>
      </w:r>
      <w:r w:rsidRPr="008E3833">
        <w:rPr>
          <w:rFonts w:ascii="TH SarabunPSK" w:hAnsi="TH SarabunPSK" w:cs="TH SarabunPSK" w:hint="cs"/>
          <w:sz w:val="32"/>
          <w:szCs w:val="32"/>
          <w:cs/>
        </w:rPr>
        <w:t>นางสาวลูแอนน์ ฮาวเล่ย์ (</w:t>
      </w:r>
      <w:r w:rsidRPr="008E3833">
        <w:rPr>
          <w:rFonts w:ascii="TH SarabunPSK" w:hAnsi="TH SarabunPSK" w:cs="TH SarabunPSK"/>
          <w:sz w:val="32"/>
          <w:szCs w:val="32"/>
        </w:rPr>
        <w:t xml:space="preserve">Miss. LuAnn Hawley)  </w:t>
      </w:r>
      <w:r w:rsidRPr="008E3833">
        <w:rPr>
          <w:rFonts w:ascii="TH SarabunPSK" w:hAnsi="TH SarabunPSK" w:cs="TH SarabunPSK" w:hint="cs"/>
          <w:sz w:val="32"/>
          <w:szCs w:val="32"/>
          <w:cs/>
        </w:rPr>
        <w:tab/>
        <w:t>อาสาสมัคร</w:t>
      </w:r>
    </w:p>
    <w:p w14:paraId="5B52F118" w14:textId="77777777" w:rsidR="00F07A2B" w:rsidRPr="008E3833" w:rsidRDefault="00F07A2B" w:rsidP="00F07A2B">
      <w:pPr>
        <w:pStyle w:val="NormalWeb"/>
        <w:spacing w:before="240" w:beforeAutospacing="0" w:after="0" w:afterAutospacing="0"/>
        <w:rPr>
          <w:rFonts w:ascii="TH SarabunPSK" w:hAnsi="TH SarabunPSK" w:cs="TH SarabunPSK"/>
          <w:sz w:val="32"/>
          <w:szCs w:val="32"/>
          <w:cs/>
        </w:rPr>
      </w:pPr>
      <w:r w:rsidRPr="008E3833">
        <w:rPr>
          <w:rFonts w:ascii="TH SarabunPSK" w:hAnsi="TH SarabunPSK" w:cs="TH SarabunPSK"/>
          <w:sz w:val="32"/>
          <w:szCs w:val="32"/>
        </w:rPr>
        <w:t xml:space="preserve">2. </w:t>
      </w:r>
      <w:r w:rsidRPr="008E3833">
        <w:rPr>
          <w:rFonts w:ascii="TH SarabunPSK" w:hAnsi="TH SarabunPSK" w:cs="TH SarabunPSK" w:hint="cs"/>
          <w:sz w:val="32"/>
          <w:szCs w:val="32"/>
          <w:cs/>
        </w:rPr>
        <w:t xml:space="preserve">นางสาว พักตร์พริ้ม ธีรนันทสมบูรณ์ </w:t>
      </w:r>
      <w:r w:rsidRPr="008E3833">
        <w:rPr>
          <w:rFonts w:ascii="TH SarabunPSK" w:hAnsi="TH SarabunPSK" w:cs="TH SarabunPSK" w:hint="cs"/>
          <w:sz w:val="32"/>
          <w:szCs w:val="32"/>
          <w:cs/>
        </w:rPr>
        <w:tab/>
        <w:t>เจ้าหน้าที่โครงการ</w:t>
      </w:r>
    </w:p>
    <w:p w14:paraId="17F8027C" w14:textId="77777777" w:rsidR="00F07A2B" w:rsidRPr="008E3833" w:rsidRDefault="00F07A2B" w:rsidP="00F07A2B">
      <w:pPr>
        <w:pStyle w:val="NormalWeb"/>
        <w:spacing w:before="240" w:beforeAutospacing="0" w:after="0" w:afterAutospacing="0"/>
        <w:rPr>
          <w:rFonts w:ascii="TH SarabunPSK" w:hAnsi="TH SarabunPSK" w:cs="TH SarabunPSK"/>
          <w:sz w:val="32"/>
          <w:szCs w:val="32"/>
        </w:rPr>
      </w:pPr>
      <w:r w:rsidRPr="008E3833">
        <w:rPr>
          <w:rFonts w:ascii="TH SarabunPSK" w:hAnsi="TH SarabunPSK" w:cs="TH SarabunPSK"/>
          <w:sz w:val="32"/>
          <w:szCs w:val="32"/>
        </w:rPr>
        <w:t xml:space="preserve">3. </w:t>
      </w:r>
      <w:r w:rsidRPr="008E3833">
        <w:rPr>
          <w:rFonts w:ascii="TH SarabunPSK" w:hAnsi="TH SarabunPSK" w:cs="TH SarabunPSK" w:hint="cs"/>
          <w:sz w:val="32"/>
          <w:szCs w:val="32"/>
          <w:cs/>
        </w:rPr>
        <w:t xml:space="preserve">นางสาว กาญจนา สาธิตบุญ </w:t>
      </w:r>
      <w:r w:rsidRPr="008E3833">
        <w:rPr>
          <w:rFonts w:ascii="TH SarabunPSK" w:hAnsi="TH SarabunPSK" w:cs="TH SarabunPSK" w:hint="cs"/>
          <w:sz w:val="32"/>
          <w:szCs w:val="32"/>
          <w:cs/>
        </w:rPr>
        <w:tab/>
        <w:t>เจ้าหน้าที่โครงการ</w:t>
      </w:r>
    </w:p>
    <w:p w14:paraId="2083FD94" w14:textId="77777777" w:rsidR="00F07A2B" w:rsidRPr="008E3833" w:rsidRDefault="00F07A2B" w:rsidP="00F07A2B">
      <w:pPr>
        <w:pStyle w:val="NormalWeb"/>
        <w:spacing w:before="240" w:beforeAutospacing="0" w:after="0" w:afterAutospacing="0"/>
        <w:rPr>
          <w:rFonts w:ascii="TH SarabunPSK" w:hAnsi="TH SarabunPSK" w:cs="TH SarabunPSK"/>
          <w:sz w:val="32"/>
          <w:szCs w:val="32"/>
        </w:rPr>
      </w:pPr>
      <w:r w:rsidRPr="008E3833">
        <w:rPr>
          <w:rFonts w:ascii="TH SarabunPSK" w:hAnsi="TH SarabunPSK" w:cs="TH SarabunPSK"/>
          <w:sz w:val="32"/>
          <w:szCs w:val="32"/>
        </w:rPr>
        <w:t xml:space="preserve">4. </w:t>
      </w:r>
      <w:r w:rsidRPr="008E3833">
        <w:rPr>
          <w:rFonts w:ascii="TH SarabunPSK" w:hAnsi="TH SarabunPSK" w:cs="TH SarabunPSK" w:hint="cs"/>
          <w:sz w:val="32"/>
          <w:szCs w:val="32"/>
          <w:cs/>
        </w:rPr>
        <w:t>นางสาวทิตต์ประภา รสสุคนธ์   เจ้าหน้าที่โครงการ</w:t>
      </w:r>
    </w:p>
    <w:p w14:paraId="02A3E8E4" w14:textId="518FD2F6" w:rsidR="00F07A2B" w:rsidRPr="008E3833" w:rsidRDefault="00F07A2B" w:rsidP="00F07A2B">
      <w:pPr>
        <w:pStyle w:val="NormalWeb"/>
        <w:spacing w:before="240" w:beforeAutospacing="0" w:after="0" w:afterAutospacing="0"/>
        <w:rPr>
          <w:rFonts w:ascii="TH SarabunPSK" w:hAnsi="TH SarabunPSK" w:cs="TH SarabunPSK"/>
          <w:sz w:val="32"/>
          <w:szCs w:val="32"/>
          <w:cs/>
        </w:rPr>
      </w:pPr>
      <w:r w:rsidRPr="008E3833">
        <w:rPr>
          <w:rFonts w:ascii="TH SarabunPSK" w:hAnsi="TH SarabunPSK" w:cs="TH SarabunPSK"/>
          <w:sz w:val="32"/>
          <w:szCs w:val="32"/>
        </w:rPr>
        <w:t xml:space="preserve">5. </w:t>
      </w:r>
      <w:r w:rsidRPr="008E3833">
        <w:rPr>
          <w:rFonts w:ascii="TH SarabunPSK" w:hAnsi="TH SarabunPSK" w:cs="TH SarabunPSK" w:hint="cs"/>
          <w:sz w:val="32"/>
          <w:szCs w:val="32"/>
          <w:cs/>
        </w:rPr>
        <w:t>นายภานุพงศ์ ชุติมาพงศ์รัตน์ เจ้าหน้าที่โครงการ</w:t>
      </w:r>
    </w:p>
    <w:p w14:paraId="652A294D" w14:textId="1C30BE7B" w:rsidR="00F07A2B" w:rsidRPr="008E3833" w:rsidRDefault="00F07A2B" w:rsidP="00F07A2B">
      <w:pPr>
        <w:spacing w:before="240"/>
        <w:rPr>
          <w:rFonts w:ascii="TH SarabunPSK" w:hAnsi="TH SarabunPSK" w:cs="TH SarabunPSK"/>
          <w:b w:val="0"/>
          <w:bCs/>
          <w:color w:val="auto"/>
          <w:sz w:val="32"/>
          <w:szCs w:val="32"/>
        </w:rPr>
      </w:pPr>
      <w:r w:rsidRPr="008E3833">
        <w:rPr>
          <w:rFonts w:ascii="TH SarabunPSK" w:hAnsi="TH SarabunPSK" w:cs="TH SarabunPSK"/>
          <w:bCs/>
          <w:color w:val="auto"/>
          <w:sz w:val="32"/>
          <w:szCs w:val="32"/>
          <w:cs/>
        </w:rPr>
        <w:t xml:space="preserve">หลักการและเหตุผล </w:t>
      </w:r>
    </w:p>
    <w:p w14:paraId="1D7F4AD7" w14:textId="1AE7ECD7" w:rsidR="00F07A2B" w:rsidRPr="008E3833" w:rsidRDefault="00F07A2B" w:rsidP="00F07A2B">
      <w:pPr>
        <w:ind w:firstLine="720"/>
        <w:rPr>
          <w:rFonts w:ascii="TH SarabunPSK" w:hAnsi="TH SarabunPSK" w:cs="TH SarabunPSK"/>
          <w:color w:val="auto"/>
          <w:sz w:val="32"/>
          <w:szCs w:val="32"/>
        </w:rPr>
      </w:pPr>
      <w:r w:rsidRPr="008E3833">
        <w:rPr>
          <w:rFonts w:ascii="TH SarabunPSK" w:hAnsi="TH SarabunPSK" w:cs="TH SarabunPSK"/>
          <w:color w:val="auto"/>
          <w:sz w:val="32"/>
          <w:szCs w:val="32"/>
          <w:cs/>
        </w:rPr>
        <w:t xml:space="preserve">โครงการ </w:t>
      </w:r>
      <w:r w:rsidRPr="008E3833">
        <w:rPr>
          <w:rFonts w:ascii="TH SarabunPSK" w:hAnsi="TH SarabunPSK" w:cs="TH SarabunPSK"/>
          <w:color w:val="auto"/>
          <w:sz w:val="32"/>
          <w:szCs w:val="32"/>
        </w:rPr>
        <w:t xml:space="preserve">KLDP </w:t>
      </w:r>
      <w:r w:rsidRPr="008E3833">
        <w:rPr>
          <w:rFonts w:ascii="TH SarabunPSK" w:hAnsi="TH SarabunPSK" w:cs="TH SarabunPSK"/>
          <w:color w:val="auto"/>
          <w:sz w:val="32"/>
          <w:szCs w:val="32"/>
          <w:cs/>
        </w:rPr>
        <w:t xml:space="preserve">ได้มาอาศัยใช้สถานที่คริสตจักรกะเหรี่ยงในท้องถิ่นมา 8 ปีแล้ว สถานการณ์ของเราค่อนข้างล่อแหลม ไม่ค่อยมีความปลอดภัย มีขนาดเล็กเกินไป (ไม่สามารถเติบโตได้) และขาดทรัพยากรในการดำเนินการตามแนวทางการลงทุนหารายได้ ในการพึ่งพาตนเองเพื่อให้เราอยู่ได้ด้วยตนเอง วิสัยทัศน์ของ </w:t>
      </w:r>
      <w:r w:rsidRPr="008E3833">
        <w:rPr>
          <w:rFonts w:ascii="TH SarabunPSK" w:hAnsi="TH SarabunPSK" w:cs="TH SarabunPSK"/>
          <w:color w:val="auto"/>
          <w:sz w:val="32"/>
          <w:szCs w:val="32"/>
        </w:rPr>
        <w:t xml:space="preserve">KLDP </w:t>
      </w:r>
      <w:r w:rsidRPr="008E3833">
        <w:rPr>
          <w:rFonts w:ascii="TH SarabunPSK" w:hAnsi="TH SarabunPSK" w:cs="TH SarabunPSK"/>
          <w:color w:val="auto"/>
          <w:sz w:val="32"/>
          <w:szCs w:val="32"/>
          <w:cs/>
        </w:rPr>
        <w:t>เป็นสิ่งที่น่าตื่นเต้นมีประสิทธิภาพและทรงพลัง ในการเสริมสร้างเยาวชนคนกะเหรี่ยงรุ่นต่อไป เราไม่สามารถดำเนินการต่อได้หากไม่มีบ้านสถานที่เป็นของเราเอง ในปีนี้เรากำลังจะจัดตั้งเป็นมูลนิธิ และสร้างอาคารหอพัก บ้านพัก สำนักงาน และศูนย์ฝึกอบรม สำหรับมูลนิธิ และใช้สถานที่ในการหารายได้ที่เราจะสามารถพึ่งพาตนเอง และลดการพึ่งพาทรัพยากรภายนอกน้อยลง นอกจากนี้เราอยากเห็นโปรแกรมอื่น ๆ ไม่ใช่แค่หลักสูตรของมหาวิทยาลัย แต่ยังเปิดโอกาสมากมายให้กับทุกคนสามารถฝึกอบรมความเป็นผู้นำแบบผู้รับใช้และเติบโตทางจิตวิญญาณอย่างลึกซึ้งเพื่อส่งผลกระทบต่อผู้คนในชุมชนที่พวกเขาอาศัยอยู่</w:t>
      </w:r>
    </w:p>
    <w:p w14:paraId="3766D8BF" w14:textId="77777777" w:rsidR="00F07A2B" w:rsidRPr="008E3833" w:rsidRDefault="00F07A2B" w:rsidP="00F07A2B">
      <w:pPr>
        <w:spacing w:before="240"/>
        <w:rPr>
          <w:rFonts w:ascii="TH SarabunPSK" w:hAnsi="TH SarabunPSK" w:cs="TH SarabunPSK"/>
          <w:b w:val="0"/>
          <w:bCs/>
          <w:color w:val="auto"/>
          <w:sz w:val="32"/>
          <w:szCs w:val="32"/>
        </w:rPr>
      </w:pPr>
      <w:r w:rsidRPr="008E3833">
        <w:rPr>
          <w:rFonts w:ascii="TH SarabunPSK" w:hAnsi="TH SarabunPSK" w:cs="TH SarabunPSK"/>
          <w:bCs/>
          <w:color w:val="auto"/>
          <w:sz w:val="32"/>
          <w:szCs w:val="32"/>
          <w:cs/>
        </w:rPr>
        <w:t xml:space="preserve">วัตถุประสงค์ </w:t>
      </w:r>
    </w:p>
    <w:p w14:paraId="7F95EB87" w14:textId="77777777" w:rsidR="00F07A2B" w:rsidRPr="008E3833" w:rsidRDefault="00F07A2B" w:rsidP="00F07A2B">
      <w:pPr>
        <w:rPr>
          <w:rFonts w:ascii="TH SarabunPSK" w:hAnsi="TH SarabunPSK" w:cs="TH SarabunPSK"/>
          <w:color w:val="auto"/>
          <w:sz w:val="32"/>
          <w:szCs w:val="32"/>
        </w:rPr>
      </w:pPr>
      <w:r w:rsidRPr="008E3833">
        <w:rPr>
          <w:rFonts w:ascii="TH SarabunPSK" w:hAnsi="TH SarabunPSK" w:cs="TH SarabunPSK" w:hint="cs"/>
          <w:color w:val="auto"/>
          <w:sz w:val="32"/>
          <w:szCs w:val="32"/>
          <w:cs/>
        </w:rPr>
        <w:t>1 เพื่อ</w:t>
      </w:r>
      <w:r w:rsidRPr="008E3833">
        <w:rPr>
          <w:rFonts w:ascii="TH SarabunPSK" w:hAnsi="TH SarabunPSK" w:cs="TH SarabunPSK"/>
          <w:color w:val="auto"/>
          <w:sz w:val="32"/>
          <w:szCs w:val="32"/>
          <w:cs/>
        </w:rPr>
        <w:t>สร้างอาคาร</w:t>
      </w:r>
      <w:r w:rsidRPr="008E3833">
        <w:rPr>
          <w:rFonts w:ascii="TH SarabunPSK" w:hAnsi="TH SarabunPSK" w:cs="TH SarabunPSK" w:hint="cs"/>
          <w:color w:val="auto"/>
          <w:sz w:val="32"/>
          <w:szCs w:val="32"/>
          <w:cs/>
        </w:rPr>
        <w:t>ที่</w:t>
      </w:r>
      <w:r w:rsidRPr="008E3833">
        <w:rPr>
          <w:rFonts w:ascii="TH SarabunPSK" w:hAnsi="TH SarabunPSK" w:cs="TH SarabunPSK"/>
          <w:color w:val="auto"/>
          <w:sz w:val="32"/>
          <w:szCs w:val="32"/>
          <w:cs/>
        </w:rPr>
        <w:t>พัก</w:t>
      </w:r>
      <w:r w:rsidRPr="008E3833">
        <w:rPr>
          <w:rFonts w:ascii="TH SarabunPSK" w:hAnsi="TH SarabunPSK" w:cs="TH SarabunPSK" w:hint="cs"/>
          <w:color w:val="auto"/>
          <w:sz w:val="32"/>
          <w:szCs w:val="32"/>
          <w:cs/>
        </w:rPr>
        <w:t>สำหรับเยาวชนกะเหรี่ยงภายใต้โครงการพัฒนาผู้นำ</w:t>
      </w:r>
    </w:p>
    <w:p w14:paraId="35799992" w14:textId="798407B5" w:rsidR="00F07A2B" w:rsidRPr="008E3833" w:rsidRDefault="00F07A2B" w:rsidP="00F07A2B">
      <w:pPr>
        <w:rPr>
          <w:rFonts w:ascii="TH SarabunPSK" w:hAnsi="TH SarabunPSK" w:cs="TH SarabunPSK"/>
          <w:color w:val="auto"/>
          <w:sz w:val="32"/>
          <w:szCs w:val="32"/>
        </w:rPr>
      </w:pPr>
      <w:r w:rsidRPr="008E3833">
        <w:rPr>
          <w:rFonts w:ascii="TH SarabunPSK" w:hAnsi="TH SarabunPSK" w:cs="TH SarabunPSK" w:hint="cs"/>
          <w:color w:val="auto"/>
          <w:sz w:val="32"/>
          <w:szCs w:val="32"/>
          <w:cs/>
        </w:rPr>
        <w:t>2 เพื่อสร้างสถานที่</w:t>
      </w:r>
      <w:r w:rsidRPr="008E3833">
        <w:rPr>
          <w:rFonts w:ascii="TH SarabunPSK" w:hAnsi="TH SarabunPSK" w:cs="TH SarabunPSK"/>
          <w:color w:val="auto"/>
          <w:sz w:val="32"/>
          <w:szCs w:val="32"/>
          <w:cs/>
        </w:rPr>
        <w:t>ฝึกอบรม</w:t>
      </w:r>
      <w:r w:rsidRPr="008E3833">
        <w:rPr>
          <w:rFonts w:ascii="TH SarabunPSK" w:hAnsi="TH SarabunPSK" w:cs="TH SarabunPSK" w:hint="cs"/>
          <w:color w:val="auto"/>
          <w:sz w:val="32"/>
          <w:szCs w:val="32"/>
          <w:cs/>
        </w:rPr>
        <w:t>และจัดกิจกรรมสำหรับบุคคลภายในและภายนอก</w:t>
      </w:r>
      <w:r w:rsidRPr="008E3833">
        <w:rPr>
          <w:rFonts w:ascii="TH SarabunPSK" w:hAnsi="TH SarabunPSK" w:cs="TH SarabunPSK"/>
          <w:color w:val="auto"/>
          <w:sz w:val="32"/>
          <w:szCs w:val="32"/>
          <w:cs/>
        </w:rPr>
        <w:t xml:space="preserve"> </w:t>
      </w:r>
    </w:p>
    <w:p w14:paraId="150555E0" w14:textId="77777777" w:rsidR="00F07A2B" w:rsidRPr="008E3833" w:rsidRDefault="00F07A2B" w:rsidP="00F07A2B">
      <w:pPr>
        <w:rPr>
          <w:rFonts w:ascii="TH SarabunPSK" w:hAnsi="TH SarabunPSK" w:cs="TH SarabunPSK"/>
          <w:color w:val="auto"/>
          <w:sz w:val="32"/>
          <w:szCs w:val="32"/>
        </w:rPr>
      </w:pPr>
      <w:r w:rsidRPr="008E3833">
        <w:rPr>
          <w:rFonts w:ascii="TH SarabunPSK" w:hAnsi="TH SarabunPSK" w:cs="TH SarabunPSK" w:hint="cs"/>
          <w:color w:val="auto"/>
          <w:sz w:val="32"/>
          <w:szCs w:val="32"/>
          <w:cs/>
        </w:rPr>
        <w:t>3 เพื่อสร้างสำนักงานและบ้านพักสำหรับผู้ดำเนินงานในการดำเนินงานพันธกิจ</w:t>
      </w:r>
    </w:p>
    <w:p w14:paraId="08BC3211" w14:textId="77777777" w:rsidR="00F07A2B" w:rsidRPr="008E3833" w:rsidRDefault="00F07A2B" w:rsidP="00F07A2B">
      <w:pPr>
        <w:rPr>
          <w:rFonts w:ascii="TH SarabunPSK" w:hAnsi="TH SarabunPSK" w:cs="TH SarabunPSK"/>
          <w:color w:val="auto"/>
          <w:sz w:val="32"/>
          <w:szCs w:val="32"/>
        </w:rPr>
      </w:pPr>
      <w:r w:rsidRPr="008E3833">
        <w:rPr>
          <w:rFonts w:ascii="TH SarabunPSK" w:hAnsi="TH SarabunPSK" w:cs="TH SarabunPSK" w:hint="cs"/>
          <w:color w:val="auto"/>
          <w:sz w:val="32"/>
          <w:szCs w:val="32"/>
          <w:cs/>
        </w:rPr>
        <w:t>4 เพื่อสร้างศูนย์พัฒนาฟื้นฟูจิตวิญญาณ</w:t>
      </w:r>
    </w:p>
    <w:p w14:paraId="36D978CA" w14:textId="0DF64B19" w:rsidR="00F07A2B" w:rsidRPr="008E3833" w:rsidRDefault="00F07A2B" w:rsidP="00F07A2B">
      <w:pPr>
        <w:spacing w:before="240"/>
        <w:rPr>
          <w:rFonts w:ascii="TH SarabunPSK" w:hAnsi="TH SarabunPSK" w:cs="TH SarabunPSK"/>
          <w:color w:val="auto"/>
          <w:sz w:val="32"/>
          <w:szCs w:val="32"/>
        </w:rPr>
      </w:pPr>
      <w:r w:rsidRPr="008E3833">
        <w:rPr>
          <w:rFonts w:ascii="TH SarabunPSK" w:hAnsi="TH SarabunPSK" w:cs="TH SarabunPSK"/>
          <w:bCs/>
          <w:color w:val="auto"/>
          <w:sz w:val="32"/>
          <w:szCs w:val="32"/>
          <w:cs/>
        </w:rPr>
        <w:t>ระยะเวลา</w:t>
      </w:r>
      <w:r w:rsidRPr="008E3833">
        <w:rPr>
          <w:rFonts w:ascii="TH SarabunPSK" w:hAnsi="TH SarabunPSK" w:cs="TH SarabunPSK" w:hint="cs"/>
          <w:bCs/>
          <w:color w:val="auto"/>
          <w:sz w:val="32"/>
          <w:szCs w:val="32"/>
          <w:cs/>
          <w:lang w:bidi="th-TH"/>
        </w:rPr>
        <w:t xml:space="preserve">การดำเนินงาน  วันที่ มกราคม </w:t>
      </w:r>
      <w:r w:rsidRPr="008E3833">
        <w:rPr>
          <w:rFonts w:ascii="TH SarabunPSK" w:hAnsi="TH SarabunPSK" w:cs="TH SarabunPSK"/>
          <w:bCs/>
          <w:color w:val="auto"/>
          <w:sz w:val="32"/>
          <w:szCs w:val="32"/>
          <w:lang w:bidi="th-TH"/>
        </w:rPr>
        <w:t xml:space="preserve">2021 - </w:t>
      </w:r>
      <w:r w:rsidRPr="008E3833">
        <w:rPr>
          <w:rFonts w:ascii="TH SarabunPSK" w:hAnsi="TH SarabunPSK" w:cs="TH SarabunPSK" w:hint="cs"/>
          <w:bCs/>
          <w:color w:val="auto"/>
          <w:sz w:val="32"/>
          <w:szCs w:val="32"/>
          <w:cs/>
          <w:lang w:bidi="th-TH"/>
        </w:rPr>
        <w:t xml:space="preserve">พฤศจิกายน </w:t>
      </w:r>
      <w:r w:rsidRPr="008E3833">
        <w:rPr>
          <w:rFonts w:ascii="TH SarabunPSK" w:hAnsi="TH SarabunPSK" w:cs="TH SarabunPSK"/>
          <w:bCs/>
          <w:color w:val="auto"/>
          <w:sz w:val="32"/>
          <w:szCs w:val="32"/>
          <w:lang w:bidi="th-TH"/>
        </w:rPr>
        <w:t>2021</w:t>
      </w:r>
      <w:r w:rsidRPr="008E3833">
        <w:rPr>
          <w:rFonts w:ascii="TH SarabunPSK" w:hAnsi="TH SarabunPSK" w:cs="TH SarabunPSK"/>
          <w:color w:val="auto"/>
          <w:sz w:val="32"/>
          <w:szCs w:val="32"/>
          <w:cs/>
        </w:rPr>
        <w:t xml:space="preserve"> </w:t>
      </w:r>
    </w:p>
    <w:p w14:paraId="4FFBA337" w14:textId="77777777" w:rsidR="00F07A2B" w:rsidRPr="008E3833" w:rsidRDefault="00F07A2B" w:rsidP="00F07A2B">
      <w:pPr>
        <w:rPr>
          <w:rFonts w:ascii="TH SarabunPSK" w:hAnsi="TH SarabunPSK" w:cs="TH SarabunPSK"/>
          <w:color w:val="auto"/>
          <w:sz w:val="32"/>
          <w:szCs w:val="32"/>
        </w:rPr>
      </w:pPr>
      <w:r w:rsidRPr="008E3833">
        <w:rPr>
          <w:rFonts w:ascii="TH SarabunPSK" w:hAnsi="TH SarabunPSK" w:cs="TH SarabunPSK"/>
          <w:bCs/>
          <w:color w:val="auto"/>
          <w:sz w:val="32"/>
          <w:szCs w:val="32"/>
          <w:cs/>
        </w:rPr>
        <w:t>สถานที่</w:t>
      </w:r>
      <w:r w:rsidRPr="008E3833">
        <w:rPr>
          <w:rFonts w:ascii="TH SarabunPSK" w:hAnsi="TH SarabunPSK" w:cs="TH SarabunPSK" w:hint="cs"/>
          <w:bCs/>
          <w:color w:val="auto"/>
          <w:sz w:val="32"/>
          <w:szCs w:val="32"/>
          <w:cs/>
          <w:lang w:bidi="th-TH"/>
        </w:rPr>
        <w:t>การดำเนินงาน</w:t>
      </w:r>
      <w:r w:rsidRPr="008E3833">
        <w:rPr>
          <w:rFonts w:ascii="TH SarabunPSK" w:hAnsi="TH SarabunPSK" w:cs="TH SarabunPSK"/>
          <w:bCs/>
          <w:color w:val="auto"/>
          <w:sz w:val="32"/>
          <w:szCs w:val="32"/>
          <w:cs/>
        </w:rPr>
        <w:t xml:space="preserve"> ที่ตั้ง  </w:t>
      </w:r>
      <w:r w:rsidRPr="008E3833">
        <w:rPr>
          <w:rFonts w:ascii="TH SarabunPSK" w:hAnsi="TH SarabunPSK" w:cs="TH SarabunPSK"/>
          <w:color w:val="auto"/>
          <w:sz w:val="32"/>
          <w:szCs w:val="32"/>
          <w:cs/>
        </w:rPr>
        <w:t>โฉนดที่ดิน 20631, 20634</w:t>
      </w:r>
      <w:r w:rsidRPr="008E3833">
        <w:rPr>
          <w:rFonts w:ascii="TH SarabunPSK" w:hAnsi="TH SarabunPSK" w:cs="TH SarabunPSK"/>
          <w:bCs/>
          <w:color w:val="auto"/>
          <w:sz w:val="32"/>
          <w:szCs w:val="32"/>
          <w:cs/>
        </w:rPr>
        <w:t xml:space="preserve"> </w:t>
      </w:r>
      <w:r w:rsidRPr="008E3833">
        <w:rPr>
          <w:rFonts w:ascii="TH SarabunPSK" w:hAnsi="TH SarabunPSK" w:cs="TH SarabunPSK"/>
          <w:color w:val="auto"/>
          <w:sz w:val="32"/>
          <w:szCs w:val="32"/>
          <w:cs/>
        </w:rPr>
        <w:t xml:space="preserve">เลขที่ดิน 53,54 ตำบลขี้เหล็ก อำเภอแม่ริม จังหวัดเชียงใหม่ </w:t>
      </w:r>
    </w:p>
    <w:p w14:paraId="03B159EA" w14:textId="77777777" w:rsidR="00F07A2B" w:rsidRPr="008E3833" w:rsidRDefault="00F07A2B" w:rsidP="00F07A2B">
      <w:pPr>
        <w:spacing w:before="240"/>
        <w:rPr>
          <w:rFonts w:ascii="TH SarabunPSK" w:hAnsi="TH SarabunPSK" w:cs="TH SarabunPSK"/>
          <w:b w:val="0"/>
          <w:bCs/>
          <w:color w:val="auto"/>
          <w:sz w:val="32"/>
          <w:szCs w:val="32"/>
        </w:rPr>
      </w:pPr>
      <w:r w:rsidRPr="008E3833">
        <w:rPr>
          <w:rFonts w:ascii="TH SarabunPSK" w:hAnsi="TH SarabunPSK" w:cs="TH SarabunPSK"/>
          <w:bCs/>
          <w:color w:val="auto"/>
          <w:sz w:val="32"/>
          <w:szCs w:val="32"/>
          <w:cs/>
        </w:rPr>
        <w:lastRenderedPageBreak/>
        <w:t xml:space="preserve">วิธีการดำเนินโครงการ </w:t>
      </w:r>
    </w:p>
    <w:p w14:paraId="45D30CD2" w14:textId="77777777" w:rsidR="00F07A2B" w:rsidRPr="008E3833" w:rsidRDefault="00F07A2B" w:rsidP="00F07A2B">
      <w:pPr>
        <w:rPr>
          <w:rFonts w:ascii="TH SarabunPSK" w:hAnsi="TH SarabunPSK" w:cs="TH SarabunPSK"/>
          <w:color w:val="auto"/>
          <w:sz w:val="32"/>
          <w:szCs w:val="32"/>
        </w:rPr>
      </w:pPr>
      <w:r w:rsidRPr="008E3833">
        <w:rPr>
          <w:rFonts w:ascii="TH SarabunPSK" w:hAnsi="TH SarabunPSK" w:cs="TH SarabunPSK"/>
          <w:color w:val="auto"/>
          <w:sz w:val="32"/>
          <w:szCs w:val="32"/>
          <w:cs/>
        </w:rPr>
        <w:t xml:space="preserve">1 ประชุมคณะกรรมการ และวางแผนงานโครงการ งบประมาณ กำหนดแบบและส่วนประกอบต่าง ๆ </w:t>
      </w:r>
    </w:p>
    <w:p w14:paraId="4C9FB193" w14:textId="77777777" w:rsidR="00F07A2B" w:rsidRPr="008E3833" w:rsidRDefault="00F07A2B" w:rsidP="00F07A2B">
      <w:pPr>
        <w:rPr>
          <w:rFonts w:ascii="TH SarabunPSK" w:hAnsi="TH SarabunPSK" w:cs="TH SarabunPSK"/>
          <w:color w:val="auto"/>
          <w:sz w:val="32"/>
          <w:szCs w:val="32"/>
        </w:rPr>
      </w:pPr>
      <w:r w:rsidRPr="008E3833">
        <w:rPr>
          <w:rFonts w:ascii="TH SarabunPSK" w:hAnsi="TH SarabunPSK" w:cs="TH SarabunPSK"/>
          <w:color w:val="auto"/>
          <w:sz w:val="32"/>
          <w:szCs w:val="32"/>
          <w:cs/>
        </w:rPr>
        <w:t xml:space="preserve">2 นำเสนอโครงการต่อคณะกรรมการมูลนิธิ เพื่อมีมติเห็นชอบ </w:t>
      </w:r>
    </w:p>
    <w:p w14:paraId="256C33B7" w14:textId="77777777" w:rsidR="00F07A2B" w:rsidRPr="008E3833" w:rsidRDefault="00F07A2B" w:rsidP="00F07A2B">
      <w:pPr>
        <w:rPr>
          <w:rFonts w:ascii="TH SarabunPSK" w:hAnsi="TH SarabunPSK" w:cs="TH SarabunPSK"/>
          <w:color w:val="auto"/>
          <w:sz w:val="32"/>
          <w:szCs w:val="32"/>
        </w:rPr>
      </w:pPr>
      <w:r w:rsidRPr="008E3833">
        <w:rPr>
          <w:rFonts w:ascii="TH SarabunPSK" w:hAnsi="TH SarabunPSK" w:cs="TH SarabunPSK"/>
          <w:color w:val="auto"/>
          <w:sz w:val="32"/>
          <w:szCs w:val="32"/>
          <w:cs/>
        </w:rPr>
        <w:t xml:space="preserve">3 ออกแบบและเตรียมพื้นที่ </w:t>
      </w:r>
    </w:p>
    <w:p w14:paraId="4308A8C1" w14:textId="77777777" w:rsidR="00F07A2B" w:rsidRPr="008E3833" w:rsidRDefault="00F07A2B" w:rsidP="00F07A2B">
      <w:pPr>
        <w:rPr>
          <w:rFonts w:ascii="TH SarabunPSK" w:hAnsi="TH SarabunPSK" w:cs="TH SarabunPSK"/>
          <w:color w:val="auto"/>
          <w:sz w:val="32"/>
          <w:szCs w:val="32"/>
        </w:rPr>
      </w:pPr>
      <w:r w:rsidRPr="008E3833">
        <w:rPr>
          <w:rFonts w:ascii="TH SarabunPSK" w:hAnsi="TH SarabunPSK" w:cs="TH SarabunPSK"/>
          <w:color w:val="auto"/>
          <w:sz w:val="32"/>
          <w:szCs w:val="32"/>
          <w:cs/>
        </w:rPr>
        <w:t xml:space="preserve">4 ดำเนินการสรรหาผู้รับเหมาการก่อสร้างและผู้ควบคุมการก่อสร้าง </w:t>
      </w:r>
    </w:p>
    <w:p w14:paraId="3E3ED393" w14:textId="77777777" w:rsidR="00F07A2B" w:rsidRPr="008E3833" w:rsidRDefault="00F07A2B" w:rsidP="00F07A2B">
      <w:pPr>
        <w:rPr>
          <w:rFonts w:ascii="TH SarabunPSK" w:hAnsi="TH SarabunPSK" w:cs="TH SarabunPSK"/>
          <w:color w:val="auto"/>
          <w:sz w:val="32"/>
          <w:szCs w:val="32"/>
        </w:rPr>
      </w:pPr>
      <w:r w:rsidRPr="008E3833">
        <w:rPr>
          <w:rFonts w:ascii="TH SarabunPSK" w:hAnsi="TH SarabunPSK" w:cs="TH SarabunPSK"/>
          <w:color w:val="auto"/>
          <w:sz w:val="32"/>
          <w:szCs w:val="32"/>
          <w:cs/>
        </w:rPr>
        <w:t xml:space="preserve">5 ดำเนินการก่อสร้างตามโครงการ </w:t>
      </w:r>
    </w:p>
    <w:p w14:paraId="0B47719E" w14:textId="77777777" w:rsidR="00F07A2B" w:rsidRPr="008E3833" w:rsidRDefault="00F07A2B" w:rsidP="00F07A2B">
      <w:pPr>
        <w:rPr>
          <w:rFonts w:ascii="TH SarabunPSK" w:hAnsi="TH SarabunPSK" w:cs="TH SarabunPSK"/>
          <w:color w:val="auto"/>
          <w:sz w:val="32"/>
          <w:szCs w:val="32"/>
        </w:rPr>
      </w:pPr>
      <w:r w:rsidRPr="008E3833">
        <w:rPr>
          <w:rFonts w:ascii="TH SarabunPSK" w:hAnsi="TH SarabunPSK" w:cs="TH SarabunPSK"/>
          <w:color w:val="auto"/>
          <w:sz w:val="32"/>
          <w:szCs w:val="32"/>
          <w:cs/>
        </w:rPr>
        <w:t xml:space="preserve">6 ตรวจรับการก่อสร้าง </w:t>
      </w:r>
    </w:p>
    <w:p w14:paraId="4EDE6B40" w14:textId="77777777" w:rsidR="00F07A2B" w:rsidRPr="008E3833" w:rsidRDefault="00F07A2B" w:rsidP="00F07A2B">
      <w:pPr>
        <w:spacing w:before="240"/>
        <w:rPr>
          <w:rFonts w:ascii="TH SarabunPSK" w:hAnsi="TH SarabunPSK" w:cs="TH SarabunPSK"/>
          <w:b w:val="0"/>
          <w:bCs/>
          <w:color w:val="auto"/>
          <w:sz w:val="32"/>
          <w:szCs w:val="32"/>
        </w:rPr>
      </w:pPr>
      <w:r w:rsidRPr="008E3833">
        <w:rPr>
          <w:rFonts w:ascii="TH SarabunPSK" w:hAnsi="TH SarabunPSK" w:cs="TH SarabunPSK" w:hint="cs"/>
          <w:bCs/>
          <w:color w:val="auto"/>
          <w:sz w:val="32"/>
          <w:szCs w:val="32"/>
          <w:cs/>
        </w:rPr>
        <w:t xml:space="preserve">ผลที่คาดว่าจะได้รับ </w:t>
      </w:r>
    </w:p>
    <w:p w14:paraId="45C56093" w14:textId="77777777" w:rsidR="00F07A2B" w:rsidRPr="008E3833" w:rsidRDefault="00F07A2B" w:rsidP="00F07A2B">
      <w:pPr>
        <w:rPr>
          <w:rFonts w:ascii="TH SarabunPSK" w:hAnsi="TH SarabunPSK" w:cs="TH SarabunPSK"/>
          <w:color w:val="auto"/>
          <w:sz w:val="32"/>
          <w:szCs w:val="32"/>
        </w:rPr>
      </w:pPr>
      <w:r w:rsidRPr="008E3833">
        <w:rPr>
          <w:rFonts w:ascii="TH SarabunPSK" w:hAnsi="TH SarabunPSK" w:cs="TH SarabunPSK" w:hint="cs"/>
          <w:color w:val="auto"/>
          <w:sz w:val="32"/>
          <w:szCs w:val="32"/>
          <w:cs/>
        </w:rPr>
        <w:t>1 ได้</w:t>
      </w:r>
      <w:r w:rsidRPr="008E3833">
        <w:rPr>
          <w:rFonts w:ascii="TH SarabunPSK" w:hAnsi="TH SarabunPSK" w:cs="TH SarabunPSK"/>
          <w:color w:val="auto"/>
          <w:sz w:val="32"/>
          <w:szCs w:val="32"/>
          <w:cs/>
        </w:rPr>
        <w:t>สร้างอาคาร</w:t>
      </w:r>
      <w:r w:rsidRPr="008E3833">
        <w:rPr>
          <w:rFonts w:ascii="TH SarabunPSK" w:hAnsi="TH SarabunPSK" w:cs="TH SarabunPSK" w:hint="cs"/>
          <w:color w:val="auto"/>
          <w:sz w:val="32"/>
          <w:szCs w:val="32"/>
          <w:cs/>
        </w:rPr>
        <w:t>ที่</w:t>
      </w:r>
      <w:r w:rsidRPr="008E3833">
        <w:rPr>
          <w:rFonts w:ascii="TH SarabunPSK" w:hAnsi="TH SarabunPSK" w:cs="TH SarabunPSK"/>
          <w:color w:val="auto"/>
          <w:sz w:val="32"/>
          <w:szCs w:val="32"/>
          <w:cs/>
        </w:rPr>
        <w:t>พัก</w:t>
      </w:r>
      <w:r w:rsidRPr="008E3833">
        <w:rPr>
          <w:rFonts w:ascii="TH SarabunPSK" w:hAnsi="TH SarabunPSK" w:cs="TH SarabunPSK" w:hint="cs"/>
          <w:color w:val="auto"/>
          <w:sz w:val="32"/>
          <w:szCs w:val="32"/>
          <w:cs/>
        </w:rPr>
        <w:t>สำหรับเยาวชนกะเหรี่ยงภายใต้โครงการพัฒนาผู้นำ</w:t>
      </w:r>
    </w:p>
    <w:p w14:paraId="4016B793" w14:textId="77777777" w:rsidR="00F07A2B" w:rsidRPr="008E3833" w:rsidRDefault="00F07A2B" w:rsidP="00F07A2B">
      <w:pPr>
        <w:rPr>
          <w:rFonts w:ascii="TH SarabunPSK" w:hAnsi="TH SarabunPSK" w:cs="TH SarabunPSK"/>
          <w:color w:val="auto"/>
          <w:sz w:val="32"/>
          <w:szCs w:val="32"/>
        </w:rPr>
      </w:pPr>
      <w:r w:rsidRPr="008E3833">
        <w:rPr>
          <w:rFonts w:ascii="TH SarabunPSK" w:hAnsi="TH SarabunPSK" w:cs="TH SarabunPSK" w:hint="cs"/>
          <w:color w:val="auto"/>
          <w:sz w:val="32"/>
          <w:szCs w:val="32"/>
          <w:cs/>
        </w:rPr>
        <w:t>2 ได้สร้างสถานที่</w:t>
      </w:r>
      <w:r w:rsidRPr="008E3833">
        <w:rPr>
          <w:rFonts w:ascii="TH SarabunPSK" w:hAnsi="TH SarabunPSK" w:cs="TH SarabunPSK"/>
          <w:color w:val="auto"/>
          <w:sz w:val="32"/>
          <w:szCs w:val="32"/>
          <w:cs/>
        </w:rPr>
        <w:t>ฝึกอบรม</w:t>
      </w:r>
      <w:r w:rsidRPr="008E3833">
        <w:rPr>
          <w:rFonts w:ascii="TH SarabunPSK" w:hAnsi="TH SarabunPSK" w:cs="TH SarabunPSK" w:hint="cs"/>
          <w:color w:val="auto"/>
          <w:sz w:val="32"/>
          <w:szCs w:val="32"/>
          <w:cs/>
        </w:rPr>
        <w:t>และจัดกิจกรรมสำหรับบุคคลภายในและภายนอก</w:t>
      </w:r>
      <w:r w:rsidRPr="008E3833">
        <w:rPr>
          <w:rFonts w:ascii="TH SarabunPSK" w:hAnsi="TH SarabunPSK" w:cs="TH SarabunPSK"/>
          <w:color w:val="auto"/>
          <w:sz w:val="32"/>
          <w:szCs w:val="32"/>
          <w:cs/>
        </w:rPr>
        <w:t xml:space="preserve"> </w:t>
      </w:r>
    </w:p>
    <w:p w14:paraId="428D69E1" w14:textId="77777777" w:rsidR="00F07A2B" w:rsidRPr="008E3833" w:rsidRDefault="00F07A2B" w:rsidP="00F07A2B">
      <w:pPr>
        <w:rPr>
          <w:rFonts w:ascii="TH SarabunPSK" w:hAnsi="TH SarabunPSK" w:cs="TH SarabunPSK"/>
          <w:color w:val="auto"/>
          <w:sz w:val="32"/>
          <w:szCs w:val="32"/>
        </w:rPr>
      </w:pPr>
      <w:r w:rsidRPr="008E3833">
        <w:rPr>
          <w:rFonts w:ascii="TH SarabunPSK" w:hAnsi="TH SarabunPSK" w:cs="TH SarabunPSK" w:hint="cs"/>
          <w:color w:val="auto"/>
          <w:sz w:val="32"/>
          <w:szCs w:val="32"/>
          <w:cs/>
        </w:rPr>
        <w:t>3 ได้สร้างสำนักงานและบ้านพักสำหรับผู้ดำเนินงานในการดำเนินงานพันธกิจ</w:t>
      </w:r>
    </w:p>
    <w:p w14:paraId="4623B0A8" w14:textId="77777777" w:rsidR="00F07A2B" w:rsidRPr="008E3833" w:rsidRDefault="00F07A2B" w:rsidP="00F07A2B">
      <w:pPr>
        <w:rPr>
          <w:rFonts w:ascii="TH SarabunPSK" w:hAnsi="TH SarabunPSK" w:cs="TH SarabunPSK"/>
          <w:color w:val="auto"/>
          <w:sz w:val="32"/>
          <w:szCs w:val="32"/>
        </w:rPr>
      </w:pPr>
      <w:r w:rsidRPr="008E3833">
        <w:rPr>
          <w:rFonts w:ascii="TH SarabunPSK" w:hAnsi="TH SarabunPSK" w:cs="TH SarabunPSK" w:hint="cs"/>
          <w:color w:val="auto"/>
          <w:sz w:val="32"/>
          <w:szCs w:val="32"/>
          <w:cs/>
        </w:rPr>
        <w:t>4 ได้สร้างศูนย์พัฒนาฟื้นฟูจิตวิญญาณ</w:t>
      </w:r>
    </w:p>
    <w:p w14:paraId="623D07A7" w14:textId="77777777" w:rsidR="00F07A2B" w:rsidRPr="008E3833" w:rsidRDefault="00F07A2B" w:rsidP="00F07A2B">
      <w:pPr>
        <w:rPr>
          <w:rFonts w:ascii="TH SarabunPSK" w:hAnsi="TH SarabunPSK" w:cs="TH SarabunPSK"/>
          <w:color w:val="auto"/>
          <w:sz w:val="32"/>
          <w:szCs w:val="32"/>
        </w:rPr>
      </w:pPr>
    </w:p>
    <w:p w14:paraId="5A5B7DB7" w14:textId="23A2236E" w:rsidR="00F07A2B" w:rsidRPr="008E3833" w:rsidRDefault="00F07A2B" w:rsidP="00F07A2B">
      <w:pPr>
        <w:rPr>
          <w:rFonts w:ascii="TH SarabunPSK" w:hAnsi="TH SarabunPSK" w:cs="TH SarabunPSK"/>
          <w:color w:val="auto"/>
          <w:sz w:val="32"/>
          <w:szCs w:val="32"/>
        </w:rPr>
      </w:pPr>
    </w:p>
    <w:p w14:paraId="02F2AC7A" w14:textId="77777777" w:rsidR="00F07A2B" w:rsidRPr="008E3833" w:rsidRDefault="00F07A2B" w:rsidP="00F07A2B">
      <w:pPr>
        <w:ind w:firstLine="720"/>
        <w:rPr>
          <w:rFonts w:ascii="TH SarabunPSK" w:hAnsi="TH SarabunPSK" w:cs="TH SarabunPSK"/>
          <w:color w:val="auto"/>
          <w:sz w:val="32"/>
          <w:szCs w:val="32"/>
        </w:rPr>
      </w:pPr>
    </w:p>
    <w:p w14:paraId="32CF7360" w14:textId="798CACA5" w:rsidR="00F07A2B" w:rsidRPr="008E3833" w:rsidRDefault="00F07A2B" w:rsidP="00F07A2B">
      <w:pPr>
        <w:jc w:val="center"/>
        <w:rPr>
          <w:rFonts w:ascii="TH SarabunPSK" w:hAnsi="TH SarabunPSK" w:cs="TH SarabunPSK"/>
          <w:b w:val="0"/>
          <w:bCs/>
          <w:color w:val="auto"/>
          <w:sz w:val="32"/>
          <w:szCs w:val="32"/>
        </w:rPr>
      </w:pPr>
    </w:p>
    <w:p w14:paraId="5B8A066A" w14:textId="12950301" w:rsidR="00F07A2B" w:rsidRPr="008E3833" w:rsidRDefault="00F07A2B" w:rsidP="00F07A2B">
      <w:pPr>
        <w:jc w:val="center"/>
        <w:rPr>
          <w:rFonts w:ascii="TH SarabunPSK" w:hAnsi="TH SarabunPSK" w:cs="TH SarabunPSK"/>
          <w:b w:val="0"/>
          <w:bCs/>
          <w:color w:val="auto"/>
          <w:sz w:val="32"/>
          <w:szCs w:val="32"/>
        </w:rPr>
      </w:pPr>
    </w:p>
    <w:p w14:paraId="5924E780" w14:textId="0E97678C" w:rsidR="00F07A2B" w:rsidRPr="008E3833" w:rsidRDefault="00F07A2B" w:rsidP="00F07A2B">
      <w:pPr>
        <w:jc w:val="center"/>
        <w:rPr>
          <w:rFonts w:ascii="TH SarabunPSK" w:hAnsi="TH SarabunPSK" w:cs="TH SarabunPSK"/>
          <w:b w:val="0"/>
          <w:bCs/>
          <w:color w:val="auto"/>
          <w:sz w:val="32"/>
          <w:szCs w:val="32"/>
        </w:rPr>
      </w:pPr>
    </w:p>
    <w:p w14:paraId="77D1EEEA" w14:textId="1E35EA7C" w:rsidR="00F07A2B" w:rsidRPr="008E3833" w:rsidRDefault="00F07A2B" w:rsidP="00F07A2B">
      <w:pPr>
        <w:jc w:val="center"/>
        <w:rPr>
          <w:rFonts w:ascii="TH SarabunPSK" w:hAnsi="TH SarabunPSK" w:cs="TH SarabunPSK"/>
          <w:b w:val="0"/>
          <w:bCs/>
          <w:color w:val="auto"/>
          <w:sz w:val="32"/>
          <w:szCs w:val="32"/>
        </w:rPr>
      </w:pPr>
    </w:p>
    <w:p w14:paraId="4BC789E8" w14:textId="2C93E46B" w:rsidR="00F07A2B" w:rsidRPr="008E3833" w:rsidRDefault="00F07A2B" w:rsidP="00F07A2B">
      <w:pPr>
        <w:ind w:left="-142" w:hanging="142"/>
        <w:rPr>
          <w:rFonts w:ascii="TH SarabunPSK" w:hAnsi="TH SarabunPSK" w:cs="TH SarabunPSK"/>
          <w:b w:val="0"/>
          <w:bCs/>
          <w:color w:val="auto"/>
          <w:sz w:val="36"/>
          <w:szCs w:val="36"/>
        </w:rPr>
      </w:pPr>
    </w:p>
    <w:p w14:paraId="41026FB5" w14:textId="77777777" w:rsidR="00F07A2B" w:rsidRPr="008E3833" w:rsidRDefault="00F07A2B" w:rsidP="00F07A2B">
      <w:pPr>
        <w:jc w:val="center"/>
        <w:rPr>
          <w:rFonts w:ascii="TH SarabunPSK" w:hAnsi="TH SarabunPSK" w:cs="TH SarabunPSK"/>
          <w:b w:val="0"/>
          <w:bCs/>
          <w:color w:val="auto"/>
          <w:sz w:val="36"/>
          <w:szCs w:val="36"/>
          <w:lang w:bidi="th-TH"/>
        </w:rPr>
      </w:pPr>
    </w:p>
    <w:p w14:paraId="15845836" w14:textId="77777777" w:rsidR="00F07A2B" w:rsidRDefault="00F07A2B" w:rsidP="00F07A2B">
      <w:pPr>
        <w:jc w:val="center"/>
        <w:rPr>
          <w:rFonts w:ascii="TH SarabunPSK" w:hAnsi="TH SarabunPSK" w:cs="TH SarabunPSK"/>
          <w:b w:val="0"/>
          <w:bCs/>
          <w:color w:val="auto"/>
          <w:sz w:val="36"/>
          <w:szCs w:val="36"/>
          <w:lang w:bidi="th-TH"/>
        </w:rPr>
      </w:pPr>
    </w:p>
    <w:p w14:paraId="1138C0D9" w14:textId="77777777" w:rsidR="00F07A2B" w:rsidRDefault="00F07A2B" w:rsidP="00F07A2B">
      <w:pPr>
        <w:jc w:val="center"/>
        <w:rPr>
          <w:rFonts w:ascii="TH SarabunPSK" w:hAnsi="TH SarabunPSK" w:cs="TH SarabunPSK"/>
          <w:b w:val="0"/>
          <w:bCs/>
          <w:color w:val="auto"/>
          <w:sz w:val="36"/>
          <w:szCs w:val="36"/>
          <w:lang w:bidi="th-TH"/>
        </w:rPr>
      </w:pPr>
    </w:p>
    <w:p w14:paraId="494B0545" w14:textId="77777777" w:rsidR="00F07A2B" w:rsidRDefault="00F07A2B" w:rsidP="00F07A2B">
      <w:pPr>
        <w:jc w:val="center"/>
        <w:rPr>
          <w:rFonts w:ascii="TH SarabunPSK" w:hAnsi="TH SarabunPSK" w:cs="TH SarabunPSK"/>
          <w:b w:val="0"/>
          <w:bCs/>
          <w:color w:val="auto"/>
          <w:sz w:val="36"/>
          <w:szCs w:val="36"/>
          <w:lang w:bidi="th-TH"/>
        </w:rPr>
      </w:pPr>
    </w:p>
    <w:p w14:paraId="5E1609FF" w14:textId="77777777" w:rsidR="00F07A2B" w:rsidRDefault="00F07A2B" w:rsidP="00F07A2B">
      <w:pPr>
        <w:jc w:val="center"/>
        <w:rPr>
          <w:rFonts w:ascii="TH SarabunPSK" w:hAnsi="TH SarabunPSK" w:cs="TH SarabunPSK"/>
          <w:b w:val="0"/>
          <w:bCs/>
          <w:color w:val="auto"/>
          <w:sz w:val="36"/>
          <w:szCs w:val="36"/>
          <w:lang w:bidi="th-TH"/>
        </w:rPr>
      </w:pPr>
    </w:p>
    <w:p w14:paraId="64C73F35" w14:textId="77777777" w:rsidR="000C2748" w:rsidRDefault="000C2748" w:rsidP="00F07A2B">
      <w:pPr>
        <w:jc w:val="center"/>
        <w:rPr>
          <w:rFonts w:ascii="TH SarabunPSK" w:hAnsi="TH SarabunPSK" w:cs="TH SarabunPSK"/>
          <w:b w:val="0"/>
          <w:bCs/>
          <w:color w:val="auto"/>
          <w:sz w:val="36"/>
          <w:szCs w:val="36"/>
          <w:lang w:bidi="th-TH"/>
        </w:rPr>
      </w:pPr>
    </w:p>
    <w:p w14:paraId="4362F880" w14:textId="77777777" w:rsidR="000C2748" w:rsidRDefault="000C2748" w:rsidP="00F07A2B">
      <w:pPr>
        <w:jc w:val="center"/>
        <w:rPr>
          <w:rFonts w:ascii="TH SarabunPSK" w:hAnsi="TH SarabunPSK" w:cs="TH SarabunPSK"/>
          <w:b w:val="0"/>
          <w:bCs/>
          <w:color w:val="auto"/>
          <w:sz w:val="36"/>
          <w:szCs w:val="36"/>
          <w:lang w:bidi="th-TH"/>
        </w:rPr>
      </w:pPr>
    </w:p>
    <w:p w14:paraId="0E8A64FD" w14:textId="4AD0B2AA" w:rsidR="00F07A2B" w:rsidRPr="002900A6" w:rsidRDefault="00F07A2B" w:rsidP="00F07A2B">
      <w:pPr>
        <w:jc w:val="center"/>
        <w:rPr>
          <w:rFonts w:ascii="TH SarabunPSK" w:hAnsi="TH SarabunPSK" w:cs="TH SarabunPSK"/>
          <w:b w:val="0"/>
          <w:bCs/>
          <w:color w:val="auto"/>
          <w:sz w:val="36"/>
          <w:szCs w:val="36"/>
          <w:lang w:bidi="th-TH"/>
        </w:rPr>
      </w:pPr>
      <w:r w:rsidRPr="002900A6">
        <w:rPr>
          <w:rFonts w:ascii="TH SarabunPSK" w:hAnsi="TH SarabunPSK" w:cs="TH SarabunPSK" w:hint="cs"/>
          <w:b w:val="0"/>
          <w:bCs/>
          <w:color w:val="auto"/>
          <w:sz w:val="36"/>
          <w:szCs w:val="36"/>
          <w:cs/>
          <w:lang w:bidi="th-TH"/>
        </w:rPr>
        <w:lastRenderedPageBreak/>
        <w:t>รายงานผลการดำเนินงานโครงการก่อสร้างอาคารมูลนิธิพัฒนาผู้นำกะเหรี่ยงแบ๊บติสท์</w:t>
      </w:r>
    </w:p>
    <w:p w14:paraId="6C6E169F" w14:textId="0D7EA786" w:rsidR="00C64162" w:rsidRDefault="00F07A2B" w:rsidP="00F07A2B">
      <w:pPr>
        <w:ind w:firstLine="720"/>
        <w:rPr>
          <w:rFonts w:ascii="TH SarabunPSK" w:hAnsi="TH SarabunPSK" w:cs="TH SarabunPSK"/>
          <w:color w:val="auto"/>
          <w:sz w:val="32"/>
          <w:szCs w:val="32"/>
        </w:rPr>
      </w:pPr>
      <w:r w:rsidRPr="00667D66">
        <w:rPr>
          <w:rFonts w:ascii="TH SarabunPSK" w:hAnsi="TH SarabunPSK" w:cs="TH SarabunPSK" w:hint="cs"/>
          <w:color w:val="auto"/>
          <w:sz w:val="32"/>
          <w:szCs w:val="32"/>
          <w:cs/>
        </w:rPr>
        <w:t>มูลนิธิพัฒนาผู้นำกะเหรี่ยงแบ๊บติสท์</w:t>
      </w:r>
      <w:r w:rsidRPr="00667D66">
        <w:rPr>
          <w:rFonts w:ascii="TH SarabunPSK" w:hAnsi="TH SarabunPSK" w:cs="TH SarabunPSK"/>
          <w:color w:val="auto"/>
          <w:sz w:val="32"/>
          <w:szCs w:val="32"/>
          <w:cs/>
        </w:rPr>
        <w:t>ได้มีการประชุมวางแผนและปรึกษา</w:t>
      </w:r>
      <w:r w:rsidRPr="00667D66">
        <w:rPr>
          <w:rFonts w:ascii="TH SarabunPSK" w:hAnsi="TH SarabunPSK" w:cs="TH SarabunPSK" w:hint="cs"/>
          <w:color w:val="auto"/>
          <w:sz w:val="32"/>
          <w:szCs w:val="32"/>
          <w:cs/>
        </w:rPr>
        <w:t>หารือในการดำเนินงานกับ</w:t>
      </w:r>
      <w:r w:rsidRPr="00667D66">
        <w:rPr>
          <w:rFonts w:ascii="TH SarabunPSK" w:hAnsi="TH SarabunPSK" w:cs="TH SarabunPSK"/>
          <w:color w:val="auto"/>
          <w:sz w:val="32"/>
          <w:szCs w:val="32"/>
          <w:cs/>
        </w:rPr>
        <w:t>คณะกรรมการ</w:t>
      </w:r>
      <w:r w:rsidRPr="00667D66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 w:rsidRPr="00667D66">
        <w:rPr>
          <w:rFonts w:ascii="TH SarabunPSK" w:hAnsi="TH SarabunPSK" w:cs="TH SarabunPSK"/>
          <w:color w:val="auto"/>
          <w:sz w:val="32"/>
          <w:szCs w:val="32"/>
          <w:cs/>
        </w:rPr>
        <w:t>เจ้าที่หน้าที่มูลนิธิฯ</w:t>
      </w:r>
      <w:r w:rsidRPr="00667D66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667D66">
        <w:rPr>
          <w:rFonts w:ascii="TH SarabunPSK" w:hAnsi="TH SarabunPSK" w:cs="TH SarabunPSK"/>
          <w:noProof/>
          <w:color w:val="auto"/>
          <w:sz w:val="32"/>
          <w:szCs w:val="32"/>
          <w:cs/>
        </w:rPr>
        <w:t>สถาปนิก</w:t>
      </w:r>
      <w:r w:rsidRPr="00667D66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และอาสามสมัคร (ที่ปรึกษา) </w:t>
      </w:r>
      <w:r w:rsidRPr="00667D66">
        <w:rPr>
          <w:rFonts w:ascii="TH SarabunPSK" w:hAnsi="TH SarabunPSK" w:cs="TH SarabunPSK"/>
          <w:color w:val="auto"/>
          <w:sz w:val="32"/>
          <w:szCs w:val="32"/>
          <w:cs/>
        </w:rPr>
        <w:t>ในโครงการก่อสร้าง</w:t>
      </w:r>
      <w:r w:rsidRPr="00667D66">
        <w:rPr>
          <w:rFonts w:ascii="TH SarabunPSK" w:hAnsi="TH SarabunPSK" w:cs="TH SarabunPSK" w:hint="cs"/>
          <w:color w:val="auto"/>
          <w:sz w:val="32"/>
          <w:szCs w:val="32"/>
          <w:cs/>
        </w:rPr>
        <w:t>อาคาร</w:t>
      </w:r>
      <w:r w:rsidRPr="00667D66">
        <w:rPr>
          <w:rFonts w:ascii="TH SarabunPSK" w:hAnsi="TH SarabunPSK" w:cs="TH SarabunPSK"/>
          <w:color w:val="auto"/>
          <w:sz w:val="32"/>
          <w:szCs w:val="32"/>
          <w:cs/>
        </w:rPr>
        <w:t xml:space="preserve"> </w:t>
      </w:r>
      <w:r w:rsidRPr="00667D66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</w:p>
    <w:p w14:paraId="6E510038" w14:textId="6D06D105" w:rsidR="00F07A2B" w:rsidRPr="00C64162" w:rsidRDefault="00F07A2B" w:rsidP="00F07A2B">
      <w:pPr>
        <w:ind w:firstLine="720"/>
        <w:rPr>
          <w:rFonts w:asciiTheme="majorBidi" w:hAnsiTheme="majorBidi" w:cstheme="majorBidi"/>
          <w:i/>
          <w:iCs/>
          <w:noProof/>
          <w:color w:val="auto"/>
          <w:sz w:val="32"/>
          <w:szCs w:val="32"/>
        </w:rPr>
      </w:pPr>
      <w:r w:rsidRPr="00C64162">
        <w:rPr>
          <w:rFonts w:ascii="TH SarabunPSK" w:hAnsi="TH SarabunPSK" w:cs="TH SarabunPSK"/>
          <w:i/>
          <w:iCs/>
          <w:color w:val="auto"/>
          <w:szCs w:val="28"/>
        </w:rPr>
        <w:t xml:space="preserve"> </w:t>
      </w:r>
      <w:r w:rsidRPr="00C64162">
        <w:rPr>
          <w:rFonts w:ascii="TH SarabunPSK" w:hAnsi="TH SarabunPSK" w:cs="TH SarabunPSK"/>
          <w:i/>
          <w:iCs/>
          <w:color w:val="auto"/>
          <w:sz w:val="32"/>
          <w:szCs w:val="32"/>
        </w:rPr>
        <w:t xml:space="preserve"> </w:t>
      </w:r>
    </w:p>
    <w:p w14:paraId="34825B08" w14:textId="7BA72ACC" w:rsidR="00F07A2B" w:rsidRPr="00667D66" w:rsidRDefault="00F07A2B" w:rsidP="00F07A2B">
      <w:pPr>
        <w:ind w:firstLine="720"/>
        <w:rPr>
          <w:rFonts w:ascii="TH SarabunPSK" w:hAnsi="TH SarabunPSK" w:cs="TH SarabunPSK"/>
          <w:color w:val="auto"/>
          <w:sz w:val="32"/>
          <w:szCs w:val="32"/>
        </w:rPr>
      </w:pPr>
      <w:r w:rsidRPr="00400059"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907072" behindDoc="0" locked="0" layoutInCell="1" allowOverlap="1" wp14:anchorId="1A1A8FCD" wp14:editId="4808D0BD">
            <wp:simplePos x="0" y="0"/>
            <wp:positionH relativeFrom="margin">
              <wp:posOffset>200025</wp:posOffset>
            </wp:positionH>
            <wp:positionV relativeFrom="paragraph">
              <wp:posOffset>5715</wp:posOffset>
            </wp:positionV>
            <wp:extent cx="5226050" cy="3569522"/>
            <wp:effectExtent l="152400" t="171450" r="355600" b="354965"/>
            <wp:wrapNone/>
            <wp:docPr id="63" name="Picture 4" descr="D:\KLDP Works\รายงานอาสาสมมัคร\2020\117405201_306332807331924_75018724339516437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KLDP Works\รายงานอาสาสมมัคร\2020\117405201_306332807331924_7501872433951643796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/>
                    <a:srcRect t="9035"/>
                    <a:stretch/>
                  </pic:blipFill>
                  <pic:spPr bwMode="auto">
                    <a:xfrm>
                      <a:off x="0" y="0"/>
                      <a:ext cx="5226050" cy="35695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EB10F6" w14:textId="54887D58" w:rsidR="00F07A2B" w:rsidRDefault="00F07A2B" w:rsidP="00F07A2B">
      <w:pPr>
        <w:pStyle w:val="ListParagraph"/>
        <w:ind w:left="360"/>
        <w:rPr>
          <w:rFonts w:ascii="TH SarabunPSK" w:hAnsi="TH SarabunPSK" w:cs="TH SarabunPSK"/>
          <w:sz w:val="32"/>
          <w:szCs w:val="32"/>
        </w:rPr>
      </w:pPr>
    </w:p>
    <w:p w14:paraId="5FF652AE" w14:textId="3EBBCDC2" w:rsidR="00F07A2B" w:rsidRDefault="00F07A2B" w:rsidP="00F07A2B">
      <w:pPr>
        <w:pStyle w:val="ListParagraph"/>
        <w:ind w:left="360"/>
        <w:rPr>
          <w:rFonts w:ascii="TH SarabunPSK" w:hAnsi="TH SarabunPSK" w:cs="TH SarabunPSK"/>
          <w:sz w:val="32"/>
          <w:szCs w:val="32"/>
        </w:rPr>
      </w:pPr>
    </w:p>
    <w:p w14:paraId="07CEC896" w14:textId="4C9FF707" w:rsidR="00F07A2B" w:rsidRDefault="00F07A2B" w:rsidP="00F07A2B">
      <w:pPr>
        <w:pStyle w:val="ListParagraph"/>
        <w:ind w:left="360"/>
        <w:rPr>
          <w:rFonts w:ascii="TH SarabunPSK" w:hAnsi="TH SarabunPSK" w:cs="TH SarabunPSK"/>
          <w:sz w:val="32"/>
          <w:szCs w:val="32"/>
        </w:rPr>
      </w:pPr>
    </w:p>
    <w:p w14:paraId="22F1E122" w14:textId="51166A88" w:rsidR="00F07A2B" w:rsidRDefault="00F07A2B" w:rsidP="00F07A2B">
      <w:pPr>
        <w:pStyle w:val="ListParagraph"/>
        <w:ind w:left="360"/>
        <w:rPr>
          <w:rFonts w:ascii="TH SarabunPSK" w:hAnsi="TH SarabunPSK" w:cs="TH SarabunPSK"/>
          <w:sz w:val="32"/>
          <w:szCs w:val="32"/>
        </w:rPr>
      </w:pPr>
    </w:p>
    <w:p w14:paraId="3456A97F" w14:textId="6E0165E5" w:rsidR="00F07A2B" w:rsidRDefault="00F07A2B" w:rsidP="00F07A2B">
      <w:pPr>
        <w:pStyle w:val="ListParagraph"/>
        <w:ind w:left="360"/>
        <w:rPr>
          <w:rFonts w:ascii="TH SarabunPSK" w:hAnsi="TH SarabunPSK" w:cs="TH SarabunPSK"/>
          <w:sz w:val="32"/>
          <w:szCs w:val="32"/>
        </w:rPr>
      </w:pPr>
    </w:p>
    <w:p w14:paraId="7BB1464C" w14:textId="5F6913B4" w:rsidR="00F07A2B" w:rsidRDefault="00F07A2B" w:rsidP="00F07A2B">
      <w:pPr>
        <w:pStyle w:val="ListParagraph"/>
        <w:ind w:left="360"/>
        <w:rPr>
          <w:rFonts w:ascii="TH SarabunPSK" w:hAnsi="TH SarabunPSK" w:cs="TH SarabunPSK"/>
          <w:sz w:val="32"/>
          <w:szCs w:val="32"/>
        </w:rPr>
      </w:pPr>
    </w:p>
    <w:p w14:paraId="5AE2D7A8" w14:textId="0460733C" w:rsidR="00F07A2B" w:rsidRDefault="00F07A2B" w:rsidP="00F07A2B">
      <w:pPr>
        <w:pStyle w:val="ListParagraph"/>
        <w:ind w:left="360"/>
        <w:rPr>
          <w:rFonts w:ascii="TH SarabunPSK" w:hAnsi="TH SarabunPSK" w:cs="TH SarabunPSK"/>
          <w:sz w:val="32"/>
          <w:szCs w:val="32"/>
        </w:rPr>
      </w:pPr>
    </w:p>
    <w:p w14:paraId="4B782039" w14:textId="6ECC9D72" w:rsidR="00F07A2B" w:rsidRDefault="00F07A2B" w:rsidP="00F07A2B">
      <w:pPr>
        <w:pStyle w:val="ListParagraph"/>
        <w:ind w:left="360"/>
        <w:rPr>
          <w:rFonts w:ascii="TH SarabunPSK" w:hAnsi="TH SarabunPSK" w:cs="TH SarabunPSK"/>
          <w:sz w:val="32"/>
          <w:szCs w:val="32"/>
        </w:rPr>
      </w:pPr>
    </w:p>
    <w:p w14:paraId="5A78FC87" w14:textId="0A84A71A" w:rsidR="00F07A2B" w:rsidRPr="00400059" w:rsidRDefault="00F07A2B" w:rsidP="00F07A2B">
      <w:pPr>
        <w:pStyle w:val="ListParagraph"/>
        <w:ind w:left="360"/>
        <w:rPr>
          <w:rFonts w:ascii="TH SarabunPSK" w:hAnsi="TH SarabunPSK" w:cs="TH SarabunPSK"/>
          <w:sz w:val="32"/>
          <w:szCs w:val="32"/>
        </w:rPr>
      </w:pPr>
    </w:p>
    <w:p w14:paraId="6E7CAE5E" w14:textId="17235CD1" w:rsidR="00F07A2B" w:rsidRPr="00400059" w:rsidRDefault="00F07A2B" w:rsidP="00F07A2B">
      <w:pPr>
        <w:pStyle w:val="ListParagraph"/>
        <w:ind w:left="360"/>
        <w:rPr>
          <w:rFonts w:ascii="TH SarabunPSK" w:hAnsi="TH SarabunPSK" w:cs="TH SarabunPSK"/>
          <w:sz w:val="32"/>
          <w:szCs w:val="32"/>
        </w:rPr>
      </w:pPr>
    </w:p>
    <w:p w14:paraId="403A387F" w14:textId="5043CAF9" w:rsidR="00F07A2B" w:rsidRPr="00400059" w:rsidRDefault="00F07A2B" w:rsidP="00F07A2B">
      <w:pPr>
        <w:pStyle w:val="ListParagraph"/>
        <w:ind w:left="360"/>
        <w:rPr>
          <w:rFonts w:ascii="TH SarabunPSK" w:hAnsi="TH SarabunPSK" w:cs="TH SarabunPSK"/>
          <w:sz w:val="32"/>
          <w:szCs w:val="32"/>
        </w:rPr>
      </w:pPr>
    </w:p>
    <w:p w14:paraId="14962CCB" w14:textId="53CEA565" w:rsidR="00F07A2B" w:rsidRDefault="00C64162" w:rsidP="00F07A2B">
      <w:pPr>
        <w:pStyle w:val="ListParagraph"/>
        <w:ind w:left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20384" behindDoc="0" locked="0" layoutInCell="1" allowOverlap="1" wp14:anchorId="39AD8646" wp14:editId="4F723F3D">
            <wp:simplePos x="0" y="0"/>
            <wp:positionH relativeFrom="column">
              <wp:posOffset>-135832</wp:posOffset>
            </wp:positionH>
            <wp:positionV relativeFrom="paragraph">
              <wp:posOffset>317393</wp:posOffset>
            </wp:positionV>
            <wp:extent cx="5904230" cy="3173095"/>
            <wp:effectExtent l="0" t="0" r="1270" b="8255"/>
            <wp:wrapNone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173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411440" w14:textId="3F97EDEE" w:rsidR="00F07A2B" w:rsidRDefault="00F07A2B" w:rsidP="00F07A2B">
      <w:pPr>
        <w:pStyle w:val="ListParagraph"/>
        <w:ind w:left="360"/>
        <w:rPr>
          <w:rFonts w:ascii="TH SarabunPSK" w:hAnsi="TH SarabunPSK" w:cs="TH SarabunPSK"/>
          <w:sz w:val="32"/>
          <w:szCs w:val="32"/>
        </w:rPr>
      </w:pPr>
    </w:p>
    <w:p w14:paraId="3BB2D768" w14:textId="77777777" w:rsidR="00F07A2B" w:rsidRDefault="00F07A2B" w:rsidP="00F07A2B">
      <w:pPr>
        <w:pStyle w:val="ListParagraph"/>
        <w:ind w:left="360"/>
        <w:rPr>
          <w:rFonts w:ascii="TH SarabunPSK" w:hAnsi="TH SarabunPSK" w:cs="TH SarabunPSK"/>
          <w:sz w:val="32"/>
          <w:szCs w:val="32"/>
        </w:rPr>
      </w:pPr>
    </w:p>
    <w:p w14:paraId="56FE89CC" w14:textId="77777777" w:rsidR="00F07A2B" w:rsidRDefault="00F07A2B" w:rsidP="00F07A2B">
      <w:pPr>
        <w:pStyle w:val="ListParagraph"/>
        <w:ind w:left="360"/>
        <w:rPr>
          <w:rFonts w:ascii="TH SarabunPSK" w:hAnsi="TH SarabunPSK" w:cs="TH SarabunPSK"/>
          <w:sz w:val="32"/>
          <w:szCs w:val="32"/>
        </w:rPr>
      </w:pPr>
    </w:p>
    <w:p w14:paraId="7DF928DA" w14:textId="77777777" w:rsidR="00F07A2B" w:rsidRDefault="00F07A2B" w:rsidP="00F07A2B">
      <w:pPr>
        <w:pStyle w:val="ListParagraph"/>
        <w:ind w:left="360"/>
        <w:rPr>
          <w:rFonts w:ascii="TH SarabunPSK" w:hAnsi="TH SarabunPSK" w:cs="TH SarabunPSK"/>
          <w:sz w:val="32"/>
          <w:szCs w:val="32"/>
        </w:rPr>
      </w:pPr>
    </w:p>
    <w:p w14:paraId="5AA139EA" w14:textId="53122C73" w:rsidR="00F07A2B" w:rsidRDefault="00F07A2B" w:rsidP="00F07A2B">
      <w:pPr>
        <w:pStyle w:val="ListParagraph"/>
        <w:ind w:left="360"/>
        <w:rPr>
          <w:rFonts w:ascii="TH SarabunPSK" w:hAnsi="TH SarabunPSK" w:cs="TH SarabunPSK"/>
          <w:sz w:val="32"/>
          <w:szCs w:val="32"/>
        </w:rPr>
      </w:pPr>
    </w:p>
    <w:p w14:paraId="7637B69F" w14:textId="3DD3898C" w:rsidR="00F07A2B" w:rsidRDefault="00F07A2B" w:rsidP="00F07A2B">
      <w:pPr>
        <w:pStyle w:val="ListParagraph"/>
        <w:ind w:left="360"/>
        <w:rPr>
          <w:rFonts w:ascii="TH SarabunPSK" w:hAnsi="TH SarabunPSK" w:cs="TH SarabunPSK"/>
          <w:sz w:val="32"/>
          <w:szCs w:val="32"/>
        </w:rPr>
      </w:pPr>
    </w:p>
    <w:p w14:paraId="5265F230" w14:textId="77777777" w:rsidR="00F07A2B" w:rsidRDefault="00F07A2B" w:rsidP="00F07A2B">
      <w:pPr>
        <w:pStyle w:val="ListParagraph"/>
        <w:ind w:left="360"/>
        <w:rPr>
          <w:rFonts w:ascii="TH SarabunPSK" w:hAnsi="TH SarabunPSK" w:cs="TH SarabunPSK"/>
          <w:sz w:val="32"/>
          <w:szCs w:val="32"/>
        </w:rPr>
      </w:pPr>
    </w:p>
    <w:p w14:paraId="2C09022A" w14:textId="3588C611" w:rsidR="00F07A2B" w:rsidRDefault="00F07A2B" w:rsidP="00F07A2B">
      <w:pPr>
        <w:pStyle w:val="ListParagraph"/>
        <w:ind w:left="360"/>
        <w:rPr>
          <w:rFonts w:ascii="TH SarabunPSK" w:hAnsi="TH SarabunPSK" w:cs="TH SarabunPSK"/>
          <w:sz w:val="32"/>
          <w:szCs w:val="32"/>
        </w:rPr>
      </w:pPr>
    </w:p>
    <w:p w14:paraId="70A4E038" w14:textId="77777777" w:rsidR="00F07A2B" w:rsidRDefault="00F07A2B" w:rsidP="00F07A2B">
      <w:pPr>
        <w:pStyle w:val="ListParagraph"/>
        <w:ind w:left="360"/>
        <w:rPr>
          <w:rFonts w:ascii="TH SarabunPSK" w:hAnsi="TH SarabunPSK" w:cs="TH SarabunPSK"/>
          <w:sz w:val="32"/>
          <w:szCs w:val="32"/>
        </w:rPr>
      </w:pPr>
    </w:p>
    <w:p w14:paraId="003AB1D1" w14:textId="6DC1CA74" w:rsidR="00F07A2B" w:rsidRDefault="00F07A2B" w:rsidP="00F07A2B">
      <w:pPr>
        <w:pStyle w:val="ListParagraph"/>
        <w:ind w:left="360"/>
        <w:rPr>
          <w:rFonts w:ascii="TH SarabunPSK" w:hAnsi="TH SarabunPSK" w:cs="TH SarabunPSK"/>
          <w:sz w:val="32"/>
          <w:szCs w:val="32"/>
        </w:rPr>
      </w:pPr>
    </w:p>
    <w:p w14:paraId="66C460F0" w14:textId="5D25D221" w:rsidR="00F07A2B" w:rsidRPr="00B66A3B" w:rsidRDefault="00C64162" w:rsidP="00F07A2B">
      <w:pPr>
        <w:pStyle w:val="ListParagraph"/>
        <w:ind w:left="360"/>
        <w:rPr>
          <w:rFonts w:ascii="TH SarabunPSK" w:hAnsi="TH SarabunPSK" w:cs="TH SarabunPSK"/>
          <w:sz w:val="32"/>
          <w:szCs w:val="32"/>
        </w:rPr>
      </w:pPr>
      <w:r w:rsidRPr="00C64162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92064" behindDoc="0" locked="0" layoutInCell="1" allowOverlap="1" wp14:anchorId="6CE800BC" wp14:editId="4D13EA6F">
                <wp:simplePos x="0" y="0"/>
                <wp:positionH relativeFrom="column">
                  <wp:posOffset>678815</wp:posOffset>
                </wp:positionH>
                <wp:positionV relativeFrom="paragraph">
                  <wp:posOffset>401311</wp:posOffset>
                </wp:positionV>
                <wp:extent cx="4258310" cy="1404620"/>
                <wp:effectExtent l="0" t="0" r="0" b="2540"/>
                <wp:wrapNone/>
                <wp:docPr id="2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58310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EC437D" w14:textId="57DB852D" w:rsidR="00C64162" w:rsidRDefault="00C64162">
                            <w:r w:rsidRPr="00C64162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</w:rPr>
                              <w:t xml:space="preserve">ณ สำนักงานมูลนิธิพัฒนาผู้นำกะเหรี่ยงแบ๊บติสท์ </w:t>
                            </w:r>
                            <w:r w:rsidRPr="00C64162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</w:rPr>
                              <w:t xml:space="preserve">   </w:t>
                            </w:r>
                            <w:r w:rsidRPr="00C64162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</w:rPr>
                              <w:t xml:space="preserve">เมื่อวันที่ </w:t>
                            </w:r>
                            <w:r w:rsidRPr="00C64162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</w:rPr>
                              <w:t>5</w:t>
                            </w:r>
                            <w:r w:rsidRPr="00C64162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</w:rPr>
                              <w:t xml:space="preserve"> มกราคม </w:t>
                            </w:r>
                            <w:r w:rsidRPr="00C64162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</w:rPr>
                              <w:t>2021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6CE800BC" id="_x0000_s1076" type="#_x0000_t202" style="position:absolute;left:0;text-align:left;margin-left:53.45pt;margin-top:31.6pt;width:335.3pt;height:110.6pt;z-index:2519920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" filled="f" stroked="f">
                <v:textbox style="mso-fit-shape-to-text:t">
                  <w:txbxContent>
                    <w:p w14:paraId="0CEC437D" w14:textId="57DB852D" w:rsidR="00C64162" w:rsidRDefault="00C64162">
                      <w:r w:rsidRPr="00C64162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</w:rPr>
                        <w:t xml:space="preserve">ณ สำนักงานมูลนิธิพัฒนาผู้นำกะเหรี่ยงแบ๊บติสท์ </w:t>
                      </w:r>
                      <w:r w:rsidRPr="00C64162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</w:rPr>
                        <w:t xml:space="preserve">   </w:t>
                      </w:r>
                      <w:r w:rsidRPr="00C64162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</w:rPr>
                        <w:t xml:space="preserve">เมื่อวันที่ </w:t>
                      </w:r>
                      <w:r w:rsidRPr="00C64162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</w:rPr>
                        <w:t>5</w:t>
                      </w:r>
                      <w:r w:rsidRPr="00C64162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</w:rPr>
                        <w:t xml:space="preserve"> มกราคม </w:t>
                      </w:r>
                      <w:r w:rsidRPr="00C64162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</w:rPr>
                        <w:t>2021</w:t>
                      </w:r>
                    </w:p>
                  </w:txbxContent>
                </v:textbox>
              </v:shape>
            </w:pict>
          </mc:Fallback>
        </mc:AlternateContent>
      </w:r>
    </w:p>
    <w:p w14:paraId="16C7B201" w14:textId="5EE7F31B" w:rsidR="00F07A2B" w:rsidRPr="00D06966" w:rsidRDefault="00F07A2B" w:rsidP="00F07A2B">
      <w:pPr>
        <w:pStyle w:val="ListParagraph"/>
        <w:ind w:left="360"/>
        <w:rPr>
          <w:rFonts w:ascii="TH SarabunPSK" w:hAnsi="TH SarabunPSK" w:cs="TH SarabunPSK"/>
          <w:sz w:val="32"/>
          <w:szCs w:val="32"/>
        </w:rPr>
      </w:pPr>
    </w:p>
    <w:p w14:paraId="060497EC" w14:textId="03664275" w:rsidR="00F07A2B" w:rsidRDefault="00C64162" w:rsidP="00F07A2B">
      <w:pPr>
        <w:rPr>
          <w:rFonts w:ascii="TH SarabunPSK" w:hAnsi="TH SarabunPSK" w:cs="TH SarabunPSK"/>
          <w:bCs/>
          <w:color w:val="auto"/>
          <w:sz w:val="32"/>
          <w:szCs w:val="32"/>
          <w:lang w:bidi="th-TH"/>
        </w:rPr>
      </w:pPr>
      <w:r w:rsidRPr="00400059">
        <w:rPr>
          <w:rFonts w:ascii="TH SarabunPSK" w:hAnsi="TH SarabunPSK" w:cs="TH SarabunPSK"/>
          <w:bCs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11168" behindDoc="0" locked="0" layoutInCell="1" allowOverlap="1" wp14:anchorId="48A7F9BD" wp14:editId="3301C37B">
                <wp:simplePos x="0" y="0"/>
                <wp:positionH relativeFrom="margin">
                  <wp:posOffset>-341104</wp:posOffset>
                </wp:positionH>
                <wp:positionV relativeFrom="paragraph">
                  <wp:posOffset>-242007</wp:posOffset>
                </wp:positionV>
                <wp:extent cx="5987639" cy="656216"/>
                <wp:effectExtent l="0" t="0" r="0" b="0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7639" cy="6562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F0F938" w14:textId="501AA03F" w:rsidR="00F07A2B" w:rsidRPr="00162FC4" w:rsidRDefault="00C64162" w:rsidP="00F07A2B">
                            <w:pPr>
                              <w:ind w:firstLine="720"/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 w:val="40"/>
                                <w:szCs w:val="32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F0D29" w:themeColor="text1"/>
                                <w:sz w:val="40"/>
                                <w:szCs w:val="32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C64162">
                              <w:rPr>
                                <w:rFonts w:ascii="TH SarabunPSK" w:hAnsi="TH SarabunPSK" w:cs="TH SarabunPSK" w:hint="cs"/>
                                <w:b w:val="0"/>
                                <w:bCs/>
                                <w:color w:val="0F0D29" w:themeColor="text1"/>
                                <w:sz w:val="40"/>
                                <w:szCs w:val="32"/>
                                <w:cs/>
                                <w:lang w:bidi="th-TH"/>
                              </w:rPr>
                              <w:t>การดำเนินงานการถมดิน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F0D29" w:themeColor="text1"/>
                                <w:sz w:val="40"/>
                                <w:szCs w:val="32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F07A2B" w:rsidRPr="00162FC4">
                              <w:rPr>
                                <w:rFonts w:ascii="TH SarabunPSK" w:hAnsi="TH SarabunPSK" w:cs="TH SarabunPSK" w:hint="cs"/>
                                <w:color w:val="0F0D29" w:themeColor="text1"/>
                                <w:sz w:val="40"/>
                                <w:szCs w:val="32"/>
                                <w:cs/>
                                <w:lang w:bidi="th-TH"/>
                              </w:rPr>
                              <w:t>ระหว่างเดือนมกราคม ถึง เดือนเมษายนผู้จัดการโดรงการก่อสร้างได้ติดต่อประสานงาน ดำเนินการเอกสารเกี่ยวกับที่ดิน กับหน่วยงานราชการและเจ้าหน้าที่ในพื้นที่ เพื่อในความสะดวกและเป็นไปตามกฎหมาย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48A7F9BD" id="_x0000_s1077" type="#_x0000_t202" style="position:absolute;margin-left:-26.85pt;margin-top:-19.05pt;width:471.45pt;height:51.65pt;z-index:251911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" filled="f" stroked="f">
                <v:textbox>
                  <w:txbxContent>
                    <w:p w14:paraId="28F0F938" w14:textId="501AA03F" w:rsidR="00F07A2B" w:rsidRPr="00162FC4" w:rsidRDefault="00C64162" w:rsidP="00F07A2B">
                      <w:pPr>
                        <w:ind w:firstLine="720"/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 w:val="40"/>
                          <w:szCs w:val="32"/>
                          <w:cs/>
                          <w:lang w:bidi="th-TH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F0D29" w:themeColor="text1"/>
                          <w:sz w:val="40"/>
                          <w:szCs w:val="32"/>
                          <w:cs/>
                          <w:lang w:bidi="th-TH"/>
                        </w:rPr>
                        <w:t xml:space="preserve"> </w:t>
                      </w:r>
                      <w:r w:rsidRPr="00C64162">
                        <w:rPr>
                          <w:rFonts w:ascii="TH SarabunPSK" w:hAnsi="TH SarabunPSK" w:cs="TH SarabunPSK" w:hint="cs"/>
                          <w:b w:val="0"/>
                          <w:bCs/>
                          <w:color w:val="0F0D29" w:themeColor="text1"/>
                          <w:sz w:val="40"/>
                          <w:szCs w:val="32"/>
                          <w:cs/>
                          <w:lang w:bidi="th-TH"/>
                        </w:rPr>
                        <w:t>การดำเนินงานการถมดิน</w:t>
                      </w:r>
                      <w:r>
                        <w:rPr>
                          <w:rFonts w:ascii="TH SarabunPSK" w:hAnsi="TH SarabunPSK" w:cs="TH SarabunPSK" w:hint="cs"/>
                          <w:color w:val="0F0D29" w:themeColor="text1"/>
                          <w:sz w:val="40"/>
                          <w:szCs w:val="32"/>
                          <w:cs/>
                          <w:lang w:bidi="th-TH"/>
                        </w:rPr>
                        <w:t xml:space="preserve"> </w:t>
                      </w:r>
                      <w:r w:rsidR="00F07A2B" w:rsidRPr="00162FC4">
                        <w:rPr>
                          <w:rFonts w:ascii="TH SarabunPSK" w:hAnsi="TH SarabunPSK" w:cs="TH SarabunPSK" w:hint="cs"/>
                          <w:color w:val="0F0D29" w:themeColor="text1"/>
                          <w:sz w:val="40"/>
                          <w:szCs w:val="32"/>
                          <w:cs/>
                          <w:lang w:bidi="th-TH"/>
                        </w:rPr>
                        <w:t>ระหว่างเดือนมกราคม ถึง เดือนเมษายนผู้จัดการโดรงการก่อสร้างได้ติดต่อประสานงาน ดำเนินการเอกสารเกี่ยวกับที่ดิน กับหน่วยงานราชการและเจ้าหน้าที่ในพื้นที่ เพื่อในความสะดวกและเป็นไปตามกฎหมาย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8DB0385" w14:textId="3522F350" w:rsidR="00C64162" w:rsidRDefault="00C64162" w:rsidP="00F07A2B">
      <w:pPr>
        <w:rPr>
          <w:rFonts w:ascii="TH SarabunPSK" w:hAnsi="TH SarabunPSK" w:cs="TH SarabunPSK"/>
          <w:bCs/>
          <w:color w:val="auto"/>
          <w:sz w:val="32"/>
          <w:szCs w:val="32"/>
          <w:lang w:bidi="th-TH"/>
        </w:rPr>
      </w:pPr>
    </w:p>
    <w:p w14:paraId="18DD106B" w14:textId="77777777" w:rsidR="00C64162" w:rsidRDefault="00C64162" w:rsidP="00F07A2B">
      <w:pPr>
        <w:rPr>
          <w:rFonts w:ascii="TH SarabunPSK" w:hAnsi="TH SarabunPSK" w:cs="TH SarabunPSK"/>
          <w:bCs/>
          <w:color w:val="auto"/>
          <w:sz w:val="32"/>
          <w:szCs w:val="32"/>
          <w:lang w:bidi="th-TH"/>
        </w:rPr>
      </w:pPr>
    </w:p>
    <w:p w14:paraId="7944FE1D" w14:textId="77777777" w:rsidR="00F07A2B" w:rsidRPr="00400059" w:rsidRDefault="00F07A2B" w:rsidP="00F07A2B">
      <w:pPr>
        <w:rPr>
          <w:rFonts w:ascii="TH SarabunPSK" w:hAnsi="TH SarabunPSK" w:cs="TH SarabunPSK"/>
          <w:bCs/>
          <w:color w:val="auto"/>
          <w:sz w:val="32"/>
          <w:szCs w:val="32"/>
          <w:lang w:bidi="th-TH"/>
        </w:rPr>
      </w:pPr>
      <w:r>
        <w:rPr>
          <w:rFonts w:ascii="TH SarabunPSK" w:hAnsi="TH SarabunPSK" w:cs="TH SarabunPSK"/>
          <w:bCs/>
          <w:noProof/>
          <w:color w:val="auto"/>
          <w:sz w:val="32"/>
          <w:szCs w:val="32"/>
          <w:lang w:bidi="th-TH"/>
        </w:rPr>
        <w:drawing>
          <wp:anchor distT="0" distB="0" distL="114300" distR="114300" simplePos="0" relativeHeight="251913216" behindDoc="0" locked="0" layoutInCell="1" allowOverlap="1" wp14:anchorId="6B433DF2" wp14:editId="0DAC5F09">
            <wp:simplePos x="0" y="0"/>
            <wp:positionH relativeFrom="column">
              <wp:posOffset>2802255</wp:posOffset>
            </wp:positionH>
            <wp:positionV relativeFrom="paragraph">
              <wp:posOffset>10896</wp:posOffset>
            </wp:positionV>
            <wp:extent cx="3053760" cy="228981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3760" cy="2289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D5A661" w14:textId="77777777" w:rsidR="00F07A2B" w:rsidRPr="00400059" w:rsidRDefault="00F07A2B" w:rsidP="00F07A2B">
      <w:pPr>
        <w:rPr>
          <w:rFonts w:ascii="TH SarabunPSK" w:hAnsi="TH SarabunPSK" w:cs="TH SarabunPSK"/>
          <w:bCs/>
          <w:color w:val="auto"/>
          <w:sz w:val="32"/>
          <w:szCs w:val="32"/>
          <w:lang w:bidi="th-TH"/>
        </w:rPr>
      </w:pPr>
      <w:r w:rsidRPr="00BE6F13">
        <w:rPr>
          <w:rFonts w:ascii="TH SarabunPSK" w:hAnsi="TH SarabunPSK" w:cs="TH SarabunPSK"/>
          <w:bCs/>
          <w:noProof/>
          <w:color w:val="auto"/>
          <w:sz w:val="32"/>
          <w:szCs w:val="32"/>
          <w:cs/>
          <w:lang w:bidi="th-TH"/>
        </w:rPr>
        <mc:AlternateContent>
          <mc:Choice Requires="wps">
            <w:drawing>
              <wp:anchor distT="45720" distB="45720" distL="114300" distR="114300" simplePos="0" relativeHeight="251919360" behindDoc="0" locked="0" layoutInCell="1" allowOverlap="1" wp14:anchorId="28C681F6" wp14:editId="62747BDA">
                <wp:simplePos x="0" y="0"/>
                <wp:positionH relativeFrom="column">
                  <wp:posOffset>35560</wp:posOffset>
                </wp:positionH>
                <wp:positionV relativeFrom="paragraph">
                  <wp:posOffset>74930</wp:posOffset>
                </wp:positionV>
                <wp:extent cx="2336800" cy="721360"/>
                <wp:effectExtent l="0" t="0" r="0" b="2540"/>
                <wp:wrapSquare wrapText="bothSides"/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6800" cy="721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E35EFA" w14:textId="77777777" w:rsidR="00F07A2B" w:rsidRPr="00C64162" w:rsidRDefault="00F07A2B" w:rsidP="00F07A2B">
                            <w:pPr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</w:pPr>
                            <w:r w:rsidRPr="00C64162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โครงการก่อสร้างเริ่มดำเนินการถมที่ดิน ในระหว่างวันที่ </w:t>
                            </w:r>
                            <w:r w:rsidRPr="00C64162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>26</w:t>
                            </w:r>
                            <w:r w:rsidRPr="00C64162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>-</w:t>
                            </w:r>
                            <w:r w:rsidRPr="00C64162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>30</w:t>
                            </w:r>
                            <w:r w:rsidRPr="00C64162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 เมษายน </w:t>
                            </w:r>
                            <w:r w:rsidRPr="00C64162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>2564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28C681F6" id="_x0000_s1078" type="#_x0000_t202" style="position:absolute;margin-left:2.8pt;margin-top:5.9pt;width:184pt;height:56.8pt;z-index:251919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" filled="f" stroked="f">
                <v:textbox>
                  <w:txbxContent>
                    <w:p w14:paraId="67E35EFA" w14:textId="77777777" w:rsidR="00F07A2B" w:rsidRPr="00C64162" w:rsidRDefault="00F07A2B" w:rsidP="00F07A2B">
                      <w:pPr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lang w:bidi="th-TH"/>
                        </w:rPr>
                      </w:pPr>
                      <w:r w:rsidRPr="00C64162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โครงการก่อสร้างเริ่มดำเนินการถมที่ดิน ในระหว่างวันที่ </w:t>
                      </w:r>
                      <w:r w:rsidRPr="00C64162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>26</w:t>
                      </w:r>
                      <w:r w:rsidRPr="00C64162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>-</w:t>
                      </w:r>
                      <w:r w:rsidRPr="00C64162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>30</w:t>
                      </w:r>
                      <w:r w:rsidRPr="00C64162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 เมษายน </w:t>
                      </w:r>
                      <w:r w:rsidRPr="00C64162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>2564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D5CBD38" w14:textId="77777777" w:rsidR="00F07A2B" w:rsidRPr="00400059" w:rsidRDefault="00F07A2B" w:rsidP="00F07A2B">
      <w:pPr>
        <w:rPr>
          <w:rFonts w:ascii="TH SarabunPSK" w:hAnsi="TH SarabunPSK" w:cs="TH SarabunPSK"/>
          <w:bCs/>
          <w:color w:val="auto"/>
          <w:sz w:val="32"/>
          <w:szCs w:val="32"/>
          <w:lang w:bidi="th-TH"/>
        </w:rPr>
      </w:pPr>
    </w:p>
    <w:p w14:paraId="59D3C8FC" w14:textId="77777777" w:rsidR="00F07A2B" w:rsidRPr="00400059" w:rsidRDefault="00F07A2B" w:rsidP="00F07A2B">
      <w:pPr>
        <w:rPr>
          <w:rFonts w:ascii="TH SarabunPSK" w:hAnsi="TH SarabunPSK" w:cs="TH SarabunPSK"/>
          <w:bCs/>
          <w:color w:val="auto"/>
          <w:sz w:val="32"/>
          <w:szCs w:val="32"/>
          <w:lang w:bidi="th-TH"/>
        </w:rPr>
      </w:pPr>
      <w:r w:rsidRPr="00400059">
        <w:rPr>
          <w:rFonts w:ascii="TH SarabunPSK" w:hAnsi="TH SarabunPSK" w:cs="TH SarabunPSK"/>
          <w:bCs/>
          <w:noProof/>
          <w:color w:val="auto"/>
          <w:sz w:val="32"/>
          <w:szCs w:val="32"/>
        </w:rPr>
        <w:drawing>
          <wp:anchor distT="0" distB="0" distL="114300" distR="114300" simplePos="0" relativeHeight="251909120" behindDoc="0" locked="0" layoutInCell="1" allowOverlap="1" wp14:anchorId="29C050F5" wp14:editId="51EE9D05">
            <wp:simplePos x="0" y="0"/>
            <wp:positionH relativeFrom="column">
              <wp:posOffset>-150128</wp:posOffset>
            </wp:positionH>
            <wp:positionV relativeFrom="paragraph">
              <wp:posOffset>377167</wp:posOffset>
            </wp:positionV>
            <wp:extent cx="2663134" cy="3579394"/>
            <wp:effectExtent l="190500" t="190500" r="194945" b="193040"/>
            <wp:wrapNone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134" cy="35793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D25BDE" w14:textId="77777777" w:rsidR="00F07A2B" w:rsidRPr="00400059" w:rsidRDefault="00F07A2B" w:rsidP="00F07A2B">
      <w:pPr>
        <w:rPr>
          <w:rFonts w:ascii="TH SarabunPSK" w:hAnsi="TH SarabunPSK" w:cs="TH SarabunPSK"/>
          <w:bCs/>
          <w:color w:val="auto"/>
          <w:sz w:val="32"/>
          <w:szCs w:val="32"/>
          <w:lang w:bidi="th-TH"/>
        </w:rPr>
      </w:pPr>
    </w:p>
    <w:p w14:paraId="1D1B11D7" w14:textId="77777777" w:rsidR="00F07A2B" w:rsidRPr="00400059" w:rsidRDefault="00F07A2B" w:rsidP="00F07A2B">
      <w:pPr>
        <w:rPr>
          <w:rFonts w:ascii="TH SarabunPSK" w:hAnsi="TH SarabunPSK" w:cs="TH SarabunPSK"/>
          <w:bCs/>
          <w:color w:val="auto"/>
          <w:sz w:val="32"/>
          <w:szCs w:val="32"/>
          <w:lang w:bidi="th-TH"/>
        </w:rPr>
      </w:pPr>
    </w:p>
    <w:p w14:paraId="328835CE" w14:textId="77777777" w:rsidR="00F07A2B" w:rsidRPr="00400059" w:rsidRDefault="00F07A2B" w:rsidP="00F07A2B">
      <w:pPr>
        <w:rPr>
          <w:rFonts w:ascii="TH SarabunPSK" w:hAnsi="TH SarabunPSK" w:cs="TH SarabunPSK"/>
          <w:bCs/>
          <w:color w:val="auto"/>
          <w:sz w:val="32"/>
          <w:szCs w:val="32"/>
          <w:lang w:bidi="th-TH"/>
        </w:rPr>
      </w:pPr>
    </w:p>
    <w:p w14:paraId="2E84EB5D" w14:textId="77777777" w:rsidR="00F07A2B" w:rsidRPr="00400059" w:rsidRDefault="00F07A2B" w:rsidP="00F07A2B">
      <w:pPr>
        <w:rPr>
          <w:rFonts w:ascii="TH SarabunPSK" w:hAnsi="TH SarabunPSK" w:cs="TH SarabunPSK"/>
          <w:bCs/>
          <w:color w:val="auto"/>
          <w:sz w:val="32"/>
          <w:szCs w:val="32"/>
          <w:lang w:bidi="th-TH"/>
        </w:rPr>
      </w:pPr>
    </w:p>
    <w:p w14:paraId="3C462C39" w14:textId="77777777" w:rsidR="00F07A2B" w:rsidRPr="00400059" w:rsidRDefault="00F07A2B" w:rsidP="00F07A2B">
      <w:pPr>
        <w:rPr>
          <w:rFonts w:ascii="TH SarabunPSK" w:hAnsi="TH SarabunPSK" w:cs="TH SarabunPSK"/>
          <w:bCs/>
          <w:color w:val="auto"/>
          <w:sz w:val="32"/>
          <w:szCs w:val="32"/>
          <w:lang w:bidi="th-TH"/>
        </w:rPr>
      </w:pPr>
      <w:r>
        <w:rPr>
          <w:rFonts w:ascii="TH SarabunPSK" w:hAnsi="TH SarabunPSK" w:cs="TH SarabunPSK"/>
          <w:bCs/>
          <w:noProof/>
          <w:color w:val="auto"/>
          <w:sz w:val="32"/>
          <w:szCs w:val="32"/>
          <w:lang w:bidi="th-TH"/>
        </w:rPr>
        <w:drawing>
          <wp:anchor distT="0" distB="0" distL="114300" distR="114300" simplePos="0" relativeHeight="251912192" behindDoc="0" locked="0" layoutInCell="1" allowOverlap="1" wp14:anchorId="4A0AB6BC" wp14:editId="1811360C">
            <wp:simplePos x="0" y="0"/>
            <wp:positionH relativeFrom="column">
              <wp:posOffset>2737485</wp:posOffset>
            </wp:positionH>
            <wp:positionV relativeFrom="paragraph">
              <wp:posOffset>76835</wp:posOffset>
            </wp:positionV>
            <wp:extent cx="3126105" cy="2345055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6105" cy="2345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1B4D96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117C6D41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6D781088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321F1AE8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6E580687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41FF577D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7BCC265B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61E869FE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 w:rsidRPr="00400059">
        <w:rPr>
          <w:rFonts w:ascii="TH SarabunPSK" w:hAnsi="TH SarabunPSK" w:cs="TH SarabunPSK"/>
          <w:bCs/>
          <w:noProof/>
          <w:color w:val="auto"/>
          <w:sz w:val="32"/>
          <w:szCs w:val="32"/>
          <w:lang w:bidi="th-TH"/>
        </w:rPr>
        <w:drawing>
          <wp:anchor distT="0" distB="0" distL="114300" distR="114300" simplePos="0" relativeHeight="251908096" behindDoc="0" locked="0" layoutInCell="1" allowOverlap="1" wp14:anchorId="6753257A" wp14:editId="7BD19F38">
            <wp:simplePos x="0" y="0"/>
            <wp:positionH relativeFrom="margin">
              <wp:posOffset>-157246</wp:posOffset>
            </wp:positionH>
            <wp:positionV relativeFrom="paragraph">
              <wp:posOffset>222517</wp:posOffset>
            </wp:positionV>
            <wp:extent cx="6040120" cy="2719137"/>
            <wp:effectExtent l="152400" t="152400" r="360680" b="367030"/>
            <wp:wrapNone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255" cy="27218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3715B5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584891D3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730F3A05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2A31C103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51C658D8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7901CF04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556FBBDF" w14:textId="2A4AB65E" w:rsidR="00F07A2B" w:rsidRPr="00C64162" w:rsidRDefault="00C64162" w:rsidP="00C64162">
      <w:pPr>
        <w:jc w:val="center"/>
        <w:rPr>
          <w:rFonts w:ascii="TH SarabunPSK" w:hAnsi="TH SarabunPSK" w:cs="TH SarabunPSK"/>
          <w:i/>
          <w:iCs/>
          <w:color w:val="auto"/>
          <w:szCs w:val="28"/>
          <w:cs/>
          <w:lang w:bidi="th-TH"/>
        </w:rPr>
      </w:pPr>
      <w:r w:rsidRPr="00700D6D">
        <w:rPr>
          <w:rFonts w:ascii="TH SarabunPSK" w:hAnsi="TH SarabunPSK" w:cs="TH SarabunPSK" w:hint="cs"/>
          <w:b w:val="0"/>
          <w:bCs/>
          <w:color w:val="auto"/>
          <w:sz w:val="32"/>
          <w:szCs w:val="32"/>
          <w:cs/>
          <w:lang w:bidi="th-TH"/>
        </w:rPr>
        <w:lastRenderedPageBreak/>
        <w:t>การดำเนินงาน</w:t>
      </w:r>
      <w:r w:rsidR="00700D6D" w:rsidRPr="00700D6D">
        <w:rPr>
          <w:rFonts w:ascii="TH SarabunPSK" w:hAnsi="TH SarabunPSK" w:cs="TH SarabunPSK" w:hint="cs"/>
          <w:b w:val="0"/>
          <w:bCs/>
          <w:color w:val="auto"/>
          <w:sz w:val="32"/>
          <w:szCs w:val="32"/>
          <w:cs/>
          <w:lang w:bidi="th-TH"/>
        </w:rPr>
        <w:t>การสร้างรั้ว</w:t>
      </w:r>
      <w:r w:rsidR="00700D6D">
        <w:rPr>
          <w:rFonts w:ascii="TH SarabunPSK" w:hAnsi="TH SarabunPSK" w:cs="TH SarabunPSK" w:hint="cs"/>
          <w:color w:val="auto"/>
          <w:sz w:val="32"/>
          <w:szCs w:val="32"/>
          <w:cs/>
          <w:lang w:bidi="th-TH"/>
        </w:rPr>
        <w:t xml:space="preserve">                                                                                                </w:t>
      </w:r>
      <w:r w:rsidR="00F07A2B">
        <w:rPr>
          <w:rFonts w:ascii="TH SarabunPSK" w:hAnsi="TH SarabunPSK" w:cs="TH SarabunPSK" w:hint="cs"/>
          <w:color w:val="auto"/>
          <w:sz w:val="32"/>
          <w:szCs w:val="32"/>
          <w:cs/>
          <w:lang w:bidi="th-TH"/>
        </w:rPr>
        <w:t xml:space="preserve">หลังจากดำเนินการถมที่ดินแล้วเสร็จเรียบร้อย เริ่มดำเนินสร้างรั้ว </w:t>
      </w:r>
    </w:p>
    <w:p w14:paraId="3A8737BF" w14:textId="3C1AA4A6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  <w:drawing>
          <wp:anchor distT="0" distB="0" distL="114300" distR="114300" simplePos="0" relativeHeight="251918336" behindDoc="0" locked="0" layoutInCell="1" allowOverlap="1" wp14:anchorId="33D628BF" wp14:editId="380A4C0F">
            <wp:simplePos x="0" y="0"/>
            <wp:positionH relativeFrom="column">
              <wp:posOffset>-253365</wp:posOffset>
            </wp:positionH>
            <wp:positionV relativeFrom="paragraph">
              <wp:posOffset>34925</wp:posOffset>
            </wp:positionV>
            <wp:extent cx="2991485" cy="3777615"/>
            <wp:effectExtent l="152400" t="152400" r="361315" b="35623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991485" cy="37776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  <w:drawing>
          <wp:anchor distT="0" distB="0" distL="114300" distR="114300" simplePos="0" relativeHeight="251916288" behindDoc="0" locked="0" layoutInCell="1" allowOverlap="1" wp14:anchorId="460973EB" wp14:editId="73B0CE77">
            <wp:simplePos x="0" y="0"/>
            <wp:positionH relativeFrom="column">
              <wp:posOffset>2985034</wp:posOffset>
            </wp:positionH>
            <wp:positionV relativeFrom="paragraph">
              <wp:posOffset>34925</wp:posOffset>
            </wp:positionV>
            <wp:extent cx="2833096" cy="3777916"/>
            <wp:effectExtent l="152400" t="152400" r="367665" b="35623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3096" cy="37779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727D24" w14:textId="5CDB87A8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7337B759" w14:textId="6284131D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3B81D97A" w14:textId="6FD9BD4D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7F80F8CE" w14:textId="08D4DB20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11D5EEB9" w14:textId="658BDB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5733FAA9" w14:textId="731E1B22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0023FBDE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7F821849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3CEAA1E8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10520D09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36CADE3F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1FBCF7C5" w14:textId="63E90F64" w:rsidR="00F07A2B" w:rsidRDefault="00700D6D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 w:rsidRPr="00400059">
        <w:rPr>
          <w:rFonts w:ascii="TH SarabunPSK" w:hAnsi="TH SarabunPSK" w:cs="TH SarabunPSK"/>
          <w:bCs/>
          <w:noProof/>
          <w:color w:val="auto"/>
          <w:sz w:val="32"/>
          <w:szCs w:val="32"/>
          <w:lang w:bidi="th-TH"/>
        </w:rPr>
        <w:drawing>
          <wp:anchor distT="0" distB="0" distL="114300" distR="114300" simplePos="0" relativeHeight="251910144" behindDoc="0" locked="0" layoutInCell="1" allowOverlap="1" wp14:anchorId="514CEA4B" wp14:editId="75488ADB">
            <wp:simplePos x="0" y="0"/>
            <wp:positionH relativeFrom="margin">
              <wp:posOffset>-365760</wp:posOffset>
            </wp:positionH>
            <wp:positionV relativeFrom="paragraph">
              <wp:posOffset>396240</wp:posOffset>
            </wp:positionV>
            <wp:extent cx="3150235" cy="4197985"/>
            <wp:effectExtent l="152400" t="152400" r="354965" b="354965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41979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7A1516" w14:textId="1E134274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  <w:drawing>
          <wp:anchor distT="0" distB="0" distL="114300" distR="114300" simplePos="0" relativeHeight="251915264" behindDoc="0" locked="0" layoutInCell="1" allowOverlap="1" wp14:anchorId="60EDB21A" wp14:editId="54347762">
            <wp:simplePos x="0" y="0"/>
            <wp:positionH relativeFrom="column">
              <wp:posOffset>2987040</wp:posOffset>
            </wp:positionH>
            <wp:positionV relativeFrom="paragraph">
              <wp:posOffset>82016</wp:posOffset>
            </wp:positionV>
            <wp:extent cx="2832540" cy="4197985"/>
            <wp:effectExtent l="152400" t="152400" r="368300" b="354965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540" cy="41979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87C2A2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6842B24A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61BEC162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6E0DBA25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1FAB0CB6" w14:textId="57E2A05F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001371EC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05060902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539453E4" w14:textId="2222840D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7C6321DE" w14:textId="3BB1E0BF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021739B0" w14:textId="1F28467E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500CC81D" w14:textId="7DA38381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1565DCB4" w14:textId="77777777" w:rsidR="00F07A2B" w:rsidRDefault="00F07A2B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7FD0998A" w14:textId="68E7058F" w:rsidR="00F07A2B" w:rsidRDefault="00700D6D" w:rsidP="00F07A2B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 w:rsidRPr="00700D6D">
        <w:rPr>
          <w:rFonts w:ascii="TH SarabunPSK" w:hAnsi="TH SarabunPSK" w:cs="TH SarabunPSK"/>
          <w:b w:val="0"/>
          <w:bCs/>
          <w:noProof/>
          <w:color w:val="auto"/>
          <w:sz w:val="32"/>
          <w:szCs w:val="32"/>
          <w:cs/>
          <w:lang w:bidi="th-TH"/>
        </w:rPr>
        <mc:AlternateContent>
          <mc:Choice Requires="wps">
            <w:drawing>
              <wp:anchor distT="45720" distB="45720" distL="114300" distR="114300" simplePos="0" relativeHeight="251994112" behindDoc="0" locked="0" layoutInCell="1" allowOverlap="1" wp14:anchorId="7FBA1A4B" wp14:editId="42C3C41B">
                <wp:simplePos x="0" y="0"/>
                <wp:positionH relativeFrom="column">
                  <wp:posOffset>-252630</wp:posOffset>
                </wp:positionH>
                <wp:positionV relativeFrom="paragraph">
                  <wp:posOffset>521970</wp:posOffset>
                </wp:positionV>
                <wp:extent cx="5502443" cy="417094"/>
                <wp:effectExtent l="0" t="0" r="0" b="2540"/>
                <wp:wrapNone/>
                <wp:docPr id="2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02443" cy="4170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F50E23" w14:textId="1EE1E2CA" w:rsidR="00700D6D" w:rsidRDefault="00700D6D" w:rsidP="00700D6D">
                            <w:pPr>
                              <w:jc w:val="center"/>
                            </w:pPr>
                            <w:bookmarkStart w:id="5" w:name="_Hlk90905527"/>
                            <w:bookmarkStart w:id="6" w:name="_Hlk90905528"/>
                            <w:bookmarkStart w:id="7" w:name="_Hlk90905529"/>
                            <w:bookmarkStart w:id="8" w:name="_Hlk90905530"/>
                            <w:r w:rsidRPr="00C64162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ตั้งแต่วันที่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auto"/>
                                <w:sz w:val="32"/>
                                <w:szCs w:val="32"/>
                                <w:cs/>
                                <w:lang w:bidi="th-TH"/>
                              </w:rPr>
                              <w:t xml:space="preserve">  </w:t>
                            </w:r>
                            <w:r w:rsidRPr="00C64162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 xml:space="preserve">1 </w:t>
                            </w:r>
                            <w:r w:rsidRPr="00C64162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มิถุนายน </w:t>
                            </w:r>
                            <w:r w:rsidRPr="00C64162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 xml:space="preserve">2564 </w:t>
                            </w:r>
                            <w:r w:rsidRPr="00C64162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และสิ้นสุดการสร้างรั้ว เมื่อ วันที่ </w:t>
                            </w:r>
                            <w:r w:rsidRPr="00C64162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>3</w:t>
                            </w:r>
                            <w:r w:rsidRPr="00C64162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 กันยายน </w:t>
                            </w:r>
                            <w:r w:rsidRPr="00C64162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>2564</w:t>
                            </w:r>
                            <w:bookmarkEnd w:id="5"/>
                            <w:bookmarkEnd w:id="6"/>
                            <w:bookmarkEnd w:id="7"/>
                            <w:bookmarkEnd w:id="8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7FBA1A4B" id="_x0000_s1079" type="#_x0000_t202" style="position:absolute;margin-left:-19.9pt;margin-top:41.1pt;width:433.25pt;height:32.85pt;z-index:251994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" filled="f" stroked="f">
                <v:textbox>
                  <w:txbxContent>
                    <w:p w14:paraId="38F50E23" w14:textId="1EE1E2CA" w:rsidR="00700D6D" w:rsidRDefault="00700D6D" w:rsidP="00700D6D">
                      <w:pPr>
                        <w:jc w:val="center"/>
                      </w:pPr>
                      <w:bookmarkStart w:id="9" w:name="_Hlk90905527"/>
                      <w:bookmarkStart w:id="10" w:name="_Hlk90905528"/>
                      <w:bookmarkStart w:id="11" w:name="_Hlk90905529"/>
                      <w:bookmarkStart w:id="12" w:name="_Hlk90905530"/>
                      <w:r w:rsidRPr="00C64162">
                        <w:rPr>
                          <w:rFonts w:ascii="TH SarabunPSK" w:hAnsi="TH SarabunPSK" w:cs="TH SarabunPSK" w:hint="cs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ตั้งแต่วันที่ </w:t>
                      </w:r>
                      <w:r>
                        <w:rPr>
                          <w:rFonts w:ascii="TH SarabunPSK" w:hAnsi="TH SarabunPSK" w:cs="TH SarabunPSK" w:hint="cs"/>
                          <w:color w:val="auto"/>
                          <w:sz w:val="32"/>
                          <w:szCs w:val="32"/>
                          <w:cs/>
                          <w:lang w:bidi="th-TH"/>
                        </w:rPr>
                        <w:t xml:space="preserve">  </w:t>
                      </w:r>
                      <w:r w:rsidRPr="00C64162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 xml:space="preserve">1 </w:t>
                      </w:r>
                      <w:r w:rsidRPr="00C64162">
                        <w:rPr>
                          <w:rFonts w:ascii="TH SarabunPSK" w:hAnsi="TH SarabunPSK" w:cs="TH SarabunPSK" w:hint="cs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มิถุนายน </w:t>
                      </w:r>
                      <w:r w:rsidRPr="00C64162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 xml:space="preserve">2564 </w:t>
                      </w:r>
                      <w:r w:rsidRPr="00C64162">
                        <w:rPr>
                          <w:rFonts w:ascii="TH SarabunPSK" w:hAnsi="TH SarabunPSK" w:cs="TH SarabunPSK" w:hint="cs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และสิ้นสุดการสร้างรั้ว เมื่อ วันที่ </w:t>
                      </w:r>
                      <w:r w:rsidRPr="00C64162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>3</w:t>
                      </w:r>
                      <w:r w:rsidRPr="00C64162">
                        <w:rPr>
                          <w:rFonts w:ascii="TH SarabunPSK" w:hAnsi="TH SarabunPSK" w:cs="TH SarabunPSK" w:hint="cs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 กันยายน </w:t>
                      </w:r>
                      <w:r w:rsidRPr="00C64162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>2564</w:t>
                      </w:r>
                      <w:bookmarkEnd w:id="9"/>
                      <w:bookmarkEnd w:id="10"/>
                      <w:bookmarkEnd w:id="11"/>
                      <w:bookmarkEnd w:id="12"/>
                    </w:p>
                  </w:txbxContent>
                </v:textbox>
              </v:shape>
            </w:pict>
          </mc:Fallback>
        </mc:AlternateContent>
      </w:r>
    </w:p>
    <w:p w14:paraId="009F2D29" w14:textId="04519306" w:rsidR="00F07A2B" w:rsidRPr="00700D6D" w:rsidRDefault="00700D6D" w:rsidP="00700D6D">
      <w:pPr>
        <w:jc w:val="center"/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 w:rsidRPr="00700D6D">
        <w:rPr>
          <w:rFonts w:ascii="TH SarabunPSK" w:hAnsi="TH SarabunPSK" w:cs="TH SarabunPSK" w:hint="cs"/>
          <w:color w:val="auto"/>
          <w:sz w:val="32"/>
          <w:szCs w:val="32"/>
          <w:cs/>
          <w:lang w:bidi="th-TH"/>
        </w:rPr>
        <w:lastRenderedPageBreak/>
        <w:t>การดำเนินงานการสร้างรั้ว</w:t>
      </w:r>
    </w:p>
    <w:p w14:paraId="75943244" w14:textId="6DE4A283" w:rsidR="00F07A2B" w:rsidRPr="00400059" w:rsidRDefault="00700D6D" w:rsidP="00F07A2B">
      <w:pPr>
        <w:rPr>
          <w:rFonts w:ascii="TH SarabunPSK" w:hAnsi="TH SarabunPSK" w:cs="TH SarabunPSK"/>
          <w:color w:val="auto"/>
          <w:sz w:val="32"/>
          <w:szCs w:val="32"/>
          <w:cs/>
          <w:lang w:bidi="th-TH"/>
        </w:rPr>
      </w:pPr>
      <w: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  <w:drawing>
          <wp:anchor distT="0" distB="0" distL="114300" distR="114300" simplePos="0" relativeHeight="251917312" behindDoc="0" locked="0" layoutInCell="1" allowOverlap="1" wp14:anchorId="3DA1CD29" wp14:editId="75CC8D2C">
            <wp:simplePos x="0" y="0"/>
            <wp:positionH relativeFrom="column">
              <wp:posOffset>2858670</wp:posOffset>
            </wp:positionH>
            <wp:positionV relativeFrom="paragraph">
              <wp:posOffset>116973</wp:posOffset>
            </wp:positionV>
            <wp:extent cx="3028190" cy="3700445"/>
            <wp:effectExtent l="152400" t="152400" r="363220" b="357505"/>
            <wp:wrapNone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700" cy="37010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auto"/>
          <w:sz w:val="32"/>
          <w:szCs w:val="32"/>
          <w:lang w:bidi="th-TH"/>
        </w:rPr>
        <w:drawing>
          <wp:anchor distT="0" distB="0" distL="114300" distR="114300" simplePos="0" relativeHeight="251914240" behindDoc="0" locked="0" layoutInCell="1" allowOverlap="1" wp14:anchorId="0D34C3D6" wp14:editId="5899812D">
            <wp:simplePos x="0" y="0"/>
            <wp:positionH relativeFrom="column">
              <wp:posOffset>-253499</wp:posOffset>
            </wp:positionH>
            <wp:positionV relativeFrom="paragraph">
              <wp:posOffset>124995</wp:posOffset>
            </wp:positionV>
            <wp:extent cx="2991391" cy="3692926"/>
            <wp:effectExtent l="152400" t="152400" r="361950" b="365125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1932" cy="36935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5959A2" w14:textId="77777777" w:rsidR="00F07A2B" w:rsidRDefault="00F07A2B" w:rsidP="00F07A2B">
      <w:pPr>
        <w:rPr>
          <w:lang w:bidi="th-TH"/>
        </w:rPr>
      </w:pPr>
    </w:p>
    <w:p w14:paraId="6BD075B0" w14:textId="6C6049C6" w:rsidR="00F07A2B" w:rsidRDefault="00BF5D67" w:rsidP="000508AC">
      <w:r>
        <w:rPr>
          <w:noProof/>
          <w:cs/>
          <w:lang w:bidi="th-TH"/>
        </w:rPr>
        <mc:AlternateContent>
          <mc:Choice Requires="wps">
            <w:drawing>
              <wp:anchor distT="45720" distB="45720" distL="114300" distR="114300" simplePos="0" relativeHeight="251996160" behindDoc="0" locked="0" layoutInCell="1" allowOverlap="1" wp14:anchorId="7D0497D4" wp14:editId="44FB2658">
                <wp:simplePos x="0" y="0"/>
                <wp:positionH relativeFrom="column">
                  <wp:posOffset>139065</wp:posOffset>
                </wp:positionH>
                <wp:positionV relativeFrom="paragraph">
                  <wp:posOffset>8231739</wp:posOffset>
                </wp:positionV>
                <wp:extent cx="5422231" cy="561473"/>
                <wp:effectExtent l="0" t="0" r="0" b="0"/>
                <wp:wrapNone/>
                <wp:docPr id="2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2231" cy="5614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3A66B9" w14:textId="77777777" w:rsidR="00BF5D67" w:rsidRDefault="00BF5D67" w:rsidP="00BF5D67">
                            <w:pPr>
                              <w:jc w:val="center"/>
                            </w:pPr>
                            <w:r w:rsidRPr="00C64162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ตั้งแต่วันที่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auto"/>
                                <w:sz w:val="32"/>
                                <w:szCs w:val="32"/>
                                <w:cs/>
                                <w:lang w:bidi="th-TH"/>
                              </w:rPr>
                              <w:t xml:space="preserve">  </w:t>
                            </w:r>
                            <w:r w:rsidRPr="00C64162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 xml:space="preserve">1 </w:t>
                            </w:r>
                            <w:r w:rsidRPr="00C64162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มิถุนายน </w:t>
                            </w:r>
                            <w:r w:rsidRPr="00C64162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 xml:space="preserve">2564 </w:t>
                            </w:r>
                            <w:r w:rsidRPr="00C64162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และสิ้นสุดการสร้างรั้ว เมื่อ วันที่ </w:t>
                            </w:r>
                            <w:r w:rsidRPr="00C64162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>3</w:t>
                            </w:r>
                            <w:r w:rsidRPr="00C64162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auto"/>
                                <w:szCs w:val="28"/>
                                <w:cs/>
                                <w:lang w:bidi="th-TH"/>
                              </w:rPr>
                              <w:t xml:space="preserve"> กันยายน </w:t>
                            </w:r>
                            <w:r w:rsidRPr="00C64162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auto"/>
                                <w:szCs w:val="28"/>
                                <w:lang w:bidi="th-TH"/>
                              </w:rPr>
                              <w:t>2564</w:t>
                            </w:r>
                          </w:p>
                          <w:p w14:paraId="05B62240" w14:textId="7E614BDD" w:rsidR="00BF5D67" w:rsidRDefault="00BF5D6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7D0497D4" id="_x0000_s1080" type="#_x0000_t202" style="position:absolute;margin-left:10.95pt;margin-top:648.15pt;width:426.95pt;height:44.2pt;z-index:251996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" filled="f" stroked="f">
                <v:textbox>
                  <w:txbxContent>
                    <w:p w14:paraId="003A66B9" w14:textId="77777777" w:rsidR="00BF5D67" w:rsidRDefault="00BF5D67" w:rsidP="00BF5D67">
                      <w:pPr>
                        <w:jc w:val="center"/>
                      </w:pPr>
                      <w:r w:rsidRPr="00C64162">
                        <w:rPr>
                          <w:rFonts w:ascii="TH SarabunPSK" w:hAnsi="TH SarabunPSK" w:cs="TH SarabunPSK" w:hint="cs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ตั้งแต่วันที่ </w:t>
                      </w:r>
                      <w:r>
                        <w:rPr>
                          <w:rFonts w:ascii="TH SarabunPSK" w:hAnsi="TH SarabunPSK" w:cs="TH SarabunPSK" w:hint="cs"/>
                          <w:color w:val="auto"/>
                          <w:sz w:val="32"/>
                          <w:szCs w:val="32"/>
                          <w:cs/>
                          <w:lang w:bidi="th-TH"/>
                        </w:rPr>
                        <w:t xml:space="preserve">  </w:t>
                      </w:r>
                      <w:r w:rsidRPr="00C64162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 xml:space="preserve">1 </w:t>
                      </w:r>
                      <w:r w:rsidRPr="00C64162">
                        <w:rPr>
                          <w:rFonts w:ascii="TH SarabunPSK" w:hAnsi="TH SarabunPSK" w:cs="TH SarabunPSK" w:hint="cs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มิถุนายน </w:t>
                      </w:r>
                      <w:r w:rsidRPr="00C64162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 xml:space="preserve">2564 </w:t>
                      </w:r>
                      <w:r w:rsidRPr="00C64162">
                        <w:rPr>
                          <w:rFonts w:ascii="TH SarabunPSK" w:hAnsi="TH SarabunPSK" w:cs="TH SarabunPSK" w:hint="cs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และสิ้นสุดการสร้างรั้ว เมื่อ วันที่ </w:t>
                      </w:r>
                      <w:r w:rsidRPr="00C64162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>3</w:t>
                      </w:r>
                      <w:r w:rsidRPr="00C64162">
                        <w:rPr>
                          <w:rFonts w:ascii="TH SarabunPSK" w:hAnsi="TH SarabunPSK" w:cs="TH SarabunPSK" w:hint="cs"/>
                          <w:i/>
                          <w:iCs/>
                          <w:color w:val="auto"/>
                          <w:szCs w:val="28"/>
                          <w:cs/>
                          <w:lang w:bidi="th-TH"/>
                        </w:rPr>
                        <w:t xml:space="preserve"> กันยายน </w:t>
                      </w:r>
                      <w:r w:rsidRPr="00C64162">
                        <w:rPr>
                          <w:rFonts w:ascii="TH SarabunPSK" w:hAnsi="TH SarabunPSK" w:cs="TH SarabunPSK"/>
                          <w:i/>
                          <w:iCs/>
                          <w:color w:val="auto"/>
                          <w:szCs w:val="28"/>
                          <w:lang w:bidi="th-TH"/>
                        </w:rPr>
                        <w:t>2564</w:t>
                      </w:r>
                    </w:p>
                    <w:p w14:paraId="05B62240" w14:textId="7E614BDD" w:rsidR="00BF5D67" w:rsidRDefault="00BF5D67"/>
                  </w:txbxContent>
                </v:textbox>
              </v:shape>
            </w:pict>
          </mc:Fallback>
        </mc:AlternateContent>
      </w:r>
      <w:r w:rsidR="00700D6D">
        <w:rPr>
          <w:rFonts w:ascii="TH SarabunPSK" w:hAnsi="TH SarabunPSK" w:cs="TH SarabunPSK"/>
          <w:noProof/>
          <w:color w:val="auto"/>
          <w:sz w:val="32"/>
          <w:szCs w:val="32"/>
          <w:lang w:val="th-TH" w:bidi="th-TH"/>
        </w:rPr>
        <w:drawing>
          <wp:anchor distT="0" distB="0" distL="114300" distR="114300" simplePos="0" relativeHeight="251922432" behindDoc="0" locked="0" layoutInCell="1" allowOverlap="1" wp14:anchorId="362B6075" wp14:editId="3C36F726">
            <wp:simplePos x="0" y="0"/>
            <wp:positionH relativeFrom="column">
              <wp:posOffset>-258947</wp:posOffset>
            </wp:positionH>
            <wp:positionV relativeFrom="paragraph">
              <wp:posOffset>5753735</wp:posOffset>
            </wp:positionV>
            <wp:extent cx="3064689" cy="2298700"/>
            <wp:effectExtent l="0" t="0" r="2540" b="6350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4689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0D6D">
        <w:rPr>
          <w:rFonts w:ascii="TH SarabunPSK" w:hAnsi="TH SarabunPSK" w:cs="TH SarabunPSK"/>
          <w:noProof/>
          <w:color w:val="auto"/>
          <w:sz w:val="32"/>
          <w:szCs w:val="32"/>
          <w:lang w:val="th-TH" w:bidi="th-TH"/>
        </w:rPr>
        <w:drawing>
          <wp:anchor distT="0" distB="0" distL="114300" distR="114300" simplePos="0" relativeHeight="251921408" behindDoc="0" locked="0" layoutInCell="1" allowOverlap="1" wp14:anchorId="6F0C383B" wp14:editId="4E42D774">
            <wp:simplePos x="0" y="0"/>
            <wp:positionH relativeFrom="column">
              <wp:posOffset>-258378</wp:posOffset>
            </wp:positionH>
            <wp:positionV relativeFrom="paragraph">
              <wp:posOffset>3376930</wp:posOffset>
            </wp:positionV>
            <wp:extent cx="3048635" cy="2286635"/>
            <wp:effectExtent l="0" t="0" r="0" b="0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635" cy="2286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0D6D">
        <w:rPr>
          <w:rFonts w:ascii="TH SarabunPSK" w:hAnsi="TH SarabunPSK" w:cs="TH SarabunPSK"/>
          <w:noProof/>
          <w:color w:val="auto"/>
          <w:sz w:val="32"/>
          <w:szCs w:val="32"/>
          <w:lang w:val="th-TH" w:bidi="th-TH"/>
        </w:rPr>
        <w:drawing>
          <wp:anchor distT="0" distB="0" distL="114300" distR="114300" simplePos="0" relativeHeight="251924480" behindDoc="0" locked="0" layoutInCell="1" allowOverlap="1" wp14:anchorId="520EA75A" wp14:editId="6BD0BDF4">
            <wp:simplePos x="0" y="0"/>
            <wp:positionH relativeFrom="column">
              <wp:posOffset>2917825</wp:posOffset>
            </wp:positionH>
            <wp:positionV relativeFrom="paragraph">
              <wp:posOffset>5766969</wp:posOffset>
            </wp:positionV>
            <wp:extent cx="3048000" cy="2286183"/>
            <wp:effectExtent l="0" t="0" r="0" b="0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861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0D6D">
        <w:rPr>
          <w:rFonts w:ascii="TH SarabunPSK" w:hAnsi="TH SarabunPSK" w:cs="TH SarabunPSK"/>
          <w:noProof/>
          <w:color w:val="auto"/>
          <w:sz w:val="32"/>
          <w:szCs w:val="32"/>
          <w:lang w:val="th-TH" w:bidi="th-TH"/>
        </w:rPr>
        <w:drawing>
          <wp:anchor distT="0" distB="0" distL="114300" distR="114300" simplePos="0" relativeHeight="251923456" behindDoc="0" locked="0" layoutInCell="1" allowOverlap="1" wp14:anchorId="2C42054F" wp14:editId="58438DF1">
            <wp:simplePos x="0" y="0"/>
            <wp:positionH relativeFrom="column">
              <wp:posOffset>2917825</wp:posOffset>
            </wp:positionH>
            <wp:positionV relativeFrom="paragraph">
              <wp:posOffset>3377565</wp:posOffset>
            </wp:positionV>
            <wp:extent cx="3048000" cy="2286635"/>
            <wp:effectExtent l="0" t="0" r="0" b="0"/>
            <wp:wrapNone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86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7A2B">
        <w:rPr>
          <w:lang w:bidi="th-TH"/>
        </w:rPr>
        <w:br w:type="page"/>
      </w:r>
    </w:p>
    <w:p w14:paraId="2773A200" w14:textId="33B43478" w:rsidR="00F07A2B" w:rsidRDefault="000508AC" w:rsidP="00FF066A">
      <w:pPr>
        <w:jc w:val="center"/>
        <w:rPr>
          <w:rFonts w:ascii="TH SarabunPSK" w:hAnsi="TH SarabunPSK" w:cs="TH SarabunPSK"/>
          <w:color w:val="0F0D29" w:themeColor="text1"/>
          <w:sz w:val="32"/>
          <w:szCs w:val="32"/>
          <w:lang w:bidi="th-TH"/>
        </w:rPr>
      </w:pPr>
      <w:r w:rsidRPr="000508AC">
        <w:rPr>
          <w:rFonts w:ascii="TH SarabunPSK" w:hAnsi="TH SarabunPSK" w:cs="TH SarabunPSK" w:hint="cs"/>
          <w:b w:val="0"/>
          <w:bCs/>
          <w:color w:val="0F0D29" w:themeColor="text1"/>
          <w:sz w:val="32"/>
          <w:szCs w:val="32"/>
          <w:cs/>
          <w:lang w:bidi="th-TH"/>
        </w:rPr>
        <w:lastRenderedPageBreak/>
        <w:t xml:space="preserve">การดำเนินงานการก่อสร้างบ้านพัก </w:t>
      </w:r>
      <w:r w:rsidR="00F07A2B" w:rsidRPr="000508AC">
        <w:rPr>
          <w:rFonts w:ascii="TH SarabunPSK" w:hAnsi="TH SarabunPSK" w:cs="TH SarabunPSK"/>
          <w:color w:val="0F0D29" w:themeColor="text1"/>
          <w:sz w:val="32"/>
          <w:szCs w:val="32"/>
          <w:cs/>
          <w:lang w:bidi="th-TH"/>
        </w:rPr>
        <w:t>ปัจจุบันได้มีการดำเนินการสร้างบ้านพัก</w:t>
      </w:r>
      <w:bookmarkEnd w:id="3"/>
    </w:p>
    <w:p w14:paraId="234DB90F" w14:textId="77777777" w:rsidR="000508AC" w:rsidRPr="000508AC" w:rsidRDefault="000508AC" w:rsidP="00F07A2B">
      <w:pPr>
        <w:rPr>
          <w:rFonts w:ascii="TH SarabunPSK" w:hAnsi="TH SarabunPSK" w:cs="TH SarabunPSK"/>
          <w:color w:val="0F0D29" w:themeColor="text1"/>
          <w:sz w:val="32"/>
          <w:szCs w:val="32"/>
          <w:cs/>
          <w:lang w:bidi="th-TH"/>
        </w:rPr>
      </w:pPr>
    </w:p>
    <w:p w14:paraId="39420EE9" w14:textId="5AE3FF0C" w:rsidR="004D22F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 w:bidi="th-TH"/>
        </w:rPr>
        <w:drawing>
          <wp:anchor distT="0" distB="0" distL="114300" distR="114300" simplePos="0" relativeHeight="251930624" behindDoc="0" locked="0" layoutInCell="1" allowOverlap="1" wp14:anchorId="09F5B966" wp14:editId="2E7D032D">
            <wp:simplePos x="0" y="0"/>
            <wp:positionH relativeFrom="column">
              <wp:posOffset>-255905</wp:posOffset>
            </wp:positionH>
            <wp:positionV relativeFrom="paragraph">
              <wp:posOffset>147320</wp:posOffset>
            </wp:positionV>
            <wp:extent cx="2957830" cy="2146300"/>
            <wp:effectExtent l="152400" t="152400" r="356870" b="368300"/>
            <wp:wrapNone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830" cy="2146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7035">
        <w:rPr>
          <w:rFonts w:ascii="TH SarabunPSK" w:hAnsi="TH SarabunPSK" w:cs="TH SarabunPSK" w:hint="cs"/>
          <w:noProof/>
          <w:sz w:val="32"/>
          <w:szCs w:val="32"/>
          <w:lang w:val="th-TH" w:bidi="th-TH"/>
        </w:rPr>
        <w:drawing>
          <wp:anchor distT="0" distB="0" distL="114300" distR="114300" simplePos="0" relativeHeight="251925504" behindDoc="0" locked="0" layoutInCell="1" allowOverlap="1" wp14:anchorId="51D72716" wp14:editId="765054A6">
            <wp:simplePos x="0" y="0"/>
            <wp:positionH relativeFrom="column">
              <wp:posOffset>2912836</wp:posOffset>
            </wp:positionH>
            <wp:positionV relativeFrom="paragraph">
              <wp:posOffset>91440</wp:posOffset>
            </wp:positionV>
            <wp:extent cx="2916640" cy="2187144"/>
            <wp:effectExtent l="152400" t="152400" r="360045" b="365760"/>
            <wp:wrapNone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6640" cy="21871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2628D0" w14:textId="06F2BEE5" w:rsidR="004D22F5" w:rsidRDefault="004D22F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1A0AE8F7" w14:textId="24CA9ED8" w:rsidR="004D22F5" w:rsidRDefault="004D22F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771D6F4A" w14:textId="3345AEF8" w:rsidR="004D22F5" w:rsidRDefault="004D22F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1960731F" w14:textId="3A1C7447" w:rsidR="004D22F5" w:rsidRDefault="004D22F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756BE1B2" w14:textId="389ED7F0" w:rsidR="004D22F5" w:rsidRDefault="004D22F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1060AD4D" w14:textId="42E0C04D" w:rsidR="004D22F5" w:rsidRDefault="004D22F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5A2530C0" w14:textId="5F95A05B" w:rsidR="004D22F5" w:rsidRDefault="004D22F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34C0AB89" w14:textId="4748B569" w:rsidR="004D22F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 w:bidi="th-TH"/>
        </w:rPr>
        <w:drawing>
          <wp:anchor distT="0" distB="0" distL="114300" distR="114300" simplePos="0" relativeHeight="251926528" behindDoc="0" locked="0" layoutInCell="1" allowOverlap="1" wp14:anchorId="48D56992" wp14:editId="318A830F">
            <wp:simplePos x="0" y="0"/>
            <wp:positionH relativeFrom="column">
              <wp:posOffset>2914106</wp:posOffset>
            </wp:positionH>
            <wp:positionV relativeFrom="paragraph">
              <wp:posOffset>303530</wp:posOffset>
            </wp:positionV>
            <wp:extent cx="2949342" cy="2212340"/>
            <wp:effectExtent l="152400" t="152400" r="365760" b="359410"/>
            <wp:wrapNone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9342" cy="2212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B77A4F" w14:textId="4B645D21" w:rsidR="004D22F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 w:bidi="th-TH"/>
        </w:rPr>
        <w:drawing>
          <wp:anchor distT="0" distB="0" distL="114300" distR="114300" simplePos="0" relativeHeight="251927552" behindDoc="0" locked="0" layoutInCell="1" allowOverlap="1" wp14:anchorId="357C3564" wp14:editId="0CCB2DC4">
            <wp:simplePos x="0" y="0"/>
            <wp:positionH relativeFrom="column">
              <wp:posOffset>-236855</wp:posOffset>
            </wp:positionH>
            <wp:positionV relativeFrom="paragraph">
              <wp:posOffset>-2540</wp:posOffset>
            </wp:positionV>
            <wp:extent cx="2948305" cy="2212340"/>
            <wp:effectExtent l="152400" t="152400" r="366395" b="359410"/>
            <wp:wrapNone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8305" cy="2212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A5CFFE" w14:textId="4F2A9CC7" w:rsidR="004D22F5" w:rsidRDefault="004D22F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184BD357" w14:textId="31F0976D" w:rsidR="004D22F5" w:rsidRDefault="004D22F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415424F7" w14:textId="4773B6DE" w:rsidR="004D22F5" w:rsidRDefault="004D22F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271CF1F3" w14:textId="58B75CC2" w:rsidR="004D22F5" w:rsidRDefault="004D22F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29BBD6DD" w14:textId="55BC1C86" w:rsidR="004D22F5" w:rsidRDefault="004D22F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669DF75C" w14:textId="04D3AA56" w:rsidR="004D22F5" w:rsidRDefault="004D22F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640FCE39" w14:textId="634F8692" w:rsidR="004D22F5" w:rsidRDefault="004D22F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0F6B59EF" w14:textId="49F56B0D" w:rsidR="004D22F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 w:bidi="th-TH"/>
        </w:rPr>
        <w:drawing>
          <wp:anchor distT="0" distB="0" distL="114300" distR="114300" simplePos="0" relativeHeight="251928576" behindDoc="0" locked="0" layoutInCell="1" allowOverlap="1" wp14:anchorId="286F6AEF" wp14:editId="36979AB6">
            <wp:simplePos x="0" y="0"/>
            <wp:positionH relativeFrom="column">
              <wp:posOffset>-243629</wp:posOffset>
            </wp:positionH>
            <wp:positionV relativeFrom="paragraph">
              <wp:posOffset>397510</wp:posOffset>
            </wp:positionV>
            <wp:extent cx="2956840" cy="2216586"/>
            <wp:effectExtent l="152400" t="152400" r="358140" b="35560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6840" cy="22165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AF69B7" w14:textId="64D2AF5B" w:rsidR="004D22F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 w:bidi="th-TH"/>
        </w:rPr>
        <w:drawing>
          <wp:anchor distT="0" distB="0" distL="114300" distR="114300" simplePos="0" relativeHeight="251929600" behindDoc="0" locked="0" layoutInCell="1" allowOverlap="1" wp14:anchorId="240B8DC0" wp14:editId="2D695BF4">
            <wp:simplePos x="0" y="0"/>
            <wp:positionH relativeFrom="column">
              <wp:posOffset>2903855</wp:posOffset>
            </wp:positionH>
            <wp:positionV relativeFrom="paragraph">
              <wp:posOffset>91531</wp:posOffset>
            </wp:positionV>
            <wp:extent cx="2955290" cy="2216150"/>
            <wp:effectExtent l="152400" t="152400" r="359410" b="35560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5290" cy="2216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1FEF4A" w14:textId="3059CE8B" w:rsidR="004D22F5" w:rsidRDefault="004D22F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175A2BEA" w14:textId="551F82A5" w:rsidR="004D22F5" w:rsidRDefault="004D22F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0E89C451" w14:textId="417891E9" w:rsidR="004D22F5" w:rsidRDefault="004D22F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49080DE6" w14:textId="6455889D" w:rsidR="00BE67F1" w:rsidRDefault="00BE67F1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4066CFC5" w14:textId="7B4389C1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2943B2B1" w14:textId="252AFAA2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7CDDD384" w14:textId="78B821C8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11638E99" w14:textId="3A1A4A42" w:rsidR="000508AC" w:rsidRPr="000508AC" w:rsidRDefault="000508AC" w:rsidP="007D7581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 w:rsidRPr="000508AC">
        <w:rPr>
          <w:rFonts w:ascii="TH SarabunPSK" w:hAnsi="TH SarabunPSK" w:cs="TH SarabunPSK"/>
          <w:noProof/>
          <w:color w:val="auto"/>
          <w:sz w:val="32"/>
          <w:szCs w:val="32"/>
          <w:cs/>
          <w:lang w:bidi="th-TH"/>
        </w:rPr>
        <mc:AlternateContent>
          <mc:Choice Requires="wps">
            <w:drawing>
              <wp:anchor distT="45720" distB="45720" distL="114300" distR="114300" simplePos="0" relativeHeight="252000256" behindDoc="0" locked="0" layoutInCell="1" allowOverlap="1" wp14:anchorId="1B15E999" wp14:editId="1060FF7D">
                <wp:simplePos x="0" y="0"/>
                <wp:positionH relativeFrom="column">
                  <wp:posOffset>-502118</wp:posOffset>
                </wp:positionH>
                <wp:positionV relativeFrom="paragraph">
                  <wp:posOffset>191502</wp:posOffset>
                </wp:positionV>
                <wp:extent cx="6485355" cy="1404620"/>
                <wp:effectExtent l="0" t="0" r="0" b="2540"/>
                <wp:wrapNone/>
                <wp:docPr id="1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5355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1C9C11" w14:textId="6495ADDE" w:rsidR="000508AC" w:rsidRPr="000508AC" w:rsidRDefault="000508AC" w:rsidP="000508AC">
                            <w:pPr>
                              <w:jc w:val="center"/>
                              <w:rPr>
                                <w:i/>
                                <w:iCs/>
                                <w:color w:val="0F0D29" w:themeColor="text1"/>
                                <w:sz w:val="24"/>
                                <w:szCs w:val="20"/>
                              </w:rPr>
                            </w:pPr>
                            <w:r w:rsidRPr="000508AC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Cs w:val="28"/>
                                <w:cs/>
                                <w:lang w:bidi="th-TH"/>
                              </w:rPr>
                              <w:t xml:space="preserve">เริ่มดำเนินการเมื่อ วันที่ </w:t>
                            </w:r>
                            <w:r w:rsidRPr="000508AC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Cs w:val="28"/>
                                <w:lang w:bidi="th-TH"/>
                              </w:rPr>
                              <w:t xml:space="preserve">1 </w:t>
                            </w:r>
                            <w:r w:rsidRPr="000508AC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Cs w:val="28"/>
                                <w:cs/>
                                <w:lang w:bidi="th-TH"/>
                              </w:rPr>
                              <w:t xml:space="preserve">ตุลาคม </w:t>
                            </w:r>
                            <w:r w:rsidRPr="000508AC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Cs w:val="28"/>
                                <w:lang w:bidi="th-TH"/>
                              </w:rPr>
                              <w:t xml:space="preserve">2021 </w:t>
                            </w:r>
                            <w:r w:rsidRPr="000508AC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Cs w:val="28"/>
                                <w:cs/>
                                <w:lang w:bidi="th-TH"/>
                              </w:rPr>
                              <w:t>จนถึงปัจจุบัน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1B15E999" id="_x0000_s1081" type="#_x0000_t202" style="position:absolute;margin-left:-39.55pt;margin-top:15.1pt;width:510.65pt;height:110.6pt;z-index:2520002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" filled="f" stroked="f">
                <v:textbox style="mso-fit-shape-to-text:t">
                  <w:txbxContent>
                    <w:p w14:paraId="181C9C11" w14:textId="6495ADDE" w:rsidR="000508AC" w:rsidRPr="000508AC" w:rsidRDefault="000508AC" w:rsidP="000508AC">
                      <w:pPr>
                        <w:jc w:val="center"/>
                        <w:rPr>
                          <w:i/>
                          <w:iCs/>
                          <w:color w:val="0F0D29" w:themeColor="text1"/>
                          <w:sz w:val="24"/>
                          <w:szCs w:val="20"/>
                        </w:rPr>
                      </w:pPr>
                      <w:r w:rsidRPr="000508AC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Cs w:val="28"/>
                          <w:cs/>
                          <w:lang w:bidi="th-TH"/>
                        </w:rPr>
                        <w:t xml:space="preserve">เริ่มดำเนินการเมื่อ วันที่ </w:t>
                      </w:r>
                      <w:r w:rsidRPr="000508AC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Cs w:val="28"/>
                          <w:lang w:bidi="th-TH"/>
                        </w:rPr>
                        <w:t xml:space="preserve">1 </w:t>
                      </w:r>
                      <w:r w:rsidRPr="000508AC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Cs w:val="28"/>
                          <w:cs/>
                          <w:lang w:bidi="th-TH"/>
                        </w:rPr>
                        <w:t xml:space="preserve">ตุลาคม </w:t>
                      </w:r>
                      <w:r w:rsidRPr="000508AC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Cs w:val="28"/>
                          <w:lang w:bidi="th-TH"/>
                        </w:rPr>
                        <w:t xml:space="preserve">2021 </w:t>
                      </w:r>
                      <w:r w:rsidRPr="000508AC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Cs w:val="28"/>
                          <w:cs/>
                          <w:lang w:bidi="th-TH"/>
                        </w:rPr>
                        <w:t>จนถึงปัจจุบัน</w:t>
                      </w:r>
                    </w:p>
                  </w:txbxContent>
                </v:textbox>
              </v:shape>
            </w:pict>
          </mc:Fallback>
        </mc:AlternateContent>
      </w:r>
    </w:p>
    <w:p w14:paraId="2401EA87" w14:textId="564DCF8D" w:rsidR="007D7581" w:rsidRPr="00F567E8" w:rsidRDefault="007D7581" w:rsidP="00F567E8">
      <w:pPr>
        <w:jc w:val="center"/>
        <w:rPr>
          <w:rFonts w:ascii="TH SarabunPSK" w:hAnsi="TH SarabunPSK" w:cs="TH SarabunPSK"/>
          <w:color w:val="0F0D29" w:themeColor="text1"/>
          <w:sz w:val="32"/>
          <w:szCs w:val="32"/>
          <w:lang w:bidi="th-TH"/>
        </w:rPr>
      </w:pPr>
      <w:r w:rsidRPr="000508AC">
        <w:rPr>
          <w:rFonts w:ascii="TH SarabunPSK" w:hAnsi="TH SarabunPSK" w:cs="TH SarabunPSK"/>
          <w:color w:val="0F0D29" w:themeColor="text1"/>
          <w:sz w:val="32"/>
          <w:szCs w:val="32"/>
          <w:cs/>
          <w:lang w:bidi="th-TH"/>
        </w:rPr>
        <w:lastRenderedPageBreak/>
        <w:t>การดำเนินการสร้างบ้านพัก</w:t>
      </w:r>
    </w:p>
    <w:p w14:paraId="3BFB827B" w14:textId="2D2C37F7" w:rsidR="006336B5" w:rsidRDefault="000643ED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>
        <w:rPr>
          <w:noProof/>
        </w:rPr>
        <w:drawing>
          <wp:anchor distT="0" distB="0" distL="114300" distR="114300" simplePos="0" relativeHeight="251983872" behindDoc="0" locked="0" layoutInCell="1" allowOverlap="1" wp14:anchorId="3117AEC5" wp14:editId="4F992490">
            <wp:simplePos x="0" y="0"/>
            <wp:positionH relativeFrom="column">
              <wp:posOffset>2870835</wp:posOffset>
            </wp:positionH>
            <wp:positionV relativeFrom="paragraph">
              <wp:posOffset>139065</wp:posOffset>
            </wp:positionV>
            <wp:extent cx="2910840" cy="2186305"/>
            <wp:effectExtent l="0" t="0" r="3810" b="4445"/>
            <wp:wrapNone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40" cy="218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7581">
        <w:rPr>
          <w:noProof/>
        </w:rPr>
        <w:drawing>
          <wp:anchor distT="0" distB="0" distL="114300" distR="114300" simplePos="0" relativeHeight="251982848" behindDoc="0" locked="0" layoutInCell="1" allowOverlap="1" wp14:anchorId="22A1B7DF" wp14:editId="1477130F">
            <wp:simplePos x="0" y="0"/>
            <wp:positionH relativeFrom="column">
              <wp:posOffset>-186962</wp:posOffset>
            </wp:positionH>
            <wp:positionV relativeFrom="paragraph">
              <wp:posOffset>145960</wp:posOffset>
            </wp:positionV>
            <wp:extent cx="2916735" cy="2190176"/>
            <wp:effectExtent l="0" t="0" r="0" b="635"/>
            <wp:wrapNone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735" cy="219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2DFA03" w14:textId="773381FD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6822D227" w14:textId="671D0238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5E6B0179" w14:textId="0830623C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72BF55A1" w14:textId="0985C1CE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3B56C367" w14:textId="2E8D39C3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46B71344" w14:textId="295A43BE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3762AE75" w14:textId="551E34AF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1EA65068" w14:textId="7FF7057A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303CD1A2" w14:textId="4E61FB2B" w:rsidR="006336B5" w:rsidRDefault="007D7581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>
        <w:rPr>
          <w:noProof/>
        </w:rPr>
        <w:drawing>
          <wp:anchor distT="0" distB="0" distL="114300" distR="114300" simplePos="0" relativeHeight="251984896" behindDoc="0" locked="0" layoutInCell="1" allowOverlap="1" wp14:anchorId="131F0FD0" wp14:editId="6D3427B1">
            <wp:simplePos x="0" y="0"/>
            <wp:positionH relativeFrom="column">
              <wp:posOffset>-187688</wp:posOffset>
            </wp:positionH>
            <wp:positionV relativeFrom="paragraph">
              <wp:posOffset>201997</wp:posOffset>
            </wp:positionV>
            <wp:extent cx="2924264" cy="2195830"/>
            <wp:effectExtent l="0" t="0" r="9525" b="0"/>
            <wp:wrapNone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264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5920" behindDoc="0" locked="0" layoutInCell="1" allowOverlap="1" wp14:anchorId="29AE6692" wp14:editId="53CD38A0">
            <wp:simplePos x="0" y="0"/>
            <wp:positionH relativeFrom="column">
              <wp:posOffset>2870835</wp:posOffset>
            </wp:positionH>
            <wp:positionV relativeFrom="paragraph">
              <wp:posOffset>200660</wp:posOffset>
            </wp:positionV>
            <wp:extent cx="2924175" cy="2195830"/>
            <wp:effectExtent l="0" t="0" r="9525" b="0"/>
            <wp:wrapNone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3A9EF1" w14:textId="36DA3BB0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32DFF229" w14:textId="04582781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15A763FA" w14:textId="51B31DD9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5F8CF83B" w14:textId="3542AF8C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4A9DD8C2" w14:textId="70A2B72E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77ED92AA" w14:textId="2880E0DC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2A174A41" w14:textId="29B44156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3E6942AE" w14:textId="6F5EAC8F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30B79250" w14:textId="63E34B98" w:rsidR="006336B5" w:rsidRDefault="007D7581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  <w:r>
        <w:rPr>
          <w:noProof/>
        </w:rPr>
        <w:drawing>
          <wp:anchor distT="0" distB="0" distL="114300" distR="114300" simplePos="0" relativeHeight="251987968" behindDoc="0" locked="0" layoutInCell="1" allowOverlap="1" wp14:anchorId="190DD1F8" wp14:editId="2F2EB4A8">
            <wp:simplePos x="0" y="0"/>
            <wp:positionH relativeFrom="column">
              <wp:posOffset>2884261</wp:posOffset>
            </wp:positionH>
            <wp:positionV relativeFrom="paragraph">
              <wp:posOffset>178526</wp:posOffset>
            </wp:positionV>
            <wp:extent cx="3004457" cy="2251721"/>
            <wp:effectExtent l="0" t="0" r="5715" b="0"/>
            <wp:wrapNone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68" cy="2261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6944" behindDoc="0" locked="0" layoutInCell="1" allowOverlap="1" wp14:anchorId="74987D5A" wp14:editId="3CB964D6">
            <wp:simplePos x="0" y="0"/>
            <wp:positionH relativeFrom="column">
              <wp:posOffset>-239649</wp:posOffset>
            </wp:positionH>
            <wp:positionV relativeFrom="paragraph">
              <wp:posOffset>174101</wp:posOffset>
            </wp:positionV>
            <wp:extent cx="2983403" cy="2235942"/>
            <wp:effectExtent l="0" t="0" r="7620" b="0"/>
            <wp:wrapNone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403" cy="223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D9501B" w14:textId="3547D662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0E5DD74E" w14:textId="01BF1C53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0A22C33D" w14:textId="7EC72F82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4C2F35AA" w14:textId="4A2A8683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5C771B91" w14:textId="60696A8E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4729C478" w14:textId="2863053D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cs/>
          <w:lang w:bidi="th-TH"/>
        </w:rPr>
      </w:pPr>
    </w:p>
    <w:p w14:paraId="79CCC03C" w14:textId="5480D9DC" w:rsidR="006336B5" w:rsidRDefault="006336B5" w:rsidP="00AA5D56">
      <w:pPr>
        <w:rPr>
          <w:rFonts w:ascii="TH SarabunPSK" w:hAnsi="TH SarabunPSK" w:cs="TH SarabunPSK"/>
          <w:color w:val="auto"/>
          <w:sz w:val="32"/>
          <w:szCs w:val="32"/>
          <w:lang w:bidi="th-TH"/>
        </w:rPr>
      </w:pPr>
    </w:p>
    <w:p w14:paraId="224FC3FC" w14:textId="061ECC4B" w:rsidR="000D6DD7" w:rsidRDefault="000D6DD7" w:rsidP="00F567E8">
      <w:pPr>
        <w:rPr>
          <w:rFonts w:ascii="TH SarabunPSK" w:hAnsi="TH SarabunPSK" w:cs="TH SarabunPSK"/>
          <w:color w:val="auto"/>
          <w:sz w:val="32"/>
          <w:szCs w:val="32"/>
          <w:cs/>
          <w:lang w:bidi="th-TH"/>
        </w:rPr>
      </w:pPr>
      <w:r w:rsidRPr="000508AC">
        <w:rPr>
          <w:rFonts w:ascii="TH SarabunPSK" w:hAnsi="TH SarabunPSK" w:cs="TH SarabunPSK"/>
          <w:noProof/>
          <w:color w:val="auto"/>
          <w:sz w:val="32"/>
          <w:szCs w:val="32"/>
          <w:cs/>
          <w:lang w:bidi="th-TH"/>
        </w:rPr>
        <mc:AlternateContent>
          <mc:Choice Requires="wps">
            <w:drawing>
              <wp:anchor distT="45720" distB="45720" distL="114300" distR="114300" simplePos="0" relativeHeight="252002304" behindDoc="0" locked="0" layoutInCell="1" allowOverlap="1" wp14:anchorId="0020D061" wp14:editId="75E05F35">
                <wp:simplePos x="0" y="0"/>
                <wp:positionH relativeFrom="column">
                  <wp:posOffset>-546026</wp:posOffset>
                </wp:positionH>
                <wp:positionV relativeFrom="paragraph">
                  <wp:posOffset>278541</wp:posOffset>
                </wp:positionV>
                <wp:extent cx="6485355" cy="1404620"/>
                <wp:effectExtent l="0" t="0" r="0" b="2540"/>
                <wp:wrapNone/>
                <wp:docPr id="1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5355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E5C980" w14:textId="77777777" w:rsidR="000508AC" w:rsidRPr="000508AC" w:rsidRDefault="000508AC" w:rsidP="000508AC">
                            <w:pPr>
                              <w:jc w:val="center"/>
                              <w:rPr>
                                <w:i/>
                                <w:iCs/>
                                <w:color w:val="0F0D29" w:themeColor="text1"/>
                                <w:sz w:val="24"/>
                                <w:szCs w:val="20"/>
                              </w:rPr>
                            </w:pPr>
                            <w:r w:rsidRPr="000508AC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Cs w:val="28"/>
                                <w:cs/>
                                <w:lang w:bidi="th-TH"/>
                              </w:rPr>
                              <w:t xml:space="preserve">เริ่มดำเนินการเมื่อ วันที่ </w:t>
                            </w:r>
                            <w:r w:rsidRPr="000508AC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Cs w:val="28"/>
                                <w:lang w:bidi="th-TH"/>
                              </w:rPr>
                              <w:t xml:space="preserve">1 </w:t>
                            </w:r>
                            <w:r w:rsidRPr="000508AC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Cs w:val="28"/>
                                <w:cs/>
                                <w:lang w:bidi="th-TH"/>
                              </w:rPr>
                              <w:t xml:space="preserve">ตุลาคม </w:t>
                            </w:r>
                            <w:r w:rsidRPr="000508AC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Cs w:val="28"/>
                                <w:lang w:bidi="th-TH"/>
                              </w:rPr>
                              <w:t xml:space="preserve">2021 </w:t>
                            </w:r>
                            <w:r w:rsidRPr="000508AC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F0D29" w:themeColor="text1"/>
                                <w:szCs w:val="28"/>
                                <w:cs/>
                                <w:lang w:bidi="th-TH"/>
                              </w:rPr>
                              <w:t>จนถึงปัจจุบัน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0020D061" id="_x0000_s1082" type="#_x0000_t202" style="position:absolute;margin-left:-43pt;margin-top:21.95pt;width:510.65pt;height:110.6pt;z-index:2520023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" filled="f" stroked="f">
                <v:textbox style="mso-fit-shape-to-text:t">
                  <w:txbxContent>
                    <w:p w14:paraId="1FE5C980" w14:textId="77777777" w:rsidR="000508AC" w:rsidRPr="000508AC" w:rsidRDefault="000508AC" w:rsidP="000508AC">
                      <w:pPr>
                        <w:jc w:val="center"/>
                        <w:rPr>
                          <w:i/>
                          <w:iCs/>
                          <w:color w:val="0F0D29" w:themeColor="text1"/>
                          <w:sz w:val="24"/>
                          <w:szCs w:val="20"/>
                        </w:rPr>
                      </w:pPr>
                      <w:r w:rsidRPr="000508AC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Cs w:val="28"/>
                          <w:cs/>
                          <w:lang w:bidi="th-TH"/>
                        </w:rPr>
                        <w:t xml:space="preserve">เริ่มดำเนินการเมื่อ วันที่ </w:t>
                      </w:r>
                      <w:r w:rsidRPr="000508AC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Cs w:val="28"/>
                          <w:lang w:bidi="th-TH"/>
                        </w:rPr>
                        <w:t xml:space="preserve">1 </w:t>
                      </w:r>
                      <w:r w:rsidRPr="000508AC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Cs w:val="28"/>
                          <w:cs/>
                          <w:lang w:bidi="th-TH"/>
                        </w:rPr>
                        <w:t xml:space="preserve">ตุลาคม </w:t>
                      </w:r>
                      <w:r w:rsidRPr="000508AC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Cs w:val="28"/>
                          <w:lang w:bidi="th-TH"/>
                        </w:rPr>
                        <w:t xml:space="preserve">2021 </w:t>
                      </w:r>
                      <w:r w:rsidRPr="000508AC">
                        <w:rPr>
                          <w:rFonts w:ascii="TH SarabunPSK" w:hAnsi="TH SarabunPSK" w:cs="TH SarabunPSK"/>
                          <w:i/>
                          <w:iCs/>
                          <w:color w:val="0F0D29" w:themeColor="text1"/>
                          <w:szCs w:val="28"/>
                          <w:cs/>
                          <w:lang w:bidi="th-TH"/>
                        </w:rPr>
                        <w:t>จนถึงปัจจุบัน</w:t>
                      </w:r>
                    </w:p>
                  </w:txbxContent>
                </v:textbox>
              </v:shape>
            </w:pict>
          </mc:Fallback>
        </mc:AlternateContent>
      </w:r>
      <w:r w:rsidR="00690C8E" w:rsidRPr="000508AC">
        <w:rPr>
          <w:rFonts w:ascii="TH SarabunPSK" w:hAnsi="TH SarabunPSK" w:cs="TH SarabunPSK"/>
          <w:noProof/>
          <w:color w:val="auto"/>
          <w:sz w:val="32"/>
          <w:szCs w:val="32"/>
          <w:cs/>
          <w:lang w:bidi="th-TH"/>
        </w:rPr>
        <mc:AlternateContent>
          <mc:Choice Requires="wps">
            <w:drawing>
              <wp:anchor distT="45720" distB="45720" distL="114300" distR="114300" simplePos="0" relativeHeight="252015616" behindDoc="0" locked="0" layoutInCell="1" allowOverlap="1" wp14:anchorId="4F091331" wp14:editId="6FC8D833">
                <wp:simplePos x="0" y="0"/>
                <wp:positionH relativeFrom="column">
                  <wp:posOffset>-481914</wp:posOffset>
                </wp:positionH>
                <wp:positionV relativeFrom="paragraph">
                  <wp:posOffset>8509464</wp:posOffset>
                </wp:positionV>
                <wp:extent cx="6485355" cy="1404620"/>
                <wp:effectExtent l="0" t="0" r="0" b="2540"/>
                <wp:wrapNone/>
                <wp:docPr id="2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5355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58AC88" w14:textId="09AE7465" w:rsidR="00690C8E" w:rsidRPr="000508AC" w:rsidRDefault="00B64CAE" w:rsidP="00690C8E">
                            <w:pPr>
                              <w:jc w:val="center"/>
                              <w:rPr>
                                <w:i/>
                                <w:iCs/>
                                <w:color w:val="0F0D29" w:themeColor="text1"/>
                                <w:sz w:val="24"/>
                                <w:szCs w:val="2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0F0D29" w:themeColor="text1"/>
                                <w:szCs w:val="28"/>
                                <w:cs/>
                                <w:lang w:bidi="th-TH"/>
                              </w:rPr>
                              <w:t>เมื่อวัน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4F091331" id="_x0000_s1083" type="#_x0000_t202" style="position:absolute;margin-left:-37.95pt;margin-top:670.05pt;width:510.65pt;height:110.6pt;z-index:2520156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" filled="f" stroked="f">
                <v:textbox style="mso-fit-shape-to-text:t">
                  <w:txbxContent>
                    <w:p w14:paraId="5158AC88" w14:textId="09AE7465" w:rsidR="00690C8E" w:rsidRPr="000508AC" w:rsidRDefault="00B64CAE" w:rsidP="00690C8E">
                      <w:pPr>
                        <w:jc w:val="center"/>
                        <w:rPr>
                          <w:i/>
                          <w:iCs/>
                          <w:color w:val="0F0D29" w:themeColor="text1"/>
                          <w:sz w:val="24"/>
                          <w:szCs w:val="20"/>
                        </w:rPr>
                      </w:pPr>
                      <w:r>
                        <w:rPr>
                          <w:rFonts w:ascii="TH SarabunPSK" w:hAnsi="TH SarabunPSK" w:cs="TH SarabunPSK" w:hint="cs"/>
                          <w:i/>
                          <w:iCs/>
                          <w:color w:val="0F0D29" w:themeColor="text1"/>
                          <w:szCs w:val="28"/>
                          <w:cs/>
                          <w:lang w:bidi="th-TH"/>
                        </w:rPr>
                        <w:t>เมื่อวัน</w:t>
                      </w:r>
                    </w:p>
                  </w:txbxContent>
                </v:textbox>
              </v:shape>
            </w:pict>
          </mc:Fallback>
        </mc:AlternateContent>
      </w:r>
      <w:r w:rsidR="00BE31CF">
        <w:rPr>
          <w:noProof/>
        </w:rPr>
        <w:drawing>
          <wp:anchor distT="0" distB="0" distL="114300" distR="114300" simplePos="0" relativeHeight="252005376" behindDoc="0" locked="0" layoutInCell="1" allowOverlap="1" wp14:anchorId="61D18106" wp14:editId="1B559777">
            <wp:simplePos x="0" y="0"/>
            <wp:positionH relativeFrom="column">
              <wp:posOffset>-355171</wp:posOffset>
            </wp:positionH>
            <wp:positionV relativeFrom="paragraph">
              <wp:posOffset>3300866</wp:posOffset>
            </wp:positionV>
            <wp:extent cx="6016690" cy="4843849"/>
            <wp:effectExtent l="0" t="0" r="3175" b="0"/>
            <wp:wrapNone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239" cy="4849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color w:val="auto"/>
          <w:sz w:val="32"/>
          <w:szCs w:val="32"/>
          <w:cs/>
          <w:lang w:bidi="th-TH"/>
        </w:rPr>
        <w:br w:type="page"/>
      </w:r>
    </w:p>
    <w:p w14:paraId="4219BE74" w14:textId="39B387C3" w:rsidR="006336B5" w:rsidRPr="00400059" w:rsidRDefault="006336B5" w:rsidP="00AA5D56">
      <w:pPr>
        <w:rPr>
          <w:rFonts w:ascii="TH SarabunPSK" w:hAnsi="TH SarabunPSK" w:cs="TH SarabunPSK"/>
          <w:color w:val="auto"/>
          <w:sz w:val="32"/>
          <w:szCs w:val="32"/>
          <w:cs/>
          <w:lang w:bidi="th-TH"/>
        </w:rPr>
      </w:pPr>
    </w:p>
    <w:sectPr w:rsidR="006336B5" w:rsidRPr="00400059" w:rsidSect="000C2748">
      <w:footerReference w:type="default" r:id="rId157"/>
      <w:pgSz w:w="11907" w:h="16840" w:code="9"/>
      <w:pgMar w:top="1418" w:right="992" w:bottom="1418" w:left="2155" w:header="567" w:footer="567" w:gutter="0"/>
      <w:pgNumType w:start="1"/>
      <w:cols w:space="720"/>
      <w:docGrid w:linePitch="38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25D695A" w14:textId="77777777" w:rsidR="000A7381" w:rsidRDefault="000A7381">
      <w:r>
        <w:separator/>
      </w:r>
    </w:p>
    <w:p w14:paraId="349F7C23" w14:textId="77777777" w:rsidR="000A7381" w:rsidRDefault="000A7381"/>
  </w:endnote>
  <w:endnote w:type="continuationSeparator" w:id="0">
    <w:p w14:paraId="2FAAFF91" w14:textId="77777777" w:rsidR="000A7381" w:rsidRDefault="000A7381">
      <w:r>
        <w:continuationSeparator/>
      </w:r>
    </w:p>
    <w:p w14:paraId="4E1B2EE6" w14:textId="77777777" w:rsidR="000A7381" w:rsidRDefault="000A738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BC7345" w14:textId="3B624771" w:rsidR="00DF027C" w:rsidRDefault="00DF027C" w:rsidP="00F933DB">
    <w:pPr>
      <w:pStyle w:val="Footer"/>
    </w:pPr>
  </w:p>
  <w:p w14:paraId="659F1D98" w14:textId="721086D6" w:rsidR="00DF027C" w:rsidRDefault="00DF027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C854F3" w14:textId="77777777" w:rsidR="000A7381" w:rsidRDefault="000A7381">
      <w:r>
        <w:separator/>
      </w:r>
    </w:p>
    <w:p w14:paraId="516FCC76" w14:textId="77777777" w:rsidR="000A7381" w:rsidRDefault="000A7381"/>
  </w:footnote>
  <w:footnote w:type="continuationSeparator" w:id="0">
    <w:p w14:paraId="2DACD017" w14:textId="77777777" w:rsidR="000A7381" w:rsidRDefault="000A7381">
      <w:r>
        <w:continuationSeparator/>
      </w:r>
    </w:p>
    <w:p w14:paraId="59B7BFF2" w14:textId="77777777" w:rsidR="000A7381" w:rsidRDefault="000A7381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0C4C3B"/>
    <w:multiLevelType w:val="multilevel"/>
    <w:tmpl w:val="532054F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57926FD"/>
    <w:multiLevelType w:val="hybridMultilevel"/>
    <w:tmpl w:val="B54C975C"/>
    <w:lvl w:ilvl="0" w:tplc="41DE5BC0">
      <w:start w:val="1"/>
      <w:numFmt w:val="decimal"/>
      <w:lvlText w:val="%1."/>
      <w:lvlJc w:val="left"/>
      <w:pPr>
        <w:ind w:left="720" w:hanging="360"/>
      </w:pPr>
      <w:rPr>
        <w:rFonts w:asciiTheme="minorBidi" w:hAnsiTheme="minorBidi" w:cstheme="minorBidi" w:hint="default"/>
        <w:sz w:val="36"/>
        <w:szCs w:val="3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860197"/>
    <w:multiLevelType w:val="hybridMultilevel"/>
    <w:tmpl w:val="D570B32E"/>
    <w:lvl w:ilvl="0" w:tplc="C22A77AE">
      <w:start w:val="2"/>
      <w:numFmt w:val="bullet"/>
      <w:lvlText w:val="-"/>
      <w:lvlJc w:val="left"/>
      <w:pPr>
        <w:ind w:left="43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1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0" w:hanging="360"/>
      </w:pPr>
      <w:rPr>
        <w:rFonts w:ascii="Wingdings" w:hAnsi="Wingdings" w:hint="default"/>
      </w:rPr>
    </w:lvl>
  </w:abstractNum>
  <w:abstractNum w:abstractNumId="3" w15:restartNumberingAfterBreak="0">
    <w:nsid w:val="17DA3DE2"/>
    <w:multiLevelType w:val="multilevel"/>
    <w:tmpl w:val="6D46764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28520784"/>
    <w:multiLevelType w:val="hybridMultilevel"/>
    <w:tmpl w:val="C78E17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C933545"/>
    <w:multiLevelType w:val="multilevel"/>
    <w:tmpl w:val="CA06E44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374E5C24"/>
    <w:multiLevelType w:val="hybridMultilevel"/>
    <w:tmpl w:val="2286E7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D290B9E"/>
    <w:multiLevelType w:val="hybridMultilevel"/>
    <w:tmpl w:val="385EDA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F163521"/>
    <w:multiLevelType w:val="hybridMultilevel"/>
    <w:tmpl w:val="799CCCDE"/>
    <w:lvl w:ilvl="0" w:tplc="1FAEAC1C">
      <w:start w:val="1"/>
      <w:numFmt w:val="decimal"/>
      <w:lvlText w:val="%1."/>
      <w:lvlJc w:val="left"/>
      <w:pPr>
        <w:ind w:left="720" w:hanging="360"/>
      </w:pPr>
      <w:rPr>
        <w:rFonts w:asciiTheme="minorBidi" w:hAnsiTheme="minorBidi" w:cstheme="minorBidi" w:hint="default"/>
        <w:sz w:val="32"/>
        <w:szCs w:val="3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581106E"/>
    <w:multiLevelType w:val="hybridMultilevel"/>
    <w:tmpl w:val="8F5417B4"/>
    <w:lvl w:ilvl="0" w:tplc="0A44232A">
      <w:start w:val="6"/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DFC68B4"/>
    <w:multiLevelType w:val="multilevel"/>
    <w:tmpl w:val="1C28712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5EAE1440"/>
    <w:multiLevelType w:val="hybridMultilevel"/>
    <w:tmpl w:val="31EEDF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3E513BB"/>
    <w:multiLevelType w:val="hybridMultilevel"/>
    <w:tmpl w:val="2A6850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6FE6DA2"/>
    <w:multiLevelType w:val="hybridMultilevel"/>
    <w:tmpl w:val="7334309A"/>
    <w:lvl w:ilvl="0" w:tplc="0A44232A">
      <w:start w:val="6"/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76F4FAF"/>
    <w:multiLevelType w:val="hybridMultilevel"/>
    <w:tmpl w:val="52120F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91508E9"/>
    <w:multiLevelType w:val="hybridMultilevel"/>
    <w:tmpl w:val="88A48564"/>
    <w:lvl w:ilvl="0" w:tplc="CB924E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32"/>
        <w:szCs w:val="3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D760BBD"/>
    <w:multiLevelType w:val="hybridMultilevel"/>
    <w:tmpl w:val="DA76A458"/>
    <w:lvl w:ilvl="0" w:tplc="F626C1F2">
      <w:numFmt w:val="bullet"/>
      <w:lvlText w:val="-"/>
      <w:lvlJc w:val="left"/>
      <w:pPr>
        <w:ind w:left="720" w:hanging="360"/>
      </w:pPr>
      <w:rPr>
        <w:rFonts w:ascii="TH SarabunPSK" w:eastAsiaTheme="minorEastAsia" w:hAnsi="TH SarabunPSK" w:cs="TH SarabunPSK" w:hint="default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09250CE"/>
    <w:multiLevelType w:val="hybridMultilevel"/>
    <w:tmpl w:val="A09E6F9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8827063"/>
    <w:multiLevelType w:val="hybridMultilevel"/>
    <w:tmpl w:val="AEFA48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6"/>
  </w:num>
  <w:num w:numId="3">
    <w:abstractNumId w:val="9"/>
  </w:num>
  <w:num w:numId="4">
    <w:abstractNumId w:val="5"/>
  </w:num>
  <w:num w:numId="5">
    <w:abstractNumId w:val="10"/>
  </w:num>
  <w:num w:numId="6">
    <w:abstractNumId w:val="0"/>
  </w:num>
  <w:num w:numId="7">
    <w:abstractNumId w:val="3"/>
  </w:num>
  <w:num w:numId="8">
    <w:abstractNumId w:val="14"/>
  </w:num>
  <w:num w:numId="9">
    <w:abstractNumId w:val="1"/>
  </w:num>
  <w:num w:numId="10">
    <w:abstractNumId w:val="8"/>
  </w:num>
  <w:num w:numId="11">
    <w:abstractNumId w:val="7"/>
  </w:num>
  <w:num w:numId="12">
    <w:abstractNumId w:val="6"/>
  </w:num>
  <w:num w:numId="13">
    <w:abstractNumId w:val="12"/>
  </w:num>
  <w:num w:numId="14">
    <w:abstractNumId w:val="4"/>
  </w:num>
  <w:num w:numId="15">
    <w:abstractNumId w:val="15"/>
  </w:num>
  <w:num w:numId="16">
    <w:abstractNumId w:val="18"/>
  </w:num>
  <w:num w:numId="17">
    <w:abstractNumId w:val="11"/>
  </w:num>
  <w:num w:numId="18">
    <w:abstractNumId w:val="13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attachedTemplate r:id="rId1"/>
  <w:defaultTabStop w:val="720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7C91"/>
    <w:rsid w:val="00006A28"/>
    <w:rsid w:val="000156C6"/>
    <w:rsid w:val="000237CE"/>
    <w:rsid w:val="0002482E"/>
    <w:rsid w:val="00034E2C"/>
    <w:rsid w:val="00037A24"/>
    <w:rsid w:val="00040B54"/>
    <w:rsid w:val="00044073"/>
    <w:rsid w:val="00044C63"/>
    <w:rsid w:val="00050324"/>
    <w:rsid w:val="000508AC"/>
    <w:rsid w:val="00050DD9"/>
    <w:rsid w:val="00051BC0"/>
    <w:rsid w:val="000643ED"/>
    <w:rsid w:val="00065CB8"/>
    <w:rsid w:val="0007204C"/>
    <w:rsid w:val="000734C2"/>
    <w:rsid w:val="00073948"/>
    <w:rsid w:val="0008043D"/>
    <w:rsid w:val="000845E7"/>
    <w:rsid w:val="00085C64"/>
    <w:rsid w:val="0009142E"/>
    <w:rsid w:val="00093442"/>
    <w:rsid w:val="000A0150"/>
    <w:rsid w:val="000A40E5"/>
    <w:rsid w:val="000A4121"/>
    <w:rsid w:val="000A48D7"/>
    <w:rsid w:val="000A7381"/>
    <w:rsid w:val="000A7A06"/>
    <w:rsid w:val="000C2748"/>
    <w:rsid w:val="000C6699"/>
    <w:rsid w:val="000D064A"/>
    <w:rsid w:val="000D6DD7"/>
    <w:rsid w:val="000E63C9"/>
    <w:rsid w:val="00106A69"/>
    <w:rsid w:val="00107035"/>
    <w:rsid w:val="00115BA4"/>
    <w:rsid w:val="00120676"/>
    <w:rsid w:val="00125D69"/>
    <w:rsid w:val="00130E9D"/>
    <w:rsid w:val="00132CF9"/>
    <w:rsid w:val="00144F3A"/>
    <w:rsid w:val="00146AE9"/>
    <w:rsid w:val="00147A0B"/>
    <w:rsid w:val="001502BE"/>
    <w:rsid w:val="00150A6D"/>
    <w:rsid w:val="001525D7"/>
    <w:rsid w:val="00153DBC"/>
    <w:rsid w:val="00154E2D"/>
    <w:rsid w:val="0015541B"/>
    <w:rsid w:val="0016146E"/>
    <w:rsid w:val="00162FC4"/>
    <w:rsid w:val="0017376E"/>
    <w:rsid w:val="00173B0A"/>
    <w:rsid w:val="001769A7"/>
    <w:rsid w:val="00177E11"/>
    <w:rsid w:val="00177F05"/>
    <w:rsid w:val="001818D5"/>
    <w:rsid w:val="00183F2C"/>
    <w:rsid w:val="00184046"/>
    <w:rsid w:val="00185B35"/>
    <w:rsid w:val="00187815"/>
    <w:rsid w:val="00191733"/>
    <w:rsid w:val="00192207"/>
    <w:rsid w:val="00194545"/>
    <w:rsid w:val="001A0D0E"/>
    <w:rsid w:val="001A1167"/>
    <w:rsid w:val="001B2AFA"/>
    <w:rsid w:val="001C56F0"/>
    <w:rsid w:val="001D0B35"/>
    <w:rsid w:val="001D1AC8"/>
    <w:rsid w:val="001D426D"/>
    <w:rsid w:val="001D7257"/>
    <w:rsid w:val="001E4352"/>
    <w:rsid w:val="001F2BC8"/>
    <w:rsid w:val="001F5F6B"/>
    <w:rsid w:val="002114FE"/>
    <w:rsid w:val="0021252D"/>
    <w:rsid w:val="00212807"/>
    <w:rsid w:val="0021481D"/>
    <w:rsid w:val="002165A2"/>
    <w:rsid w:val="00217707"/>
    <w:rsid w:val="00217DDE"/>
    <w:rsid w:val="002231E3"/>
    <w:rsid w:val="00231F55"/>
    <w:rsid w:val="002328CD"/>
    <w:rsid w:val="00240DEF"/>
    <w:rsid w:val="002432F9"/>
    <w:rsid w:val="00243EBC"/>
    <w:rsid w:val="00246A35"/>
    <w:rsid w:val="00246B84"/>
    <w:rsid w:val="002472C2"/>
    <w:rsid w:val="00247FDA"/>
    <w:rsid w:val="00261AB0"/>
    <w:rsid w:val="00272E3E"/>
    <w:rsid w:val="00283B16"/>
    <w:rsid w:val="00284348"/>
    <w:rsid w:val="002900A6"/>
    <w:rsid w:val="002B2FB0"/>
    <w:rsid w:val="002B49E6"/>
    <w:rsid w:val="002B716C"/>
    <w:rsid w:val="002C2AEE"/>
    <w:rsid w:val="002C5303"/>
    <w:rsid w:val="002C7F53"/>
    <w:rsid w:val="002D094C"/>
    <w:rsid w:val="002E0ED5"/>
    <w:rsid w:val="002F51F5"/>
    <w:rsid w:val="00300718"/>
    <w:rsid w:val="003053E5"/>
    <w:rsid w:val="00311E32"/>
    <w:rsid w:val="00312137"/>
    <w:rsid w:val="00317F50"/>
    <w:rsid w:val="003254FD"/>
    <w:rsid w:val="00330359"/>
    <w:rsid w:val="00335469"/>
    <w:rsid w:val="00337402"/>
    <w:rsid w:val="0033762F"/>
    <w:rsid w:val="00354A56"/>
    <w:rsid w:val="00356E2F"/>
    <w:rsid w:val="00366C7E"/>
    <w:rsid w:val="00367447"/>
    <w:rsid w:val="00370974"/>
    <w:rsid w:val="0037248C"/>
    <w:rsid w:val="0037569E"/>
    <w:rsid w:val="00375E64"/>
    <w:rsid w:val="00377ED7"/>
    <w:rsid w:val="00384893"/>
    <w:rsid w:val="00384EA3"/>
    <w:rsid w:val="003861A6"/>
    <w:rsid w:val="00391D30"/>
    <w:rsid w:val="003A39A1"/>
    <w:rsid w:val="003B3ED5"/>
    <w:rsid w:val="003C2191"/>
    <w:rsid w:val="003C229C"/>
    <w:rsid w:val="003D3377"/>
    <w:rsid w:val="003D3863"/>
    <w:rsid w:val="003D57AA"/>
    <w:rsid w:val="003E0D02"/>
    <w:rsid w:val="00400059"/>
    <w:rsid w:val="00410A3A"/>
    <w:rsid w:val="004110DE"/>
    <w:rsid w:val="00412DE8"/>
    <w:rsid w:val="0041386C"/>
    <w:rsid w:val="00413E31"/>
    <w:rsid w:val="00424A11"/>
    <w:rsid w:val="00435FB8"/>
    <w:rsid w:val="0044085A"/>
    <w:rsid w:val="00456320"/>
    <w:rsid w:val="00457972"/>
    <w:rsid w:val="00460780"/>
    <w:rsid w:val="00462BC8"/>
    <w:rsid w:val="00490FDF"/>
    <w:rsid w:val="00494617"/>
    <w:rsid w:val="004965F7"/>
    <w:rsid w:val="004A398D"/>
    <w:rsid w:val="004A3C05"/>
    <w:rsid w:val="004B21A5"/>
    <w:rsid w:val="004B4F92"/>
    <w:rsid w:val="004B63C3"/>
    <w:rsid w:val="004D19FD"/>
    <w:rsid w:val="004D22F5"/>
    <w:rsid w:val="004D754A"/>
    <w:rsid w:val="004E204F"/>
    <w:rsid w:val="004E2089"/>
    <w:rsid w:val="004E2634"/>
    <w:rsid w:val="004E2AB9"/>
    <w:rsid w:val="004E64DB"/>
    <w:rsid w:val="004F0478"/>
    <w:rsid w:val="004F1C31"/>
    <w:rsid w:val="004F34BA"/>
    <w:rsid w:val="004F39A0"/>
    <w:rsid w:val="004F557A"/>
    <w:rsid w:val="004F57C3"/>
    <w:rsid w:val="00502D9B"/>
    <w:rsid w:val="005037F0"/>
    <w:rsid w:val="00516A86"/>
    <w:rsid w:val="00525BBD"/>
    <w:rsid w:val="005271D5"/>
    <w:rsid w:val="005275F6"/>
    <w:rsid w:val="005331AE"/>
    <w:rsid w:val="00556EE5"/>
    <w:rsid w:val="005633EF"/>
    <w:rsid w:val="0056555B"/>
    <w:rsid w:val="00566311"/>
    <w:rsid w:val="0056756B"/>
    <w:rsid w:val="00572102"/>
    <w:rsid w:val="00576512"/>
    <w:rsid w:val="0058567A"/>
    <w:rsid w:val="0059113C"/>
    <w:rsid w:val="005945FF"/>
    <w:rsid w:val="005B33BE"/>
    <w:rsid w:val="005B5A33"/>
    <w:rsid w:val="005B5FF3"/>
    <w:rsid w:val="005C1CF9"/>
    <w:rsid w:val="005C691E"/>
    <w:rsid w:val="005D4FF1"/>
    <w:rsid w:val="005F1BB0"/>
    <w:rsid w:val="00605D93"/>
    <w:rsid w:val="00607C91"/>
    <w:rsid w:val="00611E19"/>
    <w:rsid w:val="00615139"/>
    <w:rsid w:val="00615C3A"/>
    <w:rsid w:val="006228C2"/>
    <w:rsid w:val="006336B5"/>
    <w:rsid w:val="00633E68"/>
    <w:rsid w:val="00636DC2"/>
    <w:rsid w:val="006437B5"/>
    <w:rsid w:val="00646A97"/>
    <w:rsid w:val="00656A2A"/>
    <w:rsid w:val="00656C4D"/>
    <w:rsid w:val="00662257"/>
    <w:rsid w:val="00664E6E"/>
    <w:rsid w:val="0066507B"/>
    <w:rsid w:val="00665904"/>
    <w:rsid w:val="00667D5D"/>
    <w:rsid w:val="00667D66"/>
    <w:rsid w:val="006707E2"/>
    <w:rsid w:val="00677495"/>
    <w:rsid w:val="006824CC"/>
    <w:rsid w:val="00683266"/>
    <w:rsid w:val="00687A1C"/>
    <w:rsid w:val="00690C8E"/>
    <w:rsid w:val="006914DE"/>
    <w:rsid w:val="006928A0"/>
    <w:rsid w:val="00694F72"/>
    <w:rsid w:val="006A05F1"/>
    <w:rsid w:val="006A0837"/>
    <w:rsid w:val="006B1150"/>
    <w:rsid w:val="006C6FF8"/>
    <w:rsid w:val="006D5B66"/>
    <w:rsid w:val="006E2CF1"/>
    <w:rsid w:val="006E5716"/>
    <w:rsid w:val="006E7B1B"/>
    <w:rsid w:val="006E7FA1"/>
    <w:rsid w:val="006F158A"/>
    <w:rsid w:val="006F2723"/>
    <w:rsid w:val="006F6364"/>
    <w:rsid w:val="006F6686"/>
    <w:rsid w:val="00700D6D"/>
    <w:rsid w:val="00701AE1"/>
    <w:rsid w:val="00713C14"/>
    <w:rsid w:val="0071430A"/>
    <w:rsid w:val="007229E1"/>
    <w:rsid w:val="007302B3"/>
    <w:rsid w:val="00730733"/>
    <w:rsid w:val="00730E3A"/>
    <w:rsid w:val="007364FA"/>
    <w:rsid w:val="00736AAF"/>
    <w:rsid w:val="00737366"/>
    <w:rsid w:val="00752964"/>
    <w:rsid w:val="00765B2A"/>
    <w:rsid w:val="007672D1"/>
    <w:rsid w:val="007740DB"/>
    <w:rsid w:val="007741EA"/>
    <w:rsid w:val="00783A34"/>
    <w:rsid w:val="0078566B"/>
    <w:rsid w:val="00793C22"/>
    <w:rsid w:val="00794105"/>
    <w:rsid w:val="007957D5"/>
    <w:rsid w:val="007A021B"/>
    <w:rsid w:val="007A3019"/>
    <w:rsid w:val="007A5AE6"/>
    <w:rsid w:val="007A6DD4"/>
    <w:rsid w:val="007B7EAD"/>
    <w:rsid w:val="007C3798"/>
    <w:rsid w:val="007C6B52"/>
    <w:rsid w:val="007D16C5"/>
    <w:rsid w:val="007D7581"/>
    <w:rsid w:val="007F779D"/>
    <w:rsid w:val="008046F3"/>
    <w:rsid w:val="00806312"/>
    <w:rsid w:val="00806ADD"/>
    <w:rsid w:val="00817593"/>
    <w:rsid w:val="008229E2"/>
    <w:rsid w:val="0083074F"/>
    <w:rsid w:val="00832A83"/>
    <w:rsid w:val="008330F5"/>
    <w:rsid w:val="00837376"/>
    <w:rsid w:val="008405C1"/>
    <w:rsid w:val="00844ABC"/>
    <w:rsid w:val="008456AB"/>
    <w:rsid w:val="00851B44"/>
    <w:rsid w:val="00854BA5"/>
    <w:rsid w:val="008551C3"/>
    <w:rsid w:val="0086179D"/>
    <w:rsid w:val="008618F1"/>
    <w:rsid w:val="00862FE4"/>
    <w:rsid w:val="0086389A"/>
    <w:rsid w:val="00871C1D"/>
    <w:rsid w:val="008734D7"/>
    <w:rsid w:val="0087605E"/>
    <w:rsid w:val="0088595D"/>
    <w:rsid w:val="0088617F"/>
    <w:rsid w:val="00890AF2"/>
    <w:rsid w:val="00890CF2"/>
    <w:rsid w:val="008932F5"/>
    <w:rsid w:val="00897787"/>
    <w:rsid w:val="008A039E"/>
    <w:rsid w:val="008A14D4"/>
    <w:rsid w:val="008A77A8"/>
    <w:rsid w:val="008B0F8D"/>
    <w:rsid w:val="008B1FEE"/>
    <w:rsid w:val="008B734A"/>
    <w:rsid w:val="008B7D63"/>
    <w:rsid w:val="008C102E"/>
    <w:rsid w:val="008C27A8"/>
    <w:rsid w:val="008C4F5F"/>
    <w:rsid w:val="008C7A4C"/>
    <w:rsid w:val="008D1FEE"/>
    <w:rsid w:val="008D4177"/>
    <w:rsid w:val="008E0FEA"/>
    <w:rsid w:val="008E5A2A"/>
    <w:rsid w:val="008F6ECE"/>
    <w:rsid w:val="00903464"/>
    <w:rsid w:val="00903C32"/>
    <w:rsid w:val="00904820"/>
    <w:rsid w:val="009110C4"/>
    <w:rsid w:val="00913969"/>
    <w:rsid w:val="00916B16"/>
    <w:rsid w:val="009173B9"/>
    <w:rsid w:val="009216C0"/>
    <w:rsid w:val="00921A11"/>
    <w:rsid w:val="00924731"/>
    <w:rsid w:val="0093335D"/>
    <w:rsid w:val="0093613E"/>
    <w:rsid w:val="009406BA"/>
    <w:rsid w:val="00943026"/>
    <w:rsid w:val="00953866"/>
    <w:rsid w:val="00966B81"/>
    <w:rsid w:val="00974EE9"/>
    <w:rsid w:val="00975D79"/>
    <w:rsid w:val="009819BB"/>
    <w:rsid w:val="00996896"/>
    <w:rsid w:val="009B5A1D"/>
    <w:rsid w:val="009C2C75"/>
    <w:rsid w:val="009C7720"/>
    <w:rsid w:val="009D6A20"/>
    <w:rsid w:val="009E73C3"/>
    <w:rsid w:val="009F5B8B"/>
    <w:rsid w:val="00A05FF0"/>
    <w:rsid w:val="00A06D40"/>
    <w:rsid w:val="00A10D3A"/>
    <w:rsid w:val="00A146BC"/>
    <w:rsid w:val="00A23AFA"/>
    <w:rsid w:val="00A31B3E"/>
    <w:rsid w:val="00A32B8B"/>
    <w:rsid w:val="00A426CD"/>
    <w:rsid w:val="00A46634"/>
    <w:rsid w:val="00A532F3"/>
    <w:rsid w:val="00A60AF8"/>
    <w:rsid w:val="00A6124D"/>
    <w:rsid w:val="00A672FD"/>
    <w:rsid w:val="00A67FCF"/>
    <w:rsid w:val="00A72735"/>
    <w:rsid w:val="00A75C0A"/>
    <w:rsid w:val="00A76662"/>
    <w:rsid w:val="00A76E7F"/>
    <w:rsid w:val="00A8181A"/>
    <w:rsid w:val="00A8489E"/>
    <w:rsid w:val="00A9440F"/>
    <w:rsid w:val="00AA5D56"/>
    <w:rsid w:val="00AC29F3"/>
    <w:rsid w:val="00AC2E30"/>
    <w:rsid w:val="00AC69A6"/>
    <w:rsid w:val="00AD2253"/>
    <w:rsid w:val="00AD79C8"/>
    <w:rsid w:val="00AE3DFC"/>
    <w:rsid w:val="00AF2C7D"/>
    <w:rsid w:val="00AF4E5F"/>
    <w:rsid w:val="00AF7FE2"/>
    <w:rsid w:val="00B0073B"/>
    <w:rsid w:val="00B11183"/>
    <w:rsid w:val="00B14121"/>
    <w:rsid w:val="00B14ACC"/>
    <w:rsid w:val="00B21A8A"/>
    <w:rsid w:val="00B231E5"/>
    <w:rsid w:val="00B26B2E"/>
    <w:rsid w:val="00B27CFB"/>
    <w:rsid w:val="00B27D7E"/>
    <w:rsid w:val="00B4268E"/>
    <w:rsid w:val="00B45472"/>
    <w:rsid w:val="00B55AA3"/>
    <w:rsid w:val="00B64CAE"/>
    <w:rsid w:val="00B6675D"/>
    <w:rsid w:val="00B66A3B"/>
    <w:rsid w:val="00B702A2"/>
    <w:rsid w:val="00B73465"/>
    <w:rsid w:val="00B91C17"/>
    <w:rsid w:val="00B94015"/>
    <w:rsid w:val="00BA3EB9"/>
    <w:rsid w:val="00BA5497"/>
    <w:rsid w:val="00BA6C33"/>
    <w:rsid w:val="00BB0E32"/>
    <w:rsid w:val="00BB7A73"/>
    <w:rsid w:val="00BD4132"/>
    <w:rsid w:val="00BE31CF"/>
    <w:rsid w:val="00BE67F1"/>
    <w:rsid w:val="00BE6F13"/>
    <w:rsid w:val="00BF5D67"/>
    <w:rsid w:val="00BF601B"/>
    <w:rsid w:val="00BF6B9C"/>
    <w:rsid w:val="00BF7CE9"/>
    <w:rsid w:val="00C02B87"/>
    <w:rsid w:val="00C1235D"/>
    <w:rsid w:val="00C125BD"/>
    <w:rsid w:val="00C1338B"/>
    <w:rsid w:val="00C260A4"/>
    <w:rsid w:val="00C3342B"/>
    <w:rsid w:val="00C4086D"/>
    <w:rsid w:val="00C42A67"/>
    <w:rsid w:val="00C4783D"/>
    <w:rsid w:val="00C47FD6"/>
    <w:rsid w:val="00C569A0"/>
    <w:rsid w:val="00C6060C"/>
    <w:rsid w:val="00C608B7"/>
    <w:rsid w:val="00C60B35"/>
    <w:rsid w:val="00C6218A"/>
    <w:rsid w:val="00C64162"/>
    <w:rsid w:val="00C748B1"/>
    <w:rsid w:val="00C74B12"/>
    <w:rsid w:val="00C84D88"/>
    <w:rsid w:val="00C853CF"/>
    <w:rsid w:val="00C94816"/>
    <w:rsid w:val="00C9706E"/>
    <w:rsid w:val="00CA1896"/>
    <w:rsid w:val="00CB212F"/>
    <w:rsid w:val="00CB549E"/>
    <w:rsid w:val="00CB5B28"/>
    <w:rsid w:val="00CC206A"/>
    <w:rsid w:val="00CC3DAA"/>
    <w:rsid w:val="00CD6896"/>
    <w:rsid w:val="00CE143B"/>
    <w:rsid w:val="00CE4D14"/>
    <w:rsid w:val="00CF11C8"/>
    <w:rsid w:val="00CF1331"/>
    <w:rsid w:val="00CF5371"/>
    <w:rsid w:val="00CF539A"/>
    <w:rsid w:val="00CF70D9"/>
    <w:rsid w:val="00D0298A"/>
    <w:rsid w:val="00D0323A"/>
    <w:rsid w:val="00D0559F"/>
    <w:rsid w:val="00D077E9"/>
    <w:rsid w:val="00D07B6B"/>
    <w:rsid w:val="00D07EBC"/>
    <w:rsid w:val="00D11212"/>
    <w:rsid w:val="00D209CB"/>
    <w:rsid w:val="00D23E1F"/>
    <w:rsid w:val="00D32BD7"/>
    <w:rsid w:val="00D40827"/>
    <w:rsid w:val="00D4276D"/>
    <w:rsid w:val="00D42CB7"/>
    <w:rsid w:val="00D5413D"/>
    <w:rsid w:val="00D56BED"/>
    <w:rsid w:val="00D570A9"/>
    <w:rsid w:val="00D67D53"/>
    <w:rsid w:val="00D70683"/>
    <w:rsid w:val="00D70D02"/>
    <w:rsid w:val="00D77036"/>
    <w:rsid w:val="00D770C7"/>
    <w:rsid w:val="00D80B66"/>
    <w:rsid w:val="00D86945"/>
    <w:rsid w:val="00D90290"/>
    <w:rsid w:val="00DA6C6F"/>
    <w:rsid w:val="00DB0870"/>
    <w:rsid w:val="00DB2E49"/>
    <w:rsid w:val="00DB74ED"/>
    <w:rsid w:val="00DD1491"/>
    <w:rsid w:val="00DD152F"/>
    <w:rsid w:val="00DD4034"/>
    <w:rsid w:val="00DE03FB"/>
    <w:rsid w:val="00DE213F"/>
    <w:rsid w:val="00DE5EA9"/>
    <w:rsid w:val="00DF027C"/>
    <w:rsid w:val="00DF7EE2"/>
    <w:rsid w:val="00E00A32"/>
    <w:rsid w:val="00E00E10"/>
    <w:rsid w:val="00E03765"/>
    <w:rsid w:val="00E051A7"/>
    <w:rsid w:val="00E14304"/>
    <w:rsid w:val="00E15062"/>
    <w:rsid w:val="00E21614"/>
    <w:rsid w:val="00E22ACD"/>
    <w:rsid w:val="00E2513E"/>
    <w:rsid w:val="00E26A15"/>
    <w:rsid w:val="00E27E2D"/>
    <w:rsid w:val="00E355D0"/>
    <w:rsid w:val="00E3569C"/>
    <w:rsid w:val="00E4652F"/>
    <w:rsid w:val="00E52A79"/>
    <w:rsid w:val="00E5570E"/>
    <w:rsid w:val="00E620B0"/>
    <w:rsid w:val="00E64646"/>
    <w:rsid w:val="00E777E3"/>
    <w:rsid w:val="00E77841"/>
    <w:rsid w:val="00E81B40"/>
    <w:rsid w:val="00E83179"/>
    <w:rsid w:val="00E87D12"/>
    <w:rsid w:val="00E97C28"/>
    <w:rsid w:val="00E97D44"/>
    <w:rsid w:val="00EA4D56"/>
    <w:rsid w:val="00EB64FF"/>
    <w:rsid w:val="00EB6AB0"/>
    <w:rsid w:val="00EC50D8"/>
    <w:rsid w:val="00EC7678"/>
    <w:rsid w:val="00ED3FAF"/>
    <w:rsid w:val="00EE100A"/>
    <w:rsid w:val="00EE142E"/>
    <w:rsid w:val="00EE1C3A"/>
    <w:rsid w:val="00EF3C4E"/>
    <w:rsid w:val="00EF555B"/>
    <w:rsid w:val="00F005CB"/>
    <w:rsid w:val="00F027BB"/>
    <w:rsid w:val="00F06F86"/>
    <w:rsid w:val="00F07A2B"/>
    <w:rsid w:val="00F11A3D"/>
    <w:rsid w:val="00F11DCF"/>
    <w:rsid w:val="00F125A4"/>
    <w:rsid w:val="00F162EA"/>
    <w:rsid w:val="00F263D6"/>
    <w:rsid w:val="00F346E1"/>
    <w:rsid w:val="00F441D1"/>
    <w:rsid w:val="00F5081B"/>
    <w:rsid w:val="00F52D27"/>
    <w:rsid w:val="00F567E8"/>
    <w:rsid w:val="00F626E5"/>
    <w:rsid w:val="00F63BA8"/>
    <w:rsid w:val="00F6689F"/>
    <w:rsid w:val="00F70748"/>
    <w:rsid w:val="00F83527"/>
    <w:rsid w:val="00F914CA"/>
    <w:rsid w:val="00F91BF4"/>
    <w:rsid w:val="00F92919"/>
    <w:rsid w:val="00F933DB"/>
    <w:rsid w:val="00F940E4"/>
    <w:rsid w:val="00FA6ABA"/>
    <w:rsid w:val="00FC0A57"/>
    <w:rsid w:val="00FD50C8"/>
    <w:rsid w:val="00FD583F"/>
    <w:rsid w:val="00FD65DA"/>
    <w:rsid w:val="00FD7488"/>
    <w:rsid w:val="00FE10DD"/>
    <w:rsid w:val="00FE2AE1"/>
    <w:rsid w:val="00FF0664"/>
    <w:rsid w:val="00FF066A"/>
    <w:rsid w:val="00FF16B4"/>
    <w:rsid w:val="00FF2E5A"/>
  </w:rsids>
  <m:mathPr>
    <m:mathFont m:val="Cambria Math"/>
    <m:brkBin m:val="before"/>
    <m:brkBinSub m:val="--"/>
    <m:smallFrac m:val="0"/>
    <m:dispDef/>
    <m:lMargin m:val="1440"/>
    <m:rMargin m:val="1440"/>
    <m:defJc m:val="centerGroup"/>
    <m:wrapIndent m:val="1440"/>
    <m:intLim m:val="subSup"/>
    <m:naryLim m:val="undOvr"/>
  </m:mathPr>
  <w:attachedSchema w:val="urn:DocumentPartTemplate"/>
  <w:attachedSchema w:val="http://schemas.microsoft.com/temp/samples"/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783AC08"/>
  <w15:docId w15:val="{36B95FF2-69F4-45AE-AF91-AC424D4762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7" w:qFormat="1"/>
    <w:lsdException w:name="heading 2" w:uiPriority="4" w:qFormat="1"/>
    <w:lsdException w:name="heading 3" w:semiHidden="1" w:uiPriority="5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1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5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3" w:unhideWhenUsed="1" w:qFormat="1"/>
    <w:lsdException w:name="Hyperlink" w:semiHidden="1" w:unhideWhenUsed="1"/>
    <w:lsdException w:name="FollowedHyperlink" w:semiHidden="1" w:unhideWhenUsed="1"/>
    <w:lsdException w:name="Strong" w:semiHidden="1" w:uiPriority="2" w:unhideWhenUsed="1" w:qFormat="1"/>
    <w:lsdException w:name="Emphasis" w:semiHidden="1" w:uiPriority="2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F5D67"/>
    <w:pPr>
      <w:spacing w:after="0"/>
    </w:pPr>
    <w:rPr>
      <w:rFonts w:eastAsiaTheme="minorEastAsia"/>
      <w:b/>
      <w:color w:val="082A75" w:themeColor="text2"/>
      <w:sz w:val="28"/>
      <w:szCs w:val="22"/>
    </w:rPr>
  </w:style>
  <w:style w:type="paragraph" w:styleId="Heading1">
    <w:name w:val="heading 1"/>
    <w:basedOn w:val="Normal"/>
    <w:link w:val="Heading1Char"/>
    <w:uiPriority w:val="4"/>
    <w:qFormat/>
    <w:rsid w:val="00D077E9"/>
    <w:pPr>
      <w:keepNext/>
      <w:spacing w:before="240" w:after="60"/>
      <w:outlineLvl w:val="0"/>
    </w:pPr>
    <w:rPr>
      <w:rFonts w:asciiTheme="majorHAnsi" w:eastAsiaTheme="majorEastAsia" w:hAnsiTheme="majorHAnsi" w:cstheme="majorBidi"/>
      <w:color w:val="061F57" w:themeColor="text2" w:themeShade="BF"/>
      <w:kern w:val="28"/>
      <w:sz w:val="52"/>
      <w:szCs w:val="32"/>
    </w:rPr>
  </w:style>
  <w:style w:type="paragraph" w:styleId="Heading2">
    <w:name w:val="heading 2"/>
    <w:basedOn w:val="Normal"/>
    <w:next w:val="Normal"/>
    <w:link w:val="Heading2Char"/>
    <w:uiPriority w:val="4"/>
    <w:qFormat/>
    <w:rsid w:val="00DF027C"/>
    <w:pPr>
      <w:keepNext/>
      <w:spacing w:after="240" w:line="240" w:lineRule="auto"/>
      <w:outlineLvl w:val="1"/>
    </w:pPr>
    <w:rPr>
      <w:rFonts w:eastAsiaTheme="majorEastAsia" w:cstheme="majorBidi"/>
      <w:b w:val="0"/>
      <w:sz w:val="36"/>
      <w:szCs w:val="26"/>
    </w:rPr>
  </w:style>
  <w:style w:type="paragraph" w:styleId="Heading5">
    <w:name w:val="heading 5"/>
    <w:basedOn w:val="Normal"/>
    <w:next w:val="Normal"/>
    <w:link w:val="Heading5Char"/>
    <w:uiPriority w:val="1"/>
    <w:unhideWhenUsed/>
    <w:qFormat/>
    <w:rsid w:val="00D0298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13A57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  <w:szCs w:val="16"/>
    </w:rPr>
  </w:style>
  <w:style w:type="paragraph" w:styleId="Title">
    <w:name w:val="Title"/>
    <w:basedOn w:val="Normal"/>
    <w:link w:val="TitleChar"/>
    <w:uiPriority w:val="1"/>
    <w:qFormat/>
    <w:rsid w:val="00D86945"/>
    <w:pPr>
      <w:spacing w:after="200" w:line="240" w:lineRule="auto"/>
    </w:pPr>
    <w:rPr>
      <w:rFonts w:asciiTheme="majorHAnsi" w:eastAsiaTheme="majorEastAsia" w:hAnsiTheme="majorHAnsi" w:cstheme="majorBidi"/>
      <w:bCs/>
      <w:sz w:val="72"/>
      <w:szCs w:val="52"/>
    </w:rPr>
  </w:style>
  <w:style w:type="character" w:customStyle="1" w:styleId="TitleChar">
    <w:name w:val="Title Char"/>
    <w:basedOn w:val="DefaultParagraphFont"/>
    <w:link w:val="Title"/>
    <w:uiPriority w:val="1"/>
    <w:rsid w:val="00D86945"/>
    <w:rPr>
      <w:rFonts w:asciiTheme="majorHAnsi" w:eastAsiaTheme="majorEastAsia" w:hAnsiTheme="majorHAnsi" w:cstheme="majorBidi"/>
      <w:b/>
      <w:bCs/>
      <w:color w:val="082A75" w:themeColor="text2"/>
      <w:sz w:val="72"/>
      <w:szCs w:val="52"/>
    </w:rPr>
  </w:style>
  <w:style w:type="paragraph" w:styleId="Subtitle">
    <w:name w:val="Subtitle"/>
    <w:basedOn w:val="Normal"/>
    <w:link w:val="SubtitleChar"/>
    <w:uiPriority w:val="2"/>
    <w:qFormat/>
    <w:rsid w:val="00D86945"/>
    <w:pPr>
      <w:framePr w:hSpace="180" w:wrap="around" w:vAnchor="text" w:hAnchor="margin" w:y="1167"/>
    </w:pPr>
    <w:rPr>
      <w:b w:val="0"/>
      <w:caps/>
      <w:spacing w:val="20"/>
      <w:sz w:val="32"/>
    </w:rPr>
  </w:style>
  <w:style w:type="character" w:customStyle="1" w:styleId="SubtitleChar">
    <w:name w:val="Subtitle Char"/>
    <w:basedOn w:val="DefaultParagraphFont"/>
    <w:link w:val="Subtitle"/>
    <w:uiPriority w:val="2"/>
    <w:rsid w:val="00D86945"/>
    <w:rPr>
      <w:rFonts w:eastAsiaTheme="minorEastAsia"/>
      <w:caps/>
      <w:color w:val="082A75" w:themeColor="text2"/>
      <w:spacing w:val="20"/>
      <w:sz w:val="32"/>
      <w:szCs w:val="22"/>
    </w:rPr>
  </w:style>
  <w:style w:type="character" w:customStyle="1" w:styleId="Heading1Char">
    <w:name w:val="Heading 1 Char"/>
    <w:basedOn w:val="DefaultParagraphFont"/>
    <w:link w:val="Heading1"/>
    <w:uiPriority w:val="4"/>
    <w:rsid w:val="00D077E9"/>
    <w:rPr>
      <w:rFonts w:asciiTheme="majorHAnsi" w:eastAsiaTheme="majorEastAsia" w:hAnsiTheme="majorHAnsi" w:cstheme="majorBidi"/>
      <w:b/>
      <w:color w:val="061F57" w:themeColor="text2" w:themeShade="BF"/>
      <w:kern w:val="28"/>
      <w:sz w:val="52"/>
      <w:szCs w:val="32"/>
    </w:rPr>
  </w:style>
  <w:style w:type="paragraph" w:styleId="Header">
    <w:name w:val="header"/>
    <w:basedOn w:val="Normal"/>
    <w:link w:val="HeaderChar"/>
    <w:uiPriority w:val="99"/>
    <w:unhideWhenUsed/>
    <w:rsid w:val="005037F0"/>
  </w:style>
  <w:style w:type="character" w:customStyle="1" w:styleId="HeaderChar">
    <w:name w:val="Header Char"/>
    <w:basedOn w:val="DefaultParagraphFont"/>
    <w:link w:val="Header"/>
    <w:uiPriority w:val="99"/>
    <w:rsid w:val="0093335D"/>
  </w:style>
  <w:style w:type="paragraph" w:styleId="Footer">
    <w:name w:val="footer"/>
    <w:basedOn w:val="Normal"/>
    <w:link w:val="FooterChar"/>
    <w:uiPriority w:val="99"/>
    <w:unhideWhenUsed/>
    <w:rsid w:val="005037F0"/>
  </w:style>
  <w:style w:type="character" w:customStyle="1" w:styleId="FooterChar">
    <w:name w:val="Footer Char"/>
    <w:basedOn w:val="DefaultParagraphFont"/>
    <w:link w:val="Footer"/>
    <w:uiPriority w:val="99"/>
    <w:rsid w:val="005037F0"/>
    <w:rPr>
      <w:sz w:val="24"/>
      <w:szCs w:val="24"/>
    </w:rPr>
  </w:style>
  <w:style w:type="paragraph" w:customStyle="1" w:styleId="Name">
    <w:name w:val="Name"/>
    <w:basedOn w:val="Normal"/>
    <w:uiPriority w:val="3"/>
    <w:qFormat/>
    <w:rsid w:val="00B231E5"/>
    <w:pPr>
      <w:spacing w:line="240" w:lineRule="auto"/>
      <w:jc w:val="right"/>
    </w:pPr>
  </w:style>
  <w:style w:type="character" w:customStyle="1" w:styleId="Heading2Char">
    <w:name w:val="Heading 2 Char"/>
    <w:basedOn w:val="DefaultParagraphFont"/>
    <w:link w:val="Heading2"/>
    <w:uiPriority w:val="4"/>
    <w:rsid w:val="00DF027C"/>
    <w:rPr>
      <w:rFonts w:eastAsiaTheme="majorEastAsia" w:cstheme="majorBidi"/>
      <w:color w:val="082A75" w:themeColor="text2"/>
      <w:sz w:val="36"/>
      <w:szCs w:val="26"/>
    </w:rPr>
  </w:style>
  <w:style w:type="table" w:styleId="TableGrid">
    <w:name w:val="Table Grid"/>
    <w:basedOn w:val="TableNormal"/>
    <w:uiPriority w:val="39"/>
    <w:rsid w:val="00FF16B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unhideWhenUsed/>
    <w:rsid w:val="00D86945"/>
    <w:rPr>
      <w:color w:val="808080"/>
    </w:rPr>
  </w:style>
  <w:style w:type="paragraph" w:customStyle="1" w:styleId="Content">
    <w:name w:val="Content"/>
    <w:basedOn w:val="Normal"/>
    <w:link w:val="ContentChar"/>
    <w:qFormat/>
    <w:rsid w:val="00DF027C"/>
    <w:rPr>
      <w:b w:val="0"/>
    </w:rPr>
  </w:style>
  <w:style w:type="paragraph" w:customStyle="1" w:styleId="EmphasisText">
    <w:name w:val="Emphasis Text"/>
    <w:basedOn w:val="Normal"/>
    <w:link w:val="EmphasisTextChar"/>
    <w:qFormat/>
    <w:rsid w:val="00DF027C"/>
  </w:style>
  <w:style w:type="character" w:customStyle="1" w:styleId="ContentChar">
    <w:name w:val="Content Char"/>
    <w:basedOn w:val="DefaultParagraphFont"/>
    <w:link w:val="Content"/>
    <w:rsid w:val="00DF027C"/>
    <w:rPr>
      <w:rFonts w:eastAsiaTheme="minorEastAsia"/>
      <w:color w:val="082A75" w:themeColor="text2"/>
      <w:sz w:val="28"/>
      <w:szCs w:val="22"/>
    </w:rPr>
  </w:style>
  <w:style w:type="character" w:customStyle="1" w:styleId="EmphasisTextChar">
    <w:name w:val="Emphasis Text Char"/>
    <w:basedOn w:val="DefaultParagraphFont"/>
    <w:link w:val="EmphasisText"/>
    <w:rsid w:val="00DF027C"/>
    <w:rPr>
      <w:rFonts w:eastAsiaTheme="minorEastAsia"/>
      <w:b/>
      <w:color w:val="082A75" w:themeColor="text2"/>
      <w:sz w:val="28"/>
      <w:szCs w:val="22"/>
    </w:rPr>
  </w:style>
  <w:style w:type="character" w:customStyle="1" w:styleId="Heading5Char">
    <w:name w:val="Heading 5 Char"/>
    <w:basedOn w:val="DefaultParagraphFont"/>
    <w:link w:val="Heading5"/>
    <w:uiPriority w:val="1"/>
    <w:rsid w:val="00D0298A"/>
    <w:rPr>
      <w:rFonts w:asciiTheme="majorHAnsi" w:eastAsiaTheme="majorEastAsia" w:hAnsiTheme="majorHAnsi" w:cstheme="majorBidi"/>
      <w:b/>
      <w:color w:val="013A57" w:themeColor="accent1" w:themeShade="BF"/>
      <w:sz w:val="28"/>
      <w:szCs w:val="22"/>
    </w:rPr>
  </w:style>
  <w:style w:type="paragraph" w:styleId="ListParagraph">
    <w:name w:val="List Paragraph"/>
    <w:basedOn w:val="Normal"/>
    <w:uiPriority w:val="34"/>
    <w:qFormat/>
    <w:rsid w:val="00D0298A"/>
    <w:pPr>
      <w:spacing w:after="200"/>
      <w:ind w:left="720"/>
      <w:contextualSpacing/>
    </w:pPr>
    <w:rPr>
      <w:rFonts w:eastAsiaTheme="minorHAnsi"/>
      <w:b w:val="0"/>
      <w:color w:val="auto"/>
      <w:sz w:val="22"/>
      <w:szCs w:val="28"/>
      <w:lang w:bidi="th-TH"/>
    </w:rPr>
  </w:style>
  <w:style w:type="character" w:styleId="CommentReference">
    <w:name w:val="annotation reference"/>
    <w:basedOn w:val="DefaultParagraphFont"/>
    <w:uiPriority w:val="99"/>
    <w:semiHidden/>
    <w:unhideWhenUsed/>
    <w:rsid w:val="0009344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9344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93442"/>
    <w:rPr>
      <w:rFonts w:eastAsiaTheme="minorEastAsia"/>
      <w:b/>
      <w:color w:val="082A75" w:themeColor="text2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93442"/>
    <w:rPr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93442"/>
    <w:rPr>
      <w:rFonts w:eastAsiaTheme="minorEastAsia"/>
      <w:b/>
      <w:bCs/>
      <w:color w:val="082A75" w:themeColor="text2"/>
      <w:sz w:val="20"/>
      <w:szCs w:val="20"/>
    </w:rPr>
  </w:style>
  <w:style w:type="table" w:styleId="LightList-Accent3">
    <w:name w:val="Light List Accent 3"/>
    <w:basedOn w:val="TableNormal"/>
    <w:uiPriority w:val="61"/>
    <w:rsid w:val="008734D7"/>
    <w:pPr>
      <w:spacing w:after="0" w:line="240" w:lineRule="auto"/>
    </w:pPr>
    <w:rPr>
      <w:rFonts w:eastAsiaTheme="minorEastAsia"/>
      <w:sz w:val="22"/>
      <w:szCs w:val="22"/>
    </w:rPr>
    <w:tblPr>
      <w:tblStyleRowBandSize w:val="1"/>
      <w:tblStyleColBandSize w:val="1"/>
      <w:tblBorders>
        <w:top w:val="single" w:sz="8" w:space="0" w:color="34ABA2" w:themeColor="accent3"/>
        <w:left w:val="single" w:sz="8" w:space="0" w:color="34ABA2" w:themeColor="accent3"/>
        <w:bottom w:val="single" w:sz="8" w:space="0" w:color="34ABA2" w:themeColor="accent3"/>
        <w:right w:val="single" w:sz="8" w:space="0" w:color="34ABA2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34ABA2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4ABA2" w:themeColor="accent3"/>
          <w:left w:val="single" w:sz="8" w:space="0" w:color="34ABA2" w:themeColor="accent3"/>
          <w:bottom w:val="single" w:sz="8" w:space="0" w:color="34ABA2" w:themeColor="accent3"/>
          <w:right w:val="single" w:sz="8" w:space="0" w:color="34ABA2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4ABA2" w:themeColor="accent3"/>
          <w:left w:val="single" w:sz="8" w:space="0" w:color="34ABA2" w:themeColor="accent3"/>
          <w:bottom w:val="single" w:sz="8" w:space="0" w:color="34ABA2" w:themeColor="accent3"/>
          <w:right w:val="single" w:sz="8" w:space="0" w:color="34ABA2" w:themeColor="accent3"/>
        </w:tcBorders>
      </w:tcPr>
    </w:tblStylePr>
    <w:tblStylePr w:type="band1Horz">
      <w:tblPr/>
      <w:tcPr>
        <w:tcBorders>
          <w:top w:val="single" w:sz="8" w:space="0" w:color="34ABA2" w:themeColor="accent3"/>
          <w:left w:val="single" w:sz="8" w:space="0" w:color="34ABA2" w:themeColor="accent3"/>
          <w:bottom w:val="single" w:sz="8" w:space="0" w:color="34ABA2" w:themeColor="accent3"/>
          <w:right w:val="single" w:sz="8" w:space="0" w:color="34ABA2" w:themeColor="accent3"/>
        </w:tcBorders>
      </w:tcPr>
    </w:tblStylePr>
  </w:style>
  <w:style w:type="table" w:styleId="MediumList2-Accent1">
    <w:name w:val="Medium List 2 Accent 1"/>
    <w:basedOn w:val="TableNormal"/>
    <w:uiPriority w:val="66"/>
    <w:rsid w:val="008734D7"/>
    <w:pPr>
      <w:spacing w:after="0" w:line="240" w:lineRule="auto"/>
    </w:pPr>
    <w:rPr>
      <w:rFonts w:asciiTheme="majorHAnsi" w:eastAsiaTheme="majorEastAsia" w:hAnsiTheme="majorHAnsi" w:cstheme="majorBidi"/>
      <w:color w:val="0F0D29" w:themeColor="text1"/>
      <w:sz w:val="22"/>
      <w:szCs w:val="22"/>
    </w:rPr>
    <w:tblPr>
      <w:tblStyleRowBandSize w:val="1"/>
      <w:tblStyleColBandSize w:val="1"/>
      <w:tblBorders>
        <w:top w:val="single" w:sz="8" w:space="0" w:color="024F75" w:themeColor="accent1"/>
        <w:left w:val="single" w:sz="8" w:space="0" w:color="024F75" w:themeColor="accent1"/>
        <w:bottom w:val="single" w:sz="8" w:space="0" w:color="024F75" w:themeColor="accent1"/>
        <w:right w:val="single" w:sz="8" w:space="0" w:color="024F75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24F75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24F75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24F75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24F75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9FDEFD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9FDEFD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paragraph" w:styleId="NormalWeb">
    <w:name w:val="Normal (Web)"/>
    <w:basedOn w:val="Normal"/>
    <w:uiPriority w:val="99"/>
    <w:semiHidden/>
    <w:unhideWhenUsed/>
    <w:rsid w:val="00E97C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 w:val="0"/>
      <w:color w:val="auto"/>
      <w:sz w:val="24"/>
      <w:szCs w:val="24"/>
      <w:lang w:bidi="th-T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4929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1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04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100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8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38" Type="http://schemas.openxmlformats.org/officeDocument/2006/relationships/image" Target="media/image130.jpg"/><Relationship Id="rId159" Type="http://schemas.openxmlformats.org/officeDocument/2006/relationships/theme" Target="theme/theme1.xml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6.jpeg"/><Relationship Id="rId128" Type="http://schemas.openxmlformats.org/officeDocument/2006/relationships/image" Target="media/image120.jpeg"/><Relationship Id="rId149" Type="http://schemas.openxmlformats.org/officeDocument/2006/relationships/image" Target="media/image141.jpeg"/><Relationship Id="rId5" Type="http://schemas.openxmlformats.org/officeDocument/2006/relationships/webSettings" Target="webSettings.xml"/><Relationship Id="rId95" Type="http://schemas.openxmlformats.org/officeDocument/2006/relationships/image" Target="media/image87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6.jpeg"/><Relationship Id="rId118" Type="http://schemas.openxmlformats.org/officeDocument/2006/relationships/image" Target="media/image110.jpeg"/><Relationship Id="rId139" Type="http://schemas.openxmlformats.org/officeDocument/2006/relationships/image" Target="media/image131.jp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png"/><Relationship Id="rId54" Type="http://schemas.openxmlformats.org/officeDocument/2006/relationships/image" Target="media/image47.pn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g"/><Relationship Id="rId145" Type="http://schemas.openxmlformats.org/officeDocument/2006/relationships/image" Target="media/image13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7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1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microsoft.com/office/2007/relationships/hdphoto" Target="media/hdphoto1.wdp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g"/><Relationship Id="rId146" Type="http://schemas.openxmlformats.org/officeDocument/2006/relationships/image" Target="media/image138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157" Type="http://schemas.openxmlformats.org/officeDocument/2006/relationships/footer" Target="footer1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8" Type="http://schemas.openxmlformats.org/officeDocument/2006/relationships/image" Target="media/image1.wmf"/><Relationship Id="rId51" Type="http://schemas.openxmlformats.org/officeDocument/2006/relationships/image" Target="media/image44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jpeg"/><Relationship Id="rId67" Type="http://schemas.openxmlformats.org/officeDocument/2006/relationships/image" Target="media/image59.png"/><Relationship Id="rId116" Type="http://schemas.openxmlformats.org/officeDocument/2006/relationships/image" Target="media/image108.jpeg"/><Relationship Id="rId137" Type="http://schemas.openxmlformats.org/officeDocument/2006/relationships/image" Target="media/image129.jpg"/><Relationship Id="rId158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3.wmf"/><Relationship Id="rId31" Type="http://schemas.openxmlformats.org/officeDocument/2006/relationships/image" Target="media/image24.jpeg"/><Relationship Id="rId52" Type="http://schemas.openxmlformats.org/officeDocument/2006/relationships/image" Target="media/image45.pn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g"/><Relationship Id="rId148" Type="http://schemas.openxmlformats.org/officeDocument/2006/relationships/image" Target="media/image14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png"/><Relationship Id="rId154" Type="http://schemas.openxmlformats.org/officeDocument/2006/relationships/image" Target="media/image146.jpeg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0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44" Type="http://schemas.openxmlformats.org/officeDocument/2006/relationships/image" Target="media/image136.jpeg"/><Relationship Id="rId90" Type="http://schemas.openxmlformats.org/officeDocument/2006/relationships/image" Target="media/image82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34" Type="http://schemas.openxmlformats.org/officeDocument/2006/relationships/image" Target="media/image12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cer\AppData\Local\Microsoft\Office\16.0\DTS\en-US%7b666ADE2F-FECC-4281-825B-B2495CEF9A6A%7d\%7bFA7FF5C5-3D96-4CD4-909F-7F3B7FAE8239%7dtf16392850_win32.dotx" TargetMode="External"/></Relationships>
</file>

<file path=word/theme/theme1.xml><?xml version="1.0" encoding="utf-8"?>
<a:theme xmlns:a="http://schemas.openxmlformats.org/drawingml/2006/main" name="Custom Theme">
  <a:themeElements>
    <a:clrScheme name="Custom 29">
      <a:dk1>
        <a:srgbClr val="0F0D29"/>
      </a:dk1>
      <a:lt1>
        <a:srgbClr val="FFFFFF"/>
      </a:lt1>
      <a:dk2>
        <a:srgbClr val="082A75"/>
      </a:dk2>
      <a:lt2>
        <a:srgbClr val="E7E6E6"/>
      </a:lt2>
      <a:accent1>
        <a:srgbClr val="024F75"/>
      </a:accent1>
      <a:accent2>
        <a:srgbClr val="3592CF"/>
      </a:accent2>
      <a:accent3>
        <a:srgbClr val="34ABA2"/>
      </a:accent3>
      <a:accent4>
        <a:srgbClr val="66B2CA"/>
      </a:accent4>
      <a:accent5>
        <a:srgbClr val="C1D9CB"/>
      </a:accent5>
      <a:accent6>
        <a:srgbClr val="34ABA2"/>
      </a:accent6>
      <a:hlink>
        <a:srgbClr val="3592CF"/>
      </a:hlink>
      <a:folHlink>
        <a:srgbClr val="3592CF"/>
      </a:folHlink>
    </a:clrScheme>
    <a:fontScheme name="Custom 20">
      <a:majorFont>
        <a:latin typeface="Arial"/>
        <a:ea typeface=""/>
        <a:cs typeface=""/>
      </a:majorFont>
      <a:minorFont>
        <a:latin typeface="Calibri"/>
        <a:ea typeface=""/>
        <a:cs typeface=""/>
      </a:minorFont>
    </a:fontScheme>
    <a:fmtScheme name="Office Effects">
      <a:fillStyleLst>
        <a:solidFill>
          <a:schemeClr val="phClr">
            <a:tint val="100000"/>
            <a:shade val="100000"/>
            <a:satMod val="100000"/>
          </a:schemeClr>
        </a:solidFill>
        <a:gradFill rotWithShape="1">
          <a:gsLst>
            <a:gs pos="0">
              <a:schemeClr val="phClr">
                <a:tint val="65000"/>
                <a:shade val="100000"/>
                <a:satMod val="133000"/>
              </a:schemeClr>
            </a:gs>
            <a:gs pos="15000">
              <a:schemeClr val="phClr">
                <a:tint val="50000"/>
                <a:shade val="100000"/>
                <a:satMod val="140000"/>
              </a:schemeClr>
            </a:gs>
            <a:gs pos="100000">
              <a:schemeClr val="phClr">
                <a:tint val="10000"/>
                <a:shade val="100000"/>
                <a:satMod val="135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75000"/>
                <a:satMod val="160000"/>
              </a:schemeClr>
            </a:gs>
            <a:gs pos="62000">
              <a:schemeClr val="phClr">
                <a:tint val="100000"/>
                <a:shade val="100000"/>
                <a:satMod val="125000"/>
              </a:schemeClr>
            </a:gs>
            <a:gs pos="100000">
              <a:schemeClr val="phClr">
                <a:tint val="80000"/>
                <a:shade val="100000"/>
                <a:satMod val="140000"/>
              </a:schemeClr>
            </a:gs>
          </a:gsLst>
          <a:lin ang="16200000" scaled="1"/>
        </a:gradFill>
      </a:fillStyleLst>
      <a:lnStyleLst>
        <a:ln w="12700">
          <a:solidFill>
            <a:schemeClr val="phClr"/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25400" dir="5400000">
              <a:srgbClr val="000000">
                <a:alpha val="43137"/>
              </a:srgbClr>
            </a:outerShdw>
          </a:effectLst>
        </a:effectStyle>
        <a:effectStyle>
          <a:effectLst>
            <a:outerShdw blurRad="50800" dist="38100" dir="5400000">
              <a:srgbClr val="000000">
                <a:alpha val="61176"/>
              </a:srgbClr>
            </a:outerShdw>
          </a:effectLst>
          <a:scene3d>
            <a:camera prst="orthographicFront" fov="0">
              <a:rot lat="0" lon="0" rev="0"/>
            </a:camera>
            <a:lightRig rig="contrasting" dir="t">
              <a:rot lat="0" lon="0" rev="16500000"/>
            </a:lightRig>
          </a:scene3d>
          <a:sp3d contourW="12700" prstMaterial="powder">
            <a:bevelT h="50800"/>
            <a:contourClr>
              <a:schemeClr val="phClr">
                <a:tint val="100000"/>
                <a:shade val="100000"/>
                <a:satMod val="100000"/>
              </a:schemeClr>
            </a:contourClr>
          </a:sp3d>
        </a:effectStyle>
        <a:effectStyle>
          <a:effectLst>
            <a:reflection blurRad="12700" stA="25000" endPos="28000" dist="38100" dir="5400000" sy="-100000"/>
          </a:effectLst>
          <a:scene3d>
            <a:camera prst="orthographicFront" fov="0">
              <a:rot lat="0" lon="0" rev="0"/>
            </a:camera>
            <a:lightRig rig="threePt" dir="t">
              <a:rot lat="0" lon="0" rev="0"/>
            </a:lightRig>
          </a:scene3d>
          <a:sp3d>
            <a:bevelT w="139700" h="38100"/>
            <a:contourClr>
              <a:schemeClr val="phClr">
                <a:tint val="100000"/>
                <a:shade val="100000"/>
                <a:satMod val="100000"/>
              </a:schemeClr>
            </a:contourClr>
          </a:sp3d>
        </a:effectStyle>
      </a:effectStyleLst>
      <a:bgFillStyleLst>
        <a:solidFill>
          <a:schemeClr val="phClr">
            <a:tint val="100000"/>
            <a:shade val="100000"/>
            <a:satMod val="100000"/>
          </a:schemeClr>
        </a:solidFill>
        <a:gradFill rotWithShape="1">
          <a:gsLst>
            <a:gs pos="0">
              <a:schemeClr val="phClr">
                <a:tint val="100000"/>
                <a:shade val="50000"/>
                <a:satMod val="145000"/>
              </a:schemeClr>
            </a:gs>
            <a:gs pos="40000">
              <a:schemeClr val="phClr">
                <a:tint val="100000"/>
                <a:shade val="70000"/>
                <a:satMod val="145000"/>
              </a:schemeClr>
            </a:gs>
            <a:gs pos="100000">
              <a:schemeClr val="phClr">
                <a:tint val="85000"/>
                <a:shade val="100000"/>
                <a:satMod val="155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50000"/>
                <a:satMod val="145000"/>
              </a:schemeClr>
            </a:gs>
            <a:gs pos="30000">
              <a:schemeClr val="phClr">
                <a:tint val="100000"/>
                <a:shade val="65000"/>
                <a:satMod val="155000"/>
              </a:schemeClr>
            </a:gs>
            <a:gs pos="100000">
              <a:schemeClr val="phClr">
                <a:tint val="60000"/>
                <a:shade val="100000"/>
                <a:satMod val="170000"/>
              </a:schemeClr>
            </a:gs>
          </a:gsLst>
          <a:lin ang="16200000" scaled="1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A5CB010-13BE-4504-B6D3-81339319CB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{FA7FF5C5-3D96-4CD4-909F-7F3B7FAE8239}tf16392850_win32.dotx</Template>
  <TotalTime>7</TotalTime>
  <Pages>38</Pages>
  <Words>1961</Words>
  <Characters>11184</Characters>
  <Application>Microsoft Office Word</Application>
  <DocSecurity>0</DocSecurity>
  <Lines>93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Acer</dc:creator>
  <cp:keywords/>
  <cp:lastModifiedBy>supachai phongsasat</cp:lastModifiedBy>
  <cp:revision>7</cp:revision>
  <cp:lastPrinted>2021-12-20T11:01:00Z</cp:lastPrinted>
  <dcterms:created xsi:type="dcterms:W3CDTF">2022-01-26T04:18:00Z</dcterms:created>
  <dcterms:modified xsi:type="dcterms:W3CDTF">2023-03-09T08:56:00Z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TC100670409990</vt:lpwstr>
  </property>
</Properties>
</file>